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E20FB" w:rsidRPr="001E20F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E20FB" w:rsidRPr="001E20FB">
        <w:rPr>
          <w:b/>
          <w:sz w:val="24"/>
        </w:rPr>
        <w:t>ZP/D-34/A/20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E20FB" w:rsidRPr="001E20FB">
        <w:rPr>
          <w:b/>
        </w:rPr>
        <w:t>przetarg nieograniczony</w:t>
      </w:r>
      <w:r w:rsidR="00753DC1">
        <w:t xml:space="preserve"> na:</w:t>
      </w:r>
    </w:p>
    <w:p w:rsidR="0000184A" w:rsidRDefault="001E20F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E20FB">
        <w:rPr>
          <w:b/>
          <w:sz w:val="24"/>
          <w:szCs w:val="24"/>
        </w:rPr>
        <w:t>Dostawa drukarki 3D dla Wydziału Inżynierii Mechanicznej i Informatyki Politechniki Częstochowskiej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E20FB" w:rsidRPr="001E20F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E20FB" w:rsidRPr="001E20FB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E20FB" w:rsidRPr="001E20F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2B4" w:rsidRDefault="00C052B4">
      <w:r>
        <w:separator/>
      </w:r>
    </w:p>
  </w:endnote>
  <w:endnote w:type="continuationSeparator" w:id="0">
    <w:p w:rsidR="00C052B4" w:rsidRDefault="00C05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112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112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0FB" w:rsidRDefault="001E20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2B4" w:rsidRDefault="00C052B4">
      <w:r>
        <w:separator/>
      </w:r>
    </w:p>
  </w:footnote>
  <w:footnote w:type="continuationSeparator" w:id="0">
    <w:p w:rsidR="00C052B4" w:rsidRDefault="00C052B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0FB" w:rsidRDefault="001E20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0FB" w:rsidRDefault="0043112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  <w:p w:rsidR="00431123" w:rsidRDefault="00431123">
    <w:pPr>
      <w:pStyle w:val="Nagwek"/>
    </w:pPr>
  </w:p>
  <w:p w:rsidR="00431123" w:rsidRDefault="00431123">
    <w:pPr>
      <w:pStyle w:val="Nagwek"/>
    </w:pPr>
  </w:p>
  <w:p w:rsidR="00431123" w:rsidRDefault="00431123">
    <w:pPr>
      <w:pStyle w:val="Nagwek"/>
    </w:pPr>
  </w:p>
  <w:p w:rsidR="00431123" w:rsidRDefault="004311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0FB" w:rsidRDefault="001E20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52B4"/>
    <w:rsid w:val="0000184A"/>
    <w:rsid w:val="00012997"/>
    <w:rsid w:val="000621A2"/>
    <w:rsid w:val="00075CEC"/>
    <w:rsid w:val="00106AC7"/>
    <w:rsid w:val="00111985"/>
    <w:rsid w:val="00147532"/>
    <w:rsid w:val="001614BA"/>
    <w:rsid w:val="001E20FB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1123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52B4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746541"/>
  <w15:chartTrackingRefBased/>
  <w15:docId w15:val="{637E7C64-D443-4568-A4BB-8B39EE19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311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31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71863-5551-4AB4-B50A-3FB82A0C6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191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2020-08-13T10:47:00Z</cp:lastPrinted>
  <dcterms:created xsi:type="dcterms:W3CDTF">2020-08-13T10:47:00Z</dcterms:created>
  <dcterms:modified xsi:type="dcterms:W3CDTF">2020-08-13T10:47:00Z</dcterms:modified>
</cp:coreProperties>
</file>