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2AC" w:rsidRDefault="001172AC" w:rsidP="0040516A">
      <w:r w:rsidRPr="00EF29E5">
        <w:rPr>
          <w:b/>
          <w:bCs/>
        </w:rPr>
        <w:t>CSKDZP-2375/13/07/01/2020</w:t>
      </w:r>
      <w:r w:rsidRPr="00EF29E5">
        <w:rPr>
          <w:b/>
          <w:bCs/>
        </w:rPr>
        <w:tab/>
      </w:r>
      <w:r>
        <w:tab/>
      </w:r>
      <w:r>
        <w:tab/>
        <w:t xml:space="preserve">            </w:t>
      </w:r>
      <w:r>
        <w:tab/>
      </w:r>
      <w:r>
        <w:tab/>
        <w:t xml:space="preserve">                        Załącznik  nr 2 do SIWZ</w:t>
      </w:r>
    </w:p>
    <w:p w:rsidR="001172AC" w:rsidRDefault="001172AC" w:rsidP="007167BD"/>
    <w:p w:rsidR="001172AC" w:rsidRDefault="001172AC" w:rsidP="007167BD">
      <w:r>
        <w:t>Wykonawca</w:t>
      </w:r>
    </w:p>
    <w:p w:rsidR="001172AC" w:rsidRPr="00EF29E5" w:rsidRDefault="001172AC" w:rsidP="007167BD">
      <w:r w:rsidRPr="00EF29E5">
        <w:t>…………………………….….…………</w:t>
      </w:r>
    </w:p>
    <w:p w:rsidR="001172AC" w:rsidRPr="00EF29E5" w:rsidRDefault="001172AC" w:rsidP="007167BD">
      <w:r w:rsidRPr="00EF29E5">
        <w:t>………………………..…..…………….</w:t>
      </w:r>
    </w:p>
    <w:p w:rsidR="001172AC" w:rsidRPr="00EF29E5" w:rsidRDefault="001172AC" w:rsidP="007167BD">
      <w:r w:rsidRPr="00EF29E5">
        <w:t>………………………..………………….</w:t>
      </w:r>
    </w:p>
    <w:p w:rsidR="001172AC" w:rsidRPr="00EF29E5" w:rsidRDefault="001172AC" w:rsidP="00EF29E5">
      <w:pPr>
        <w:pStyle w:val="Header"/>
        <w:tabs>
          <w:tab w:val="clear" w:pos="9072"/>
          <w:tab w:val="right" w:pos="10080"/>
        </w:tabs>
        <w:ind w:left="-720" w:right="-1010"/>
        <w:jc w:val="center"/>
        <w:rPr>
          <w:rFonts w:ascii="Times New Roman" w:hAnsi="Times New Roman"/>
          <w:b/>
          <w:bCs/>
          <w:sz w:val="24"/>
          <w:szCs w:val="24"/>
        </w:rPr>
      </w:pPr>
      <w:r w:rsidRPr="00EF29E5">
        <w:rPr>
          <w:rFonts w:ascii="Times New Roman" w:hAnsi="Times New Roman"/>
          <w:b/>
          <w:bCs/>
          <w:sz w:val="24"/>
          <w:szCs w:val="24"/>
        </w:rPr>
        <w:t>Formularz oferty</w:t>
      </w:r>
    </w:p>
    <w:p w:rsidR="001172AC" w:rsidRPr="00880B40" w:rsidRDefault="001172AC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72AC" w:rsidRPr="00880B40" w:rsidRDefault="001172AC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Pr="00880B40">
        <w:rPr>
          <w:rFonts w:ascii="Times New Roman" w:hAnsi="Times New Roman" w:cs="Times New Roman"/>
          <w:sz w:val="24"/>
          <w:szCs w:val="24"/>
        </w:rPr>
        <w:t>ogłoszeni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80B40">
        <w:rPr>
          <w:rFonts w:ascii="Times New Roman" w:hAnsi="Times New Roman" w:cs="Times New Roman"/>
          <w:sz w:val="24"/>
          <w:szCs w:val="24"/>
        </w:rPr>
        <w:t xml:space="preserve"> o zamówieni</w:t>
      </w:r>
      <w:r>
        <w:rPr>
          <w:rFonts w:ascii="Times New Roman" w:hAnsi="Times New Roman" w:cs="Times New Roman"/>
          <w:sz w:val="24"/>
          <w:szCs w:val="24"/>
        </w:rPr>
        <w:t xml:space="preserve">u w postępowaniu </w:t>
      </w:r>
      <w:r w:rsidRPr="00880B40">
        <w:rPr>
          <w:rFonts w:ascii="Times New Roman" w:hAnsi="Times New Roman" w:cs="Times New Roman"/>
          <w:sz w:val="24"/>
          <w:szCs w:val="24"/>
        </w:rPr>
        <w:t>prowadzonym w trybie przetargu nieograniczonego 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5982">
        <w:rPr>
          <w:rFonts w:ascii="Times New Roman" w:hAnsi="Times New Roman" w:cs="Times New Roman"/>
          <w:b/>
        </w:rPr>
        <w:t>Budowę  dźwigu od strony bloku Ł i bloku A na terenie  CSK MSWiA (projekt i realizacja), nadzór autorski oraz Adaptacj</w:t>
      </w:r>
      <w:r>
        <w:rPr>
          <w:rFonts w:ascii="Times New Roman" w:hAnsi="Times New Roman" w:cs="Times New Roman"/>
          <w:b/>
        </w:rPr>
        <w:t>ę</w:t>
      </w:r>
      <w:r w:rsidRPr="00F95982">
        <w:rPr>
          <w:rFonts w:ascii="Times New Roman" w:hAnsi="Times New Roman" w:cs="Times New Roman"/>
          <w:b/>
        </w:rPr>
        <w:t xml:space="preserve"> obiektów CSK MSWiA pod kątem przystosowania do wymogów przepisów  budowlanych i ppoż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1172AC" w:rsidRPr="00880B40" w:rsidRDefault="001172AC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1172AC" w:rsidRPr="00880B40" w:rsidRDefault="001172AC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1172AC" w:rsidRDefault="001172AC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 xml:space="preserve">nazwa (firma) dokładny adres Wykonawcy/Wykonawców); w przypadku składania oferty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>rzez podmioty występujące wspólnie podać nazwy (firmy) i dokładne adresy wszystkich podmiotów składających wspólną ofertę)</w:t>
      </w:r>
    </w:p>
    <w:p w:rsidR="001172AC" w:rsidRPr="0040516A" w:rsidRDefault="001172AC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1172AC" w:rsidRPr="0040516A" w:rsidRDefault="001172AC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40516A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wraz z załącznikami</w:t>
      </w:r>
      <w:r w:rsidRPr="0040516A">
        <w:rPr>
          <w:rFonts w:ascii="Times New Roman" w:hAnsi="Times New Roman" w:cs="Times New Roman"/>
          <w:sz w:val="24"/>
          <w:szCs w:val="24"/>
        </w:rPr>
        <w:t>.</w:t>
      </w:r>
    </w:p>
    <w:p w:rsidR="001172AC" w:rsidRPr="0040516A" w:rsidRDefault="001172AC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40516A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1172AC" w:rsidRPr="00880B40" w:rsidRDefault="001172AC" w:rsidP="00027D02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reprezentowania nas w postępowaniu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1172AC" w:rsidRPr="00EF29E5" w:rsidRDefault="001172AC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9E5">
        <w:rPr>
          <w:rFonts w:ascii="Times New Roman" w:hAnsi="Times New Roman" w:cs="Times New Roman"/>
          <w:i/>
          <w:iCs/>
          <w:sz w:val="24"/>
          <w:szCs w:val="24"/>
        </w:rPr>
        <w:t>(Wypełniają jedynie podmioty składające wspólną ofertę lub wykonawcy, którzy ustanowili pełnomocnika  w powyższym zakresie)</w:t>
      </w:r>
    </w:p>
    <w:p w:rsidR="001172AC" w:rsidRPr="0040516A" w:rsidRDefault="001172AC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kierować:</w:t>
      </w:r>
    </w:p>
    <w:p w:rsidR="001172AC" w:rsidRPr="0040516A" w:rsidRDefault="001172AC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1172AC" w:rsidRPr="0040516A" w:rsidRDefault="001172AC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Adres: 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1172AC" w:rsidRPr="0040516A" w:rsidRDefault="001172AC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Telefon: ..................................................</w:t>
      </w:r>
      <w:r w:rsidRPr="0040516A">
        <w:rPr>
          <w:rFonts w:ascii="Times New Roman" w:hAnsi="Times New Roman" w:cs="Times New Roman"/>
          <w:sz w:val="24"/>
          <w:szCs w:val="24"/>
        </w:rPr>
        <w:tab/>
        <w:t>Faks: ......................................................................</w:t>
      </w:r>
    </w:p>
    <w:p w:rsidR="001172AC" w:rsidRDefault="001172AC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 e-mail: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1172AC" w:rsidRPr="00EF29E5" w:rsidRDefault="001172AC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:rsidR="001172AC" w:rsidRPr="00880B40" w:rsidRDefault="001172A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1172AC" w:rsidRPr="00D06B35" w:rsidRDefault="001172A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</w:t>
      </w:r>
      <w:r>
        <w:rPr>
          <w:rStyle w:val="FootnoteReference"/>
          <w:rFonts w:ascii="Times New Roman" w:hAnsi="Times New Roman"/>
          <w:b/>
          <w:bCs/>
          <w:sz w:val="32"/>
          <w:szCs w:val="32"/>
        </w:rPr>
        <w:footnoteReference w:id="1"/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1172AC" w:rsidRPr="00880B40" w:rsidRDefault="001172A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7960590"/>
      <w:r w:rsidRPr="00EF29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bookmarkEnd w:id="0"/>
      <w:r w:rsidRPr="00D06B35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wypełni</w:t>
      </w:r>
      <w:r>
        <w:rPr>
          <w:rFonts w:ascii="Times New Roman" w:hAnsi="Times New Roman" w:cs="Times New Roman"/>
          <w:sz w:val="24"/>
          <w:szCs w:val="24"/>
        </w:rPr>
        <w:t>one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pozyska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72AC" w:rsidRPr="00880B40" w:rsidRDefault="001172A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wykonanie zamówienia w zakresie </w:t>
      </w:r>
    </w:p>
    <w:p w:rsidR="001172AC" w:rsidRPr="003433F1" w:rsidRDefault="001172AC" w:rsidP="00027D02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</w:t>
      </w:r>
      <w:r w:rsidRPr="00F95982">
        <w:rPr>
          <w:rFonts w:ascii="Times New Roman" w:hAnsi="Times New Roman" w:cs="Times New Roman"/>
          <w:b/>
        </w:rPr>
        <w:t>Budow</w:t>
      </w:r>
      <w:r>
        <w:rPr>
          <w:rFonts w:ascii="Times New Roman" w:hAnsi="Times New Roman" w:cs="Times New Roman"/>
          <w:b/>
        </w:rPr>
        <w:t>y</w:t>
      </w:r>
      <w:r w:rsidRPr="00F95982">
        <w:rPr>
          <w:rFonts w:ascii="Times New Roman" w:hAnsi="Times New Roman" w:cs="Times New Roman"/>
          <w:b/>
        </w:rPr>
        <w:t xml:space="preserve">  dźwigu od strony bloku Ł i bloku A na terenie  CSK MSWiA (projekt i realizacja), nadzór autorski oraz Adaptacj</w:t>
      </w:r>
      <w:r>
        <w:rPr>
          <w:rFonts w:ascii="Times New Roman" w:hAnsi="Times New Roman" w:cs="Times New Roman"/>
          <w:b/>
        </w:rPr>
        <w:t>i</w:t>
      </w:r>
      <w:r w:rsidRPr="00F95982">
        <w:rPr>
          <w:rFonts w:ascii="Times New Roman" w:hAnsi="Times New Roman" w:cs="Times New Roman"/>
          <w:b/>
        </w:rPr>
        <w:t xml:space="preserve"> obiektów CSK MSWiA pod kątem przystosowania </w:t>
      </w:r>
      <w:r>
        <w:rPr>
          <w:rFonts w:ascii="Times New Roman" w:hAnsi="Times New Roman" w:cs="Times New Roman"/>
          <w:b/>
        </w:rPr>
        <w:br/>
      </w:r>
      <w:r w:rsidRPr="00F95982">
        <w:rPr>
          <w:rFonts w:ascii="Times New Roman" w:hAnsi="Times New Roman" w:cs="Times New Roman"/>
          <w:b/>
        </w:rPr>
        <w:t>do wymogów przepisów  budowlanych i ppoż</w:t>
      </w:r>
      <w:r>
        <w:t xml:space="preserve"> </w:t>
      </w:r>
      <w:r w:rsidRPr="003433F1">
        <w:rPr>
          <w:rFonts w:ascii="Times New Roman" w:hAnsi="Times New Roman" w:cs="Times New Roman"/>
          <w:sz w:val="24"/>
          <w:szCs w:val="24"/>
        </w:rPr>
        <w:t>za cenę łączną:</w:t>
      </w:r>
    </w:p>
    <w:p w:rsidR="001172AC" w:rsidRPr="00880B40" w:rsidRDefault="001172AC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……………………. PLN</w:t>
      </w:r>
    </w:p>
    <w:p w:rsidR="001172AC" w:rsidRPr="00880B40" w:rsidRDefault="001172AC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1172AC" w:rsidRPr="00880B40" w:rsidRDefault="001172AC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…….. PLN</w:t>
      </w:r>
    </w:p>
    <w:p w:rsidR="001172AC" w:rsidRPr="00880B40" w:rsidRDefault="001172AC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1172AC" w:rsidRPr="00880B40" w:rsidRDefault="001172AC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 PLN</w:t>
      </w:r>
    </w:p>
    <w:p w:rsidR="001172AC" w:rsidRDefault="001172AC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1172AC" w:rsidRPr="003433F1" w:rsidRDefault="001172AC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1172AC" w:rsidRPr="00CD0AAB" w:rsidRDefault="001172AC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1172AC" w:rsidRPr="00F65D44" w:rsidRDefault="001172AC" w:rsidP="00027D02">
      <w:pPr>
        <w:spacing w:after="0" w:line="360" w:lineRule="auto"/>
        <w:ind w:left="567"/>
        <w:jc w:val="both"/>
      </w:pPr>
      <w:r>
        <w:t>1) Budowę</w:t>
      </w:r>
      <w:r w:rsidRPr="00F65D44">
        <w:t xml:space="preserve"> dźwig</w:t>
      </w:r>
      <w:r>
        <w:t>u</w:t>
      </w:r>
      <w:r w:rsidRPr="00F65D44">
        <w:t xml:space="preserve"> od strony bloku „Ł” i bloku „A” na terenie CSK MSWiA (projekt</w:t>
      </w:r>
      <w:r>
        <w:br/>
      </w:r>
      <w:r w:rsidRPr="00F65D44">
        <w:t xml:space="preserve">i realizacja), nadzór autorski: </w:t>
      </w:r>
    </w:p>
    <w:p w:rsidR="001172AC" w:rsidRPr="00F65D44" w:rsidRDefault="001172AC" w:rsidP="00027D02">
      <w:pPr>
        <w:spacing w:after="0" w:line="360" w:lineRule="auto"/>
        <w:ind w:left="567"/>
        <w:jc w:val="both"/>
        <w:rPr>
          <w:b/>
          <w:bCs/>
        </w:rPr>
      </w:pPr>
      <w:r w:rsidRPr="00F65D44">
        <w:rPr>
          <w:b/>
        </w:rPr>
        <w:t>Wartość netto   ……………</w:t>
      </w:r>
      <w:r>
        <w:rPr>
          <w:b/>
        </w:rPr>
        <w:t>….</w:t>
      </w:r>
      <w:r w:rsidRPr="00F65D44">
        <w:rPr>
          <w:b/>
        </w:rPr>
        <w:t>…… PLN</w:t>
      </w:r>
      <w:r>
        <w:rPr>
          <w:b/>
        </w:rPr>
        <w:t xml:space="preserve">,  </w:t>
      </w:r>
      <w:r w:rsidRPr="00F65D44">
        <w:t>Wartość VAT ………………….. PLN</w:t>
      </w:r>
    </w:p>
    <w:p w:rsidR="001172AC" w:rsidRDefault="001172AC" w:rsidP="00027D02">
      <w:pPr>
        <w:spacing w:after="0" w:line="360" w:lineRule="auto"/>
        <w:ind w:left="567"/>
        <w:jc w:val="both"/>
      </w:pPr>
      <w:r w:rsidRPr="00F65D44">
        <w:rPr>
          <w:b/>
          <w:bCs/>
        </w:rPr>
        <w:t>Wartość brutto …………………  PLN,</w:t>
      </w:r>
      <w:r>
        <w:rPr>
          <w:b/>
          <w:bCs/>
        </w:rPr>
        <w:t xml:space="preserve">  </w:t>
      </w:r>
      <w:r w:rsidRPr="00F65D44">
        <w:t>słownie wartość brutto ………………</w:t>
      </w:r>
      <w:r>
        <w:t>……..</w:t>
      </w:r>
      <w:r w:rsidRPr="00F65D44">
        <w:t>…….. …../100 złotych,</w:t>
      </w:r>
    </w:p>
    <w:p w:rsidR="001172AC" w:rsidRPr="009D61C1" w:rsidRDefault="001172AC" w:rsidP="00027D02">
      <w:pPr>
        <w:spacing w:after="0" w:line="360" w:lineRule="auto"/>
        <w:ind w:left="567"/>
        <w:jc w:val="both"/>
      </w:pPr>
      <w:r w:rsidRPr="009D61C1">
        <w:t>W tym:</w:t>
      </w:r>
    </w:p>
    <w:p w:rsidR="001172AC" w:rsidRDefault="001172AC" w:rsidP="00027D02">
      <w:pPr>
        <w:pStyle w:val="ListParagraph"/>
        <w:numPr>
          <w:ilvl w:val="0"/>
          <w:numId w:val="36"/>
        </w:numPr>
        <w:spacing w:after="0" w:line="360" w:lineRule="auto"/>
        <w:ind w:left="567" w:firstLine="0"/>
        <w:jc w:val="both"/>
      </w:pPr>
      <w:bookmarkStart w:id="1" w:name="_Hlk47958290"/>
      <w:r>
        <w:t xml:space="preserve">wartość </w:t>
      </w:r>
      <w:r w:rsidRPr="003433F1">
        <w:t>prac przygotowawczych i projektowych</w:t>
      </w:r>
      <w:r>
        <w:t xml:space="preserve"> - wynagrodzenie równe 9,6 % wynagrodzenia brutto, o którym mowa w pkt. 6 ppkt. 1), tj.</w:t>
      </w:r>
      <w:r w:rsidRPr="003433F1">
        <w:t xml:space="preserve"> </w:t>
      </w:r>
      <w:r>
        <w:t>wartość brutto ………………………  PLN,</w:t>
      </w:r>
    </w:p>
    <w:p w:rsidR="001172AC" w:rsidRDefault="001172AC" w:rsidP="00027D02">
      <w:pPr>
        <w:spacing w:after="0" w:line="360" w:lineRule="auto"/>
        <w:ind w:left="567"/>
        <w:jc w:val="both"/>
      </w:pPr>
      <w:r>
        <w:t>słownie wartość brutto ………………………………………………………………………………….. …../100 złotych,</w:t>
      </w:r>
    </w:p>
    <w:p w:rsidR="001172AC" w:rsidRDefault="001172AC" w:rsidP="00027D02">
      <w:pPr>
        <w:spacing w:after="0" w:line="360" w:lineRule="auto"/>
        <w:ind w:left="567"/>
        <w:jc w:val="both"/>
      </w:pPr>
      <w:r>
        <w:t>w tym wartość netto   ……………..………………… PLN plus wartość VAT ……………………………….. PLN,</w:t>
      </w:r>
    </w:p>
    <w:p w:rsidR="001172AC" w:rsidRDefault="001172AC" w:rsidP="00027D02">
      <w:pPr>
        <w:pStyle w:val="ListParagraph"/>
        <w:numPr>
          <w:ilvl w:val="0"/>
          <w:numId w:val="36"/>
        </w:numPr>
        <w:spacing w:after="0" w:line="360" w:lineRule="auto"/>
        <w:ind w:firstLine="0"/>
        <w:jc w:val="both"/>
      </w:pPr>
      <w:r>
        <w:t>wartość robót budowlanych</w:t>
      </w:r>
      <w:r w:rsidRPr="003433F1">
        <w:t xml:space="preserve"> </w:t>
      </w:r>
      <w:r>
        <w:t xml:space="preserve">- wynagrodzenie równe 90,4 % wynagrodzenia brutto, </w:t>
      </w:r>
      <w:r>
        <w:br/>
      </w:r>
      <w:r w:rsidRPr="005952A9">
        <w:t xml:space="preserve">o którym mowa w pkt. 6 </w:t>
      </w:r>
      <w:r w:rsidRPr="00AD5F85">
        <w:t>ppkt. 1),</w:t>
      </w:r>
      <w:r w:rsidRPr="005952A9">
        <w:t xml:space="preserve"> </w:t>
      </w:r>
      <w:r>
        <w:t>tj. wartość brutto ……………………………………….………  PLN,</w:t>
      </w:r>
    </w:p>
    <w:p w:rsidR="001172AC" w:rsidRDefault="001172AC" w:rsidP="00027D02">
      <w:pPr>
        <w:pStyle w:val="ListParagraph"/>
        <w:spacing w:after="0" w:line="360" w:lineRule="auto"/>
        <w:ind w:left="644"/>
        <w:jc w:val="both"/>
      </w:pPr>
      <w:r>
        <w:t>słownie wartość brutto …………………………………………………………..…………………….. …../100 złotych,</w:t>
      </w:r>
    </w:p>
    <w:p w:rsidR="001172AC" w:rsidRDefault="001172AC" w:rsidP="00027D02">
      <w:pPr>
        <w:pStyle w:val="ListParagraph"/>
        <w:spacing w:after="0" w:line="360" w:lineRule="auto"/>
        <w:ind w:left="644"/>
        <w:jc w:val="both"/>
      </w:pPr>
      <w:r>
        <w:t xml:space="preserve">w tym wartość netto   ……………..…………………… PLN plus wartość VAT ……………………………….. </w:t>
      </w:r>
    </w:p>
    <w:bookmarkEnd w:id="1"/>
    <w:p w:rsidR="001172AC" w:rsidRPr="00F65D44" w:rsidRDefault="001172AC" w:rsidP="00027D02">
      <w:pPr>
        <w:pStyle w:val="Tom1"/>
        <w:tabs>
          <w:tab w:val="clear" w:pos="0"/>
          <w:tab w:val="left" w:pos="567"/>
        </w:tabs>
        <w:spacing w:line="360" w:lineRule="auto"/>
        <w:ind w:left="567"/>
        <w:jc w:val="both"/>
        <w:rPr>
          <w:b w:val="0"/>
        </w:rPr>
      </w:pPr>
      <w:r w:rsidRPr="00F65D44">
        <w:rPr>
          <w:b w:val="0"/>
          <w:bCs w:val="0"/>
        </w:rPr>
        <w:t>2) Adaptacj</w:t>
      </w:r>
      <w:r>
        <w:rPr>
          <w:b w:val="0"/>
          <w:bCs w:val="0"/>
        </w:rPr>
        <w:t>ę</w:t>
      </w:r>
      <w:r w:rsidRPr="00F65D44">
        <w:rPr>
          <w:b w:val="0"/>
          <w:bCs w:val="0"/>
        </w:rPr>
        <w:t xml:space="preserve"> obiektów CSK MSWiA pod kątem przystosowania do wymogów przepisów budowlanych i ppoż.</w:t>
      </w:r>
      <w:r w:rsidRPr="00F65D44">
        <w:rPr>
          <w:b w:val="0"/>
        </w:rPr>
        <w:t xml:space="preserve">: </w:t>
      </w:r>
    </w:p>
    <w:p w:rsidR="001172AC" w:rsidRPr="00F65D44" w:rsidRDefault="001172AC" w:rsidP="00027D02">
      <w:pPr>
        <w:tabs>
          <w:tab w:val="left" w:pos="567"/>
        </w:tabs>
        <w:spacing w:after="0" w:line="360" w:lineRule="auto"/>
        <w:ind w:left="567"/>
        <w:jc w:val="both"/>
        <w:rPr>
          <w:b/>
          <w:bCs/>
        </w:rPr>
      </w:pPr>
      <w:r w:rsidRPr="00F65D44">
        <w:rPr>
          <w:b/>
        </w:rPr>
        <w:t>Wartość netto   ………………… PLN</w:t>
      </w:r>
      <w:r>
        <w:rPr>
          <w:b/>
        </w:rPr>
        <w:t xml:space="preserve">,  </w:t>
      </w:r>
      <w:r w:rsidRPr="00F65D44">
        <w:t>Wartość VAT ………………….. PLN</w:t>
      </w:r>
    </w:p>
    <w:p w:rsidR="001172AC" w:rsidRPr="00F65D44" w:rsidRDefault="001172AC" w:rsidP="00027D02">
      <w:pPr>
        <w:tabs>
          <w:tab w:val="left" w:pos="567"/>
        </w:tabs>
        <w:spacing w:after="0" w:line="360" w:lineRule="auto"/>
        <w:ind w:left="567"/>
        <w:jc w:val="both"/>
        <w:rPr>
          <w:b/>
          <w:bCs/>
        </w:rPr>
      </w:pPr>
      <w:r w:rsidRPr="00F65D44">
        <w:rPr>
          <w:b/>
          <w:bCs/>
        </w:rPr>
        <w:t>Wartość brutto …………</w:t>
      </w:r>
      <w:r>
        <w:rPr>
          <w:b/>
          <w:bCs/>
        </w:rPr>
        <w:t>………………………..</w:t>
      </w:r>
      <w:r w:rsidRPr="00F65D44">
        <w:rPr>
          <w:b/>
          <w:bCs/>
        </w:rPr>
        <w:t>………  PLN,</w:t>
      </w:r>
    </w:p>
    <w:p w:rsidR="001172AC" w:rsidRDefault="001172AC" w:rsidP="00027D02">
      <w:pPr>
        <w:tabs>
          <w:tab w:val="left" w:pos="567"/>
        </w:tabs>
        <w:spacing w:after="0" w:line="360" w:lineRule="auto"/>
        <w:ind w:left="567"/>
        <w:jc w:val="both"/>
      </w:pPr>
      <w:r w:rsidRPr="00F65D44">
        <w:t>słownie wartość brutto ………………</w:t>
      </w:r>
      <w:r>
        <w:t>………………………………………………………………….</w:t>
      </w:r>
      <w:r w:rsidRPr="00F65D44">
        <w:t>.. …../100 złotych,</w:t>
      </w:r>
    </w:p>
    <w:p w:rsidR="001172AC" w:rsidRDefault="001172AC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tym:</w:t>
      </w:r>
    </w:p>
    <w:p w:rsidR="001172AC" w:rsidRDefault="001172AC" w:rsidP="00027D02">
      <w:pPr>
        <w:tabs>
          <w:tab w:val="left" w:pos="567"/>
        </w:tabs>
        <w:spacing w:after="0" w:line="360" w:lineRule="auto"/>
        <w:ind w:left="567"/>
        <w:jc w:val="both"/>
      </w:pPr>
      <w:r>
        <w:t>a)</w:t>
      </w:r>
      <w:r>
        <w:tab/>
        <w:t>wartość prac przygotowawczych i projektowych - wynagrodzenie równe 4,53 % wynagrodzenia</w:t>
      </w:r>
      <w:r w:rsidRPr="005952A9">
        <w:t xml:space="preserve"> brutto, o którym mowa w pkt. 6 </w:t>
      </w:r>
      <w:r>
        <w:t>ppkt.</w:t>
      </w:r>
      <w:r w:rsidRPr="005952A9">
        <w:t xml:space="preserve"> </w:t>
      </w:r>
      <w:r>
        <w:t>2</w:t>
      </w:r>
      <w:r w:rsidRPr="005952A9">
        <w:t>),</w:t>
      </w:r>
      <w:r>
        <w:t xml:space="preserve"> tj. wartość brutto ……………………  PLN,</w:t>
      </w:r>
    </w:p>
    <w:p w:rsidR="001172AC" w:rsidRDefault="001172AC" w:rsidP="00027D02">
      <w:pPr>
        <w:tabs>
          <w:tab w:val="left" w:pos="567"/>
        </w:tabs>
        <w:spacing w:after="0" w:line="360" w:lineRule="auto"/>
        <w:ind w:left="567"/>
        <w:jc w:val="both"/>
      </w:pPr>
      <w:r>
        <w:t>słownie wartość brutto ………………………………………………………………………………….. …../100 złotych,</w:t>
      </w:r>
    </w:p>
    <w:p w:rsidR="001172AC" w:rsidRDefault="001172AC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 wartość netto   ……………..………………… PLN plus wartość VAT ……………………………….. PLN,</w:t>
      </w:r>
    </w:p>
    <w:p w:rsidR="001172AC" w:rsidRDefault="001172AC" w:rsidP="00027D02">
      <w:pPr>
        <w:tabs>
          <w:tab w:val="left" w:pos="567"/>
        </w:tabs>
        <w:spacing w:after="0" w:line="360" w:lineRule="auto"/>
        <w:ind w:left="567"/>
        <w:jc w:val="both"/>
      </w:pPr>
      <w:r>
        <w:t>b)</w:t>
      </w:r>
      <w:r>
        <w:tab/>
        <w:t xml:space="preserve">wartość robót budowlanych - wynagrodzenie równe 94,88 % </w:t>
      </w:r>
      <w:r w:rsidRPr="009D61C1">
        <w:t>wynagrodzenia brutto,</w:t>
      </w:r>
      <w:r>
        <w:br/>
      </w:r>
      <w:r w:rsidRPr="009D61C1">
        <w:t xml:space="preserve"> o którym mowa w pkt. 6 </w:t>
      </w:r>
      <w:r>
        <w:t>ppkt.</w:t>
      </w:r>
      <w:r w:rsidRPr="009D61C1">
        <w:t xml:space="preserve"> 2), </w:t>
      </w:r>
      <w:r>
        <w:t>tj. wartość brutto …………………………….………  PLN,</w:t>
      </w:r>
    </w:p>
    <w:p w:rsidR="001172AC" w:rsidRDefault="001172AC" w:rsidP="00027D02">
      <w:pPr>
        <w:tabs>
          <w:tab w:val="left" w:pos="567"/>
        </w:tabs>
        <w:spacing w:after="0" w:line="360" w:lineRule="auto"/>
        <w:ind w:left="567"/>
        <w:jc w:val="both"/>
      </w:pPr>
      <w:r>
        <w:t>słownie wartość brutto …………………………………………………………..…………………….. …../100 złotych,</w:t>
      </w:r>
    </w:p>
    <w:p w:rsidR="001172AC" w:rsidRDefault="001172AC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 wartość netto   ……………..…………………… PLN plus wartość VAT ………………………………..</w:t>
      </w:r>
    </w:p>
    <w:p w:rsidR="001172AC" w:rsidRDefault="001172AC" w:rsidP="00027D02">
      <w:pPr>
        <w:pStyle w:val="ListParagraph"/>
        <w:numPr>
          <w:ilvl w:val="0"/>
          <w:numId w:val="36"/>
        </w:numPr>
        <w:tabs>
          <w:tab w:val="left" w:pos="567"/>
        </w:tabs>
        <w:spacing w:after="0" w:line="360" w:lineRule="auto"/>
        <w:ind w:left="567" w:firstLine="0"/>
        <w:jc w:val="both"/>
      </w:pPr>
      <w:r>
        <w:t>wartość nadzoru autorskiego – wynagrodzenie równe 0,59 %  wynagrodzenia brutto, o którym mowa w pkt. 6 ppkt. 2 , tj. wartość brutto   …………………………….… PLN</w:t>
      </w:r>
    </w:p>
    <w:p w:rsidR="001172AC" w:rsidRDefault="001172AC" w:rsidP="00027D02">
      <w:pPr>
        <w:tabs>
          <w:tab w:val="left" w:pos="567"/>
        </w:tabs>
        <w:spacing w:after="0" w:line="360" w:lineRule="auto"/>
        <w:ind w:left="567"/>
        <w:jc w:val="both"/>
      </w:pPr>
      <w:r>
        <w:t>słownie wartość brutto ………………………………………………………………………………….. …../100 złotych</w:t>
      </w:r>
    </w:p>
    <w:p w:rsidR="001172AC" w:rsidRPr="00F65D44" w:rsidRDefault="001172AC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 w</w:t>
      </w:r>
      <w:r w:rsidRPr="00186292">
        <w:t xml:space="preserve">artość VAT ……………………….. PLN,  </w:t>
      </w:r>
      <w:r>
        <w:t>w</w:t>
      </w:r>
      <w:r w:rsidRPr="00186292">
        <w:t>artość brutto ………………………………………………  PLN,</w:t>
      </w:r>
    </w:p>
    <w:p w:rsidR="001172AC" w:rsidRPr="009D61C1" w:rsidRDefault="001172A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1C1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9D61C1">
        <w:rPr>
          <w:rFonts w:ascii="Times New Roman" w:hAnsi="Times New Roman" w:cs="Times New Roman"/>
          <w:sz w:val="24"/>
          <w:szCs w:val="24"/>
        </w:rPr>
        <w:t xml:space="preserve">  </w:t>
      </w:r>
      <w:r w:rsidRPr="009D61C1">
        <w:rPr>
          <w:rFonts w:ascii="Times New Roman" w:hAnsi="Times New Roman" w:cs="Times New Roman"/>
          <w:b/>
          <w:bCs/>
          <w:sz w:val="24"/>
          <w:szCs w:val="24"/>
        </w:rPr>
        <w:t>SIĘ do</w:t>
      </w:r>
      <w:r w:rsidRPr="009D61C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172AC" w:rsidRPr="00CC7D65" w:rsidRDefault="001172AC" w:rsidP="00027D02">
      <w:pPr>
        <w:pStyle w:val="BodyTextIndent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p</w:t>
      </w:r>
      <w:r w:rsidRPr="00CC7D65">
        <w:rPr>
          <w:rFonts w:ascii="Times New Roman" w:hAnsi="Times New Roman" w:cs="Times New Roman"/>
          <w:sz w:val="24"/>
          <w:szCs w:val="24"/>
        </w:rPr>
        <w:t>rojektowani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>:</w:t>
      </w:r>
    </w:p>
    <w:p w:rsidR="001172AC" w:rsidRPr="00CC7D65" w:rsidRDefault="001172AC" w:rsidP="00027D02">
      <w:pPr>
        <w:pStyle w:val="BodyTextIndent"/>
        <w:numPr>
          <w:ilvl w:val="0"/>
          <w:numId w:val="3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wykonani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projektu budowlanego, w tym elementów projektów branżowych</w:t>
      </w:r>
      <w:r w:rsidRPr="00CC7D65">
        <w:rPr>
          <w:rFonts w:ascii="Times New Roman" w:hAnsi="Times New Roman" w:cs="Times New Roman"/>
          <w:sz w:val="24"/>
          <w:szCs w:val="24"/>
        </w:rPr>
        <w:br/>
        <w:t>w zakresie umożliwiającym uzyskanie niezbędnych uzgodnień wymaganych</w:t>
      </w:r>
      <w:r>
        <w:rPr>
          <w:rFonts w:ascii="Times New Roman" w:hAnsi="Times New Roman" w:cs="Times New Roman"/>
          <w:sz w:val="24"/>
          <w:szCs w:val="24"/>
        </w:rPr>
        <w:br/>
      </w:r>
      <w:r w:rsidRPr="00CC7D65">
        <w:rPr>
          <w:rFonts w:ascii="Times New Roman" w:hAnsi="Times New Roman" w:cs="Times New Roman"/>
          <w:sz w:val="24"/>
          <w:szCs w:val="24"/>
        </w:rPr>
        <w:t xml:space="preserve">do zgłoszenia robót, pozwolenia na budowę, przygotowanie dokumentów </w:t>
      </w:r>
      <w:r>
        <w:rPr>
          <w:rFonts w:ascii="Times New Roman" w:hAnsi="Times New Roman" w:cs="Times New Roman"/>
          <w:sz w:val="24"/>
          <w:szCs w:val="24"/>
        </w:rPr>
        <w:br/>
      </w:r>
      <w:r w:rsidRPr="00CC7D65">
        <w:rPr>
          <w:rFonts w:ascii="Times New Roman" w:hAnsi="Times New Roman" w:cs="Times New Roman"/>
          <w:sz w:val="24"/>
          <w:szCs w:val="24"/>
        </w:rPr>
        <w:t xml:space="preserve">do wystąpienia o wymagane decyzje administracyjne, w tym decyzje o pozwoleniu na budowę (przygotowane przez Wykonawcę stosowne wnioski z załącznikami </w:t>
      </w:r>
      <w:r>
        <w:rPr>
          <w:rFonts w:ascii="Times New Roman" w:hAnsi="Times New Roman" w:cs="Times New Roman"/>
          <w:sz w:val="24"/>
          <w:szCs w:val="24"/>
        </w:rPr>
        <w:br/>
      </w:r>
      <w:r w:rsidRPr="00CC7D65">
        <w:rPr>
          <w:rFonts w:ascii="Times New Roman" w:hAnsi="Times New Roman" w:cs="Times New Roman"/>
          <w:sz w:val="24"/>
          <w:szCs w:val="24"/>
        </w:rPr>
        <w:t>do podpisu przez Zamawiającego), uzyskani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wymaganych opinii, uzgodnień, sprawdzeń rozwiązań projektowych, w zakresie wynikającym z przepisów oraz wymagań określonych w PFU,</w:t>
      </w:r>
    </w:p>
    <w:p w:rsidR="001172AC" w:rsidRPr="00CC7D65" w:rsidRDefault="001172AC" w:rsidP="00027D02">
      <w:pPr>
        <w:pStyle w:val="BodyTextIndent"/>
        <w:numPr>
          <w:ilvl w:val="0"/>
          <w:numId w:val="3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złożeni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wniosku zgłoszenia robót, pozwolenia na budowę, uzyskanie ostatecznej</w:t>
      </w:r>
      <w:r w:rsidRPr="00CC7D65">
        <w:rPr>
          <w:rFonts w:ascii="Times New Roman" w:hAnsi="Times New Roman" w:cs="Times New Roman"/>
          <w:sz w:val="24"/>
          <w:szCs w:val="24"/>
        </w:rPr>
        <w:br/>
        <w:t>i prawomocnej decyzji administracyjnej o pozwoleniu na budowę i przekazanie jej Zamawiającemu,</w:t>
      </w:r>
    </w:p>
    <w:p w:rsidR="001172AC" w:rsidRPr="00CC7D65" w:rsidRDefault="001172AC" w:rsidP="00027D02">
      <w:pPr>
        <w:pStyle w:val="BodyTextIndent"/>
        <w:numPr>
          <w:ilvl w:val="0"/>
          <w:numId w:val="3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odebrania</w:t>
      </w:r>
      <w:r w:rsidRPr="00CC7D65">
        <w:rPr>
          <w:rFonts w:ascii="Times New Roman" w:hAnsi="Times New Roman" w:cs="Times New Roman"/>
          <w:sz w:val="24"/>
          <w:szCs w:val="24"/>
        </w:rPr>
        <w:t>, w imieniu Zamawiającego  z Urzędu ostemplowany dziennik budowy.</w:t>
      </w:r>
    </w:p>
    <w:p w:rsidR="001172AC" w:rsidRPr="00CC7D65" w:rsidRDefault="001172AC" w:rsidP="00027D02">
      <w:pPr>
        <w:pStyle w:val="BodyTextIndent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robót budowlanych</w:t>
      </w:r>
      <w:r w:rsidRPr="00CC7D65">
        <w:rPr>
          <w:rFonts w:ascii="Times New Roman" w:hAnsi="Times New Roman" w:cs="Times New Roman"/>
          <w:sz w:val="24"/>
          <w:szCs w:val="24"/>
        </w:rPr>
        <w:t>:</w:t>
      </w:r>
    </w:p>
    <w:p w:rsidR="001172AC" w:rsidRPr="00CC7D65" w:rsidRDefault="001172AC" w:rsidP="00027D02">
      <w:pPr>
        <w:pStyle w:val="BodyTextIndent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wykonani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robót budowlanych, zwanych dalej „Robotami” oraz dokumentacji powykonawczej, zakończonych odbiorem końcowym,</w:t>
      </w:r>
    </w:p>
    <w:p w:rsidR="001172AC" w:rsidRPr="00CC7D65" w:rsidRDefault="001172AC" w:rsidP="00027D02">
      <w:pPr>
        <w:pStyle w:val="BodyTextIndent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pełnieni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nadzoru autorskiego zgodnie z ustawą Prawo budowlane pochodną opracowania projektu budowlanego jest obowiązek sprawowania nadzoru autorskiego przez projektantów (autorów projektu) przez cały czas trwania Robót,</w:t>
      </w:r>
      <w:r w:rsidRPr="00CC7D65">
        <w:rPr>
          <w:rFonts w:ascii="Times New Roman" w:hAnsi="Times New Roman" w:cs="Times New Roman"/>
          <w:sz w:val="24"/>
          <w:szCs w:val="24"/>
        </w:rPr>
        <w:br/>
        <w:t>w szczególności poprzez udział projektantów w wizytach na terenie budowy, wpisy do dziennika budowy, weryfikację dokumentacji powykonawczej,</w:t>
      </w:r>
      <w:r w:rsidRPr="00CC7D65">
        <w:rPr>
          <w:rFonts w:ascii="Times New Roman" w:hAnsi="Times New Roman" w:cs="Times New Roman"/>
          <w:sz w:val="24"/>
          <w:szCs w:val="24"/>
        </w:rPr>
        <w:br/>
        <w:t>w zakresie jej zgodności z faktycznym wykonaniem Robót. Weryfikacja dokumentacji zostanie potwierdzona poprzez oświadczenie projektantów – autorów projektu, załączone do dokumentacji powykonawczej,</w:t>
      </w:r>
    </w:p>
    <w:p w:rsidR="001172AC" w:rsidRPr="00CC7D65" w:rsidRDefault="001172AC" w:rsidP="00027D02">
      <w:pPr>
        <w:pStyle w:val="BodyTextIndent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przeszkoleni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4 pracowników wskazanych przez Zamawiającego, w zakresie obsługi urządzeń stanowiących część przedmiotu umowy, zakończone wydaniem pisemnego potwierdzenia o odbytym szkoleniu przez tych pracowników. Przeszkolenie pracowników odbędzie się na terenie Szpitala w terminie i miejscu uzgodnionym szczegółowo z Zamawiającym.</w:t>
      </w:r>
    </w:p>
    <w:p w:rsidR="001172AC" w:rsidRPr="00CC7D65" w:rsidRDefault="001172AC" w:rsidP="00027D02">
      <w:pPr>
        <w:pStyle w:val="BodyTextIndent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u</w:t>
      </w:r>
      <w:r w:rsidRPr="00CC7D65">
        <w:rPr>
          <w:rFonts w:ascii="Times New Roman" w:hAnsi="Times New Roman" w:cs="Times New Roman"/>
          <w:sz w:val="24"/>
          <w:szCs w:val="24"/>
        </w:rPr>
        <w:t>zyskani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decyzji:</w:t>
      </w:r>
    </w:p>
    <w:p w:rsidR="001172AC" w:rsidRPr="00CC7D65" w:rsidRDefault="001172AC" w:rsidP="00027D02">
      <w:pPr>
        <w:pStyle w:val="BodyTextIndent"/>
        <w:numPr>
          <w:ilvl w:val="0"/>
          <w:numId w:val="33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C7D65">
        <w:rPr>
          <w:rFonts w:ascii="Times New Roman" w:hAnsi="Times New Roman" w:cs="Times New Roman"/>
          <w:sz w:val="24"/>
          <w:szCs w:val="24"/>
        </w:rPr>
        <w:t>zyskani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>, w imieniu Zamawiającego decyzji o pozwoleniu na użytkowanie</w:t>
      </w:r>
      <w:r w:rsidRPr="00CC7D65">
        <w:rPr>
          <w:rFonts w:ascii="Times New Roman" w:hAnsi="Times New Roman" w:cs="Times New Roman"/>
          <w:sz w:val="24"/>
          <w:szCs w:val="24"/>
        </w:rPr>
        <w:br/>
        <w:t xml:space="preserve">(w przypadku takiej konieczności) z klauzulą ostateczności i przekazanie jej Zamawiającemu,  </w:t>
      </w:r>
    </w:p>
    <w:p w:rsidR="001172AC" w:rsidRPr="00CC7D65" w:rsidRDefault="001172AC" w:rsidP="00027D02">
      <w:pPr>
        <w:pStyle w:val="BodyTextIndent"/>
        <w:numPr>
          <w:ilvl w:val="0"/>
          <w:numId w:val="33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złożeni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wniosku o przeprowadzenie badania technicznego, w imieniu Zamawiającego do właściwego Oddziału Urzędu Dozoru Technicznego (zwane dalej UDT) oraz otrzymanie pozytywnego wyniku badania zamontowanego urządzenia, otrzymanie decyzji zezwalającej na eksploatację urządzenia – i przekazanie jej Zamawiającemu wraz ze zgłoszeniem zakończenia robót do PINB, potwierdzonym protokołem przekazania bez uwag i zastrzeżeń.  </w:t>
      </w:r>
    </w:p>
    <w:p w:rsidR="001172AC" w:rsidRDefault="001172AC" w:rsidP="00027D02">
      <w:pPr>
        <w:pStyle w:val="BodyTex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 iż udzielamy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gwarancji</w:t>
      </w:r>
      <w:r>
        <w:rPr>
          <w:rFonts w:ascii="Times New Roman" w:hAnsi="Times New Roman" w:cs="Times New Roman"/>
          <w:sz w:val="24"/>
          <w:szCs w:val="24"/>
        </w:rPr>
        <w:t xml:space="preserve"> i rękojmi </w:t>
      </w:r>
      <w:r w:rsidRPr="00880B40">
        <w:rPr>
          <w:rFonts w:ascii="Times New Roman" w:hAnsi="Times New Roman" w:cs="Times New Roman"/>
          <w:sz w:val="24"/>
          <w:szCs w:val="24"/>
        </w:rPr>
        <w:t>na okres ....... miesięcy na wykona</w:t>
      </w:r>
      <w:r>
        <w:rPr>
          <w:rFonts w:ascii="Times New Roman" w:hAnsi="Times New Roman" w:cs="Times New Roman"/>
          <w:sz w:val="24"/>
          <w:szCs w:val="24"/>
        </w:rPr>
        <w:t xml:space="preserve">ne roboty budowlane, natomiast na przekazaną 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>dokumentację …………… miesięcy.</w:t>
      </w:r>
    </w:p>
    <w:p w:rsidR="001172AC" w:rsidRPr="008F2AA0" w:rsidRDefault="001172AC" w:rsidP="00027D02">
      <w:pPr>
        <w:pStyle w:val="BodyText"/>
        <w:spacing w:after="0" w:line="360" w:lineRule="auto"/>
        <w:ind w:left="426"/>
        <w:jc w:val="both"/>
        <w:rPr>
          <w:sz w:val="24"/>
          <w:szCs w:val="24"/>
        </w:rPr>
      </w:pPr>
      <w:r w:rsidRPr="008F2AA0">
        <w:rPr>
          <w:rFonts w:ascii="Times New Roman" w:hAnsi="Times New Roman" w:cs="Times New Roman"/>
          <w:sz w:val="24"/>
          <w:szCs w:val="24"/>
        </w:rPr>
        <w:t>Gwarancja na zastosowane materiały i urządzenia nie krótsza niż gwarancja udzielona na roboty budowlane, a jeżeli gwarancja producenta jest dłuższa, zgodnie z gwarancją producenta. Bieg terminów gwarancji rozpoczyna się z chwilą podpisania protokołu odbioru końcowego bez uwag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2AA0">
        <w:rPr>
          <w:rFonts w:ascii="Times New Roman" w:hAnsi="Times New Roman" w:cs="Times New Roman"/>
          <w:sz w:val="24"/>
          <w:szCs w:val="24"/>
        </w:rPr>
        <w:t>i zastrzeżeń. Jeżeli dla zachowania ważności warunków udzielonej gwarancji wymagane są przeglądy, konserwacje czy inne czynności serwisowe związane z właściwym użytkowaniem (materiałów, urządzeń, itp.), wszystkie te czynności muszą zostać zapewnione przez Wykonawcę, a także uwzględnione w cenie oferty.</w:t>
      </w:r>
    </w:p>
    <w:p w:rsidR="001172AC" w:rsidRDefault="001172AC" w:rsidP="00027D02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5A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8E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iż w ramach realizacji przedmiotu zamówienia zobowiązujemy się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do podjęcia czynności naprawczych w ramach serwisowania w ciągu  …………….  godz.(max 2,5 godz.),</w:t>
      </w:r>
    </w:p>
    <w:p w:rsidR="001172AC" w:rsidRDefault="001172AC" w:rsidP="00027D02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5A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OŚWIADCZAMY</w:t>
      </w:r>
      <w:r>
        <w:rPr>
          <w:rFonts w:ascii="Times New Roman" w:hAnsi="Times New Roman" w:cs="Times New Roman"/>
          <w:color w:val="000000"/>
          <w:sz w:val="24"/>
          <w:szCs w:val="24"/>
        </w:rPr>
        <w:t>, iż w ramach realizacji przedmiotu zamówienia, w ramach serwisowania zobowiązujemy się do przyjazdu do zablokowanego dźwigu, w którym zostali uwięzieni ludzie w ciągu ………… minut (max 30 min).</w:t>
      </w:r>
    </w:p>
    <w:p w:rsidR="001172AC" w:rsidRPr="008E4220" w:rsidRDefault="001172AC" w:rsidP="00027D02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E422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1172AC" w:rsidRPr="00880B40" w:rsidRDefault="001172AC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1172AC" w:rsidRDefault="001172AC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w wysokości i na warunkach określonych w Specyfikacji Istotnych Warunków Zamówienia oraz ubezpieczenia robót zgodnie z SIWZ.</w:t>
      </w:r>
    </w:p>
    <w:p w:rsidR="001172AC" w:rsidRDefault="001172AC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zapoznaliśmy się z Istotnymi Postanowieniami Umowy, określonymi w Specyfikacji Istotnych Warunków Zamówienia i zobowiązujemy się,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w przypadku wyboru naszej oferty, do zawarcia umowy zgodnej z niniejszą ofertą,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na warunkach określonych w Specyfikacji Istotnych Warunków Zamówienia, w miejscu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>i terminie wyznaczonym przez Zamawiającego.</w:t>
      </w:r>
    </w:p>
    <w:p w:rsidR="001172AC" w:rsidRPr="00415AC7" w:rsidRDefault="001172AC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5AC7">
        <w:rPr>
          <w:rFonts w:ascii="Times New Roman" w:hAnsi="Times New Roman"/>
          <w:bCs/>
          <w:sz w:val="24"/>
          <w:szCs w:val="24"/>
        </w:rPr>
        <w:t>Oświadczam/oświadczamy, że stosownie do art. 29 ust. 3a ustawy Prawo zamówień publicznych</w:t>
      </w:r>
      <w:r>
        <w:rPr>
          <w:rFonts w:ascii="Times New Roman" w:hAnsi="Times New Roman"/>
          <w:bCs/>
          <w:sz w:val="24"/>
          <w:szCs w:val="24"/>
        </w:rPr>
        <w:t xml:space="preserve"> oraz zgodnie z wymaganiami SIWZ osoby wykonujące czynności których wykonywanie będzie </w:t>
      </w:r>
      <w:r w:rsidRPr="00415AC7">
        <w:rPr>
          <w:rFonts w:ascii="Times New Roman" w:hAnsi="Times New Roman"/>
          <w:bCs/>
          <w:sz w:val="24"/>
          <w:szCs w:val="24"/>
        </w:rPr>
        <w:t>polega</w:t>
      </w:r>
      <w:r>
        <w:rPr>
          <w:rFonts w:ascii="Times New Roman" w:hAnsi="Times New Roman"/>
          <w:bCs/>
          <w:sz w:val="24"/>
          <w:szCs w:val="24"/>
        </w:rPr>
        <w:t xml:space="preserve">ło </w:t>
      </w:r>
      <w:r w:rsidRPr="00415AC7">
        <w:rPr>
          <w:rFonts w:ascii="Times New Roman" w:hAnsi="Times New Roman"/>
          <w:bCs/>
          <w:sz w:val="24"/>
          <w:szCs w:val="24"/>
        </w:rPr>
        <w:t>na wykonywaniu pracy w sposób określony w art. 22 § 1 ustawy z dnia 26 czerwca 1974 r. Kodeks pracy (t.j. Dz. U. z 2019, poz. 1040, ze zm.)</w:t>
      </w:r>
      <w:r>
        <w:rPr>
          <w:rFonts w:ascii="Times New Roman" w:hAnsi="Times New Roman"/>
          <w:bCs/>
          <w:sz w:val="24"/>
          <w:szCs w:val="24"/>
        </w:rPr>
        <w:t xml:space="preserve"> będą zatrudnione </w:t>
      </w:r>
      <w:r w:rsidRPr="00415AC7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415AC7">
        <w:rPr>
          <w:rFonts w:ascii="Times New Roman" w:hAnsi="Times New Roman"/>
          <w:bCs/>
          <w:sz w:val="24"/>
          <w:szCs w:val="24"/>
        </w:rPr>
        <w:t xml:space="preserve"> </w:t>
      </w:r>
    </w:p>
    <w:p w:rsidR="001172AC" w:rsidRPr="00880B40" w:rsidRDefault="001172AC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1172AC" w:rsidRDefault="001172AC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72AC" w:rsidRPr="00880B40" w:rsidRDefault="001172AC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1172AC" w:rsidRPr="00880B40" w:rsidRDefault="001172AC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1172AC" w:rsidRPr="00880B40" w:rsidRDefault="001172AC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1172AC" w:rsidRDefault="001172AC" w:rsidP="008053E9">
      <w:pPr>
        <w:spacing w:before="117" w:line="360" w:lineRule="auto"/>
        <w:jc w:val="both"/>
        <w:rPr>
          <w:rFonts w:ascii="Times New Roman" w:hAnsi="Times New Roman" w:cs="Times New Roman"/>
        </w:rPr>
      </w:pPr>
    </w:p>
    <w:p w:rsidR="001172AC" w:rsidRDefault="001172AC" w:rsidP="008053E9">
      <w:pPr>
        <w:spacing w:before="117" w:line="360" w:lineRule="auto"/>
        <w:jc w:val="both"/>
        <w:rPr>
          <w:rFonts w:ascii="Times New Roman" w:hAnsi="Times New Roman" w:cs="Times New Roman"/>
        </w:rPr>
      </w:pPr>
    </w:p>
    <w:p w:rsidR="001172AC" w:rsidRPr="008F2AA0" w:rsidRDefault="001172AC" w:rsidP="008053E9">
      <w:pPr>
        <w:spacing w:before="117" w:line="360" w:lineRule="auto"/>
        <w:jc w:val="both"/>
        <w:rPr>
          <w:rFonts w:ascii="Times New Roman" w:hAnsi="Times New Roman" w:cs="Times New Roman"/>
          <w:b/>
          <w:bCs/>
        </w:rPr>
      </w:pPr>
      <w:r w:rsidRPr="008F2AA0">
        <w:rPr>
          <w:rFonts w:ascii="Times New Roman" w:hAnsi="Times New Roman" w:cs="Times New Roman"/>
          <w:b/>
          <w:bCs/>
        </w:rPr>
        <w:t xml:space="preserve">OFERTĘ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NALEŻY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PODPISAĆ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KWALIFIKOWANYM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>PODPISEM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 ELEKTRONICZNYM</w:t>
      </w:r>
    </w:p>
    <w:p w:rsidR="001172AC" w:rsidRPr="00880B40" w:rsidRDefault="001172AC" w:rsidP="006C7EF3">
      <w:pPr>
        <w:ind w:firstLine="708"/>
        <w:rPr>
          <w:rFonts w:ascii="Times New Roman" w:hAnsi="Times New Roman" w:cs="Times New Roman"/>
        </w:rPr>
      </w:pPr>
    </w:p>
    <w:sectPr w:rsidR="001172AC" w:rsidRPr="00880B40" w:rsidSect="00EF29E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2AC" w:rsidRDefault="001172AC" w:rsidP="00EF29E5">
      <w:pPr>
        <w:spacing w:after="0" w:line="240" w:lineRule="auto"/>
      </w:pPr>
      <w:r>
        <w:separator/>
      </w:r>
    </w:p>
  </w:endnote>
  <w:endnote w:type="continuationSeparator" w:id="0">
    <w:p w:rsidR="001172AC" w:rsidRDefault="001172AC" w:rsidP="00EF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2AC" w:rsidRDefault="001172AC" w:rsidP="00EF29E5">
      <w:pPr>
        <w:spacing w:after="0" w:line="240" w:lineRule="auto"/>
      </w:pPr>
      <w:r>
        <w:separator/>
      </w:r>
    </w:p>
  </w:footnote>
  <w:footnote w:type="continuationSeparator" w:id="0">
    <w:p w:rsidR="001172AC" w:rsidRDefault="001172AC" w:rsidP="00EF29E5">
      <w:pPr>
        <w:spacing w:after="0" w:line="240" w:lineRule="auto"/>
      </w:pPr>
      <w:r>
        <w:continuationSeparator/>
      </w:r>
    </w:p>
  </w:footnote>
  <w:footnote w:id="1">
    <w:p w:rsidR="001172AC" w:rsidRDefault="001172AC">
      <w:pPr>
        <w:pStyle w:val="FootnoteText"/>
      </w:pPr>
      <w:r>
        <w:rPr>
          <w:rStyle w:val="FootnoteReference"/>
          <w:rFonts w:cs="Calibri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66180C"/>
    <w:multiLevelType w:val="hybridMultilevel"/>
    <w:tmpl w:val="50AC696E"/>
    <w:lvl w:ilvl="0" w:tplc="7CC4D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5574B4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1E1A1357"/>
    <w:multiLevelType w:val="hybridMultilevel"/>
    <w:tmpl w:val="482E9F40"/>
    <w:lvl w:ilvl="0" w:tplc="D7C4F5B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9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1">
    <w:nsid w:val="27C60B31"/>
    <w:multiLevelType w:val="hybridMultilevel"/>
    <w:tmpl w:val="040EF9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FD1AFC"/>
    <w:multiLevelType w:val="hybridMultilevel"/>
    <w:tmpl w:val="E87466C6"/>
    <w:lvl w:ilvl="0" w:tplc="31142988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5">
    <w:nsid w:val="3301586F"/>
    <w:multiLevelType w:val="hybridMultilevel"/>
    <w:tmpl w:val="DFF2D6AC"/>
    <w:lvl w:ilvl="0" w:tplc="3DB6C33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6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3B0C718E"/>
    <w:multiLevelType w:val="multilevel"/>
    <w:tmpl w:val="0415001D"/>
    <w:numStyleLink w:val="Styl4"/>
  </w:abstractNum>
  <w:abstractNum w:abstractNumId="18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9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2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3868CF"/>
    <w:multiLevelType w:val="multilevel"/>
    <w:tmpl w:val="53DC7DBE"/>
    <w:numStyleLink w:val="Styl2"/>
  </w:abstractNum>
  <w:abstractNum w:abstractNumId="28">
    <w:nsid w:val="5CAA3545"/>
    <w:multiLevelType w:val="multilevel"/>
    <w:tmpl w:val="53DC7DBE"/>
    <w:numStyleLink w:val="Styl2"/>
  </w:abstractNum>
  <w:abstractNum w:abstractNumId="29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7871A3"/>
    <w:multiLevelType w:val="hybridMultilevel"/>
    <w:tmpl w:val="E2AECB26"/>
    <w:lvl w:ilvl="0" w:tplc="C13CA42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32">
    <w:nsid w:val="65BB10F5"/>
    <w:multiLevelType w:val="hybridMultilevel"/>
    <w:tmpl w:val="2578C500"/>
    <w:lvl w:ilvl="0" w:tplc="06927D1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66CC7943"/>
    <w:multiLevelType w:val="hybridMultilevel"/>
    <w:tmpl w:val="C3D44EB8"/>
    <w:lvl w:ilvl="0" w:tplc="5F7A28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6B5E49C9"/>
    <w:multiLevelType w:val="hybridMultilevel"/>
    <w:tmpl w:val="C77E9F04"/>
    <w:lvl w:ilvl="0" w:tplc="FFFAE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9"/>
  </w:num>
  <w:num w:numId="3">
    <w:abstractNumId w:val="20"/>
  </w:num>
  <w:num w:numId="4">
    <w:abstractNumId w:val="13"/>
  </w:num>
  <w:num w:numId="5">
    <w:abstractNumId w:val="12"/>
  </w:num>
  <w:num w:numId="6">
    <w:abstractNumId w:val="9"/>
  </w:num>
  <w:num w:numId="7">
    <w:abstractNumId w:val="36"/>
  </w:num>
  <w:num w:numId="8">
    <w:abstractNumId w:val="25"/>
  </w:num>
  <w:num w:numId="9">
    <w:abstractNumId w:val="26"/>
  </w:num>
  <w:num w:numId="10">
    <w:abstractNumId w:val="24"/>
  </w:num>
  <w:num w:numId="11">
    <w:abstractNumId w:val="27"/>
  </w:num>
  <w:num w:numId="12">
    <w:abstractNumId w:val="23"/>
  </w:num>
  <w:num w:numId="13">
    <w:abstractNumId w:val="4"/>
  </w:num>
  <w:num w:numId="14">
    <w:abstractNumId w:val="6"/>
  </w:num>
  <w:num w:numId="15">
    <w:abstractNumId w:val="2"/>
  </w:num>
  <w:num w:numId="16">
    <w:abstractNumId w:val="10"/>
  </w:num>
  <w:num w:numId="17">
    <w:abstractNumId w:val="18"/>
  </w:num>
  <w:num w:numId="18">
    <w:abstractNumId w:val="21"/>
  </w:num>
  <w:num w:numId="19">
    <w:abstractNumId w:val="28"/>
  </w:num>
  <w:num w:numId="20">
    <w:abstractNumId w:val="31"/>
  </w:num>
  <w:num w:numId="21">
    <w:abstractNumId w:val="17"/>
  </w:num>
  <w:num w:numId="22">
    <w:abstractNumId w:val="7"/>
  </w:num>
  <w:num w:numId="23">
    <w:abstractNumId w:val="3"/>
  </w:num>
  <w:num w:numId="24">
    <w:abstractNumId w:val="16"/>
  </w:num>
  <w:num w:numId="25">
    <w:abstractNumId w:val="33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5"/>
  </w:num>
  <w:num w:numId="31">
    <w:abstractNumId w:val="34"/>
  </w:num>
  <w:num w:numId="32">
    <w:abstractNumId w:val="8"/>
  </w:num>
  <w:num w:numId="33">
    <w:abstractNumId w:val="14"/>
  </w:num>
  <w:num w:numId="34">
    <w:abstractNumId w:val="1"/>
  </w:num>
  <w:num w:numId="35">
    <w:abstractNumId w:val="11"/>
  </w:num>
  <w:num w:numId="36">
    <w:abstractNumId w:val="32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02FE3"/>
    <w:rsid w:val="0001314D"/>
    <w:rsid w:val="00025386"/>
    <w:rsid w:val="00027D02"/>
    <w:rsid w:val="00035B0F"/>
    <w:rsid w:val="00065D86"/>
    <w:rsid w:val="00085BD4"/>
    <w:rsid w:val="000A01B3"/>
    <w:rsid w:val="000C41EC"/>
    <w:rsid w:val="000C6ED5"/>
    <w:rsid w:val="000D0186"/>
    <w:rsid w:val="000D25A5"/>
    <w:rsid w:val="000F04E5"/>
    <w:rsid w:val="000F445C"/>
    <w:rsid w:val="000F4CBD"/>
    <w:rsid w:val="001172AC"/>
    <w:rsid w:val="00117BCE"/>
    <w:rsid w:val="001260D1"/>
    <w:rsid w:val="001418EC"/>
    <w:rsid w:val="00145E95"/>
    <w:rsid w:val="00155441"/>
    <w:rsid w:val="001639F6"/>
    <w:rsid w:val="00164106"/>
    <w:rsid w:val="00165A2F"/>
    <w:rsid w:val="00182B6D"/>
    <w:rsid w:val="00185BD2"/>
    <w:rsid w:val="00186292"/>
    <w:rsid w:val="001A3B2B"/>
    <w:rsid w:val="001A44AB"/>
    <w:rsid w:val="001A6EBC"/>
    <w:rsid w:val="001B232E"/>
    <w:rsid w:val="00206F8C"/>
    <w:rsid w:val="00225E82"/>
    <w:rsid w:val="00235D52"/>
    <w:rsid w:val="002507CB"/>
    <w:rsid w:val="00254EBF"/>
    <w:rsid w:val="00263127"/>
    <w:rsid w:val="00264F24"/>
    <w:rsid w:val="00271725"/>
    <w:rsid w:val="002731F9"/>
    <w:rsid w:val="00275367"/>
    <w:rsid w:val="00281424"/>
    <w:rsid w:val="00283093"/>
    <w:rsid w:val="00291171"/>
    <w:rsid w:val="002F0A31"/>
    <w:rsid w:val="00300E7F"/>
    <w:rsid w:val="00300F3A"/>
    <w:rsid w:val="00313F10"/>
    <w:rsid w:val="00336BC4"/>
    <w:rsid w:val="003433F1"/>
    <w:rsid w:val="0035684A"/>
    <w:rsid w:val="003628A8"/>
    <w:rsid w:val="003734D8"/>
    <w:rsid w:val="003736B8"/>
    <w:rsid w:val="00383E3D"/>
    <w:rsid w:val="00386A2A"/>
    <w:rsid w:val="003900F3"/>
    <w:rsid w:val="00390DE9"/>
    <w:rsid w:val="003A0466"/>
    <w:rsid w:val="003B6086"/>
    <w:rsid w:val="003C0F47"/>
    <w:rsid w:val="003E547F"/>
    <w:rsid w:val="0040516A"/>
    <w:rsid w:val="00407667"/>
    <w:rsid w:val="00415AC7"/>
    <w:rsid w:val="004226E3"/>
    <w:rsid w:val="00443883"/>
    <w:rsid w:val="00465EFB"/>
    <w:rsid w:val="004663C9"/>
    <w:rsid w:val="004751A6"/>
    <w:rsid w:val="0049787D"/>
    <w:rsid w:val="004A0AD7"/>
    <w:rsid w:val="004A6AB7"/>
    <w:rsid w:val="004B2880"/>
    <w:rsid w:val="004B6A88"/>
    <w:rsid w:val="004C6BEB"/>
    <w:rsid w:val="004E4A60"/>
    <w:rsid w:val="004F27E6"/>
    <w:rsid w:val="00502E56"/>
    <w:rsid w:val="00506A26"/>
    <w:rsid w:val="00524FD2"/>
    <w:rsid w:val="00532FA7"/>
    <w:rsid w:val="00533ED2"/>
    <w:rsid w:val="00552E73"/>
    <w:rsid w:val="00556143"/>
    <w:rsid w:val="00571223"/>
    <w:rsid w:val="00572A5A"/>
    <w:rsid w:val="005833F4"/>
    <w:rsid w:val="0059045C"/>
    <w:rsid w:val="00594BCA"/>
    <w:rsid w:val="005952A9"/>
    <w:rsid w:val="005A4D9A"/>
    <w:rsid w:val="005B1469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273D"/>
    <w:rsid w:val="00693798"/>
    <w:rsid w:val="00694254"/>
    <w:rsid w:val="006A7C7A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2698"/>
    <w:rsid w:val="00775AD5"/>
    <w:rsid w:val="00775D7E"/>
    <w:rsid w:val="007C1CDB"/>
    <w:rsid w:val="008053E9"/>
    <w:rsid w:val="00830086"/>
    <w:rsid w:val="00833E3D"/>
    <w:rsid w:val="008418F9"/>
    <w:rsid w:val="008474D9"/>
    <w:rsid w:val="00860CAD"/>
    <w:rsid w:val="00880B40"/>
    <w:rsid w:val="008C75E8"/>
    <w:rsid w:val="008E4220"/>
    <w:rsid w:val="008E5F38"/>
    <w:rsid w:val="008F2498"/>
    <w:rsid w:val="008F2AA0"/>
    <w:rsid w:val="008F7595"/>
    <w:rsid w:val="00905019"/>
    <w:rsid w:val="009261FE"/>
    <w:rsid w:val="0092774B"/>
    <w:rsid w:val="00927BB3"/>
    <w:rsid w:val="00934223"/>
    <w:rsid w:val="009616A7"/>
    <w:rsid w:val="00966185"/>
    <w:rsid w:val="00984C72"/>
    <w:rsid w:val="009A6B0E"/>
    <w:rsid w:val="009C7869"/>
    <w:rsid w:val="009D3C7B"/>
    <w:rsid w:val="009D61C1"/>
    <w:rsid w:val="009E70A5"/>
    <w:rsid w:val="009F1FD6"/>
    <w:rsid w:val="009F74FC"/>
    <w:rsid w:val="00A002CE"/>
    <w:rsid w:val="00A0310F"/>
    <w:rsid w:val="00A03E48"/>
    <w:rsid w:val="00A43E4A"/>
    <w:rsid w:val="00A53070"/>
    <w:rsid w:val="00A56A34"/>
    <w:rsid w:val="00A56A6F"/>
    <w:rsid w:val="00A66835"/>
    <w:rsid w:val="00A70795"/>
    <w:rsid w:val="00A75B5A"/>
    <w:rsid w:val="00A84466"/>
    <w:rsid w:val="00A97DC9"/>
    <w:rsid w:val="00AB44E8"/>
    <w:rsid w:val="00AD5F85"/>
    <w:rsid w:val="00AD74E9"/>
    <w:rsid w:val="00AE1011"/>
    <w:rsid w:val="00AE62F2"/>
    <w:rsid w:val="00B20566"/>
    <w:rsid w:val="00B261B9"/>
    <w:rsid w:val="00B30421"/>
    <w:rsid w:val="00B6309E"/>
    <w:rsid w:val="00B63168"/>
    <w:rsid w:val="00B73B67"/>
    <w:rsid w:val="00B80F75"/>
    <w:rsid w:val="00B8622B"/>
    <w:rsid w:val="00B864AA"/>
    <w:rsid w:val="00B9207D"/>
    <w:rsid w:val="00BC0A0A"/>
    <w:rsid w:val="00BC287C"/>
    <w:rsid w:val="00BC73E0"/>
    <w:rsid w:val="00BD28D5"/>
    <w:rsid w:val="00BD5FE4"/>
    <w:rsid w:val="00BE1ED5"/>
    <w:rsid w:val="00BE32B1"/>
    <w:rsid w:val="00BF42AE"/>
    <w:rsid w:val="00C16B2D"/>
    <w:rsid w:val="00C20491"/>
    <w:rsid w:val="00C24EA8"/>
    <w:rsid w:val="00C2500C"/>
    <w:rsid w:val="00C536CF"/>
    <w:rsid w:val="00C70589"/>
    <w:rsid w:val="00C73FF9"/>
    <w:rsid w:val="00C7452C"/>
    <w:rsid w:val="00CA389B"/>
    <w:rsid w:val="00CA6953"/>
    <w:rsid w:val="00CC7D65"/>
    <w:rsid w:val="00CD0AAB"/>
    <w:rsid w:val="00CD5313"/>
    <w:rsid w:val="00CD6623"/>
    <w:rsid w:val="00CF13CB"/>
    <w:rsid w:val="00CF2752"/>
    <w:rsid w:val="00D060FD"/>
    <w:rsid w:val="00D06B35"/>
    <w:rsid w:val="00D11423"/>
    <w:rsid w:val="00D213DB"/>
    <w:rsid w:val="00D32DA8"/>
    <w:rsid w:val="00D63081"/>
    <w:rsid w:val="00D63598"/>
    <w:rsid w:val="00D71CB3"/>
    <w:rsid w:val="00D73C56"/>
    <w:rsid w:val="00D8760B"/>
    <w:rsid w:val="00D95DBC"/>
    <w:rsid w:val="00DA4590"/>
    <w:rsid w:val="00DC2A7F"/>
    <w:rsid w:val="00DD34E9"/>
    <w:rsid w:val="00DD45A0"/>
    <w:rsid w:val="00DD76DF"/>
    <w:rsid w:val="00DE7609"/>
    <w:rsid w:val="00DE79CF"/>
    <w:rsid w:val="00E1737A"/>
    <w:rsid w:val="00E20877"/>
    <w:rsid w:val="00E50748"/>
    <w:rsid w:val="00E50FF0"/>
    <w:rsid w:val="00E514E2"/>
    <w:rsid w:val="00E536A5"/>
    <w:rsid w:val="00E5560C"/>
    <w:rsid w:val="00E56326"/>
    <w:rsid w:val="00E56A37"/>
    <w:rsid w:val="00E6176B"/>
    <w:rsid w:val="00E6767D"/>
    <w:rsid w:val="00EB4C52"/>
    <w:rsid w:val="00EC6238"/>
    <w:rsid w:val="00ED290E"/>
    <w:rsid w:val="00ED3456"/>
    <w:rsid w:val="00ED642B"/>
    <w:rsid w:val="00EF29E5"/>
    <w:rsid w:val="00EF5572"/>
    <w:rsid w:val="00F022FC"/>
    <w:rsid w:val="00F06225"/>
    <w:rsid w:val="00F267AE"/>
    <w:rsid w:val="00F356EF"/>
    <w:rsid w:val="00F42DFA"/>
    <w:rsid w:val="00F56591"/>
    <w:rsid w:val="00F65D44"/>
    <w:rsid w:val="00F66094"/>
    <w:rsid w:val="00F74ED7"/>
    <w:rsid w:val="00F762B5"/>
    <w:rsid w:val="00F916CA"/>
    <w:rsid w:val="00F95982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locked/>
    <w:rsid w:val="00CC7D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1011"/>
    <w:rPr>
      <w:rFonts w:cs="Calibri"/>
      <w:lang w:eastAsia="en-US"/>
    </w:rPr>
  </w:style>
  <w:style w:type="paragraph" w:customStyle="1" w:styleId="Tom1">
    <w:name w:val="Tom1"/>
    <w:basedOn w:val="Normal"/>
    <w:uiPriority w:val="99"/>
    <w:rsid w:val="00CC7D65"/>
    <w:pPr>
      <w:tabs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EF29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29E5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locked/>
    <w:rsid w:val="00EF29E5"/>
    <w:rPr>
      <w:rFonts w:cs="Times New Roman"/>
      <w:vertAlign w:val="superscript"/>
    </w:rPr>
  </w:style>
  <w:style w:type="numbering" w:customStyle="1" w:styleId="Styl4">
    <w:name w:val="Styl4"/>
    <w:rsid w:val="005C50FE"/>
    <w:pPr>
      <w:numPr>
        <w:numId w:val="23"/>
      </w:numPr>
    </w:pPr>
  </w:style>
  <w:style w:type="numbering" w:customStyle="1" w:styleId="Styl3">
    <w:name w:val="Styl3"/>
    <w:rsid w:val="005C50FE"/>
    <w:pPr>
      <w:numPr>
        <w:numId w:val="22"/>
      </w:numPr>
    </w:pPr>
  </w:style>
  <w:style w:type="numbering" w:customStyle="1" w:styleId="Styl1">
    <w:name w:val="Styl1"/>
    <w:rsid w:val="005C50FE"/>
    <w:pPr>
      <w:numPr>
        <w:numId w:val="18"/>
      </w:numPr>
    </w:pPr>
  </w:style>
  <w:style w:type="numbering" w:customStyle="1" w:styleId="Styl2">
    <w:name w:val="Styl2"/>
    <w:rsid w:val="005C50FE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28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1545</Words>
  <Characters>9272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2020-08-10T12:35:00Z</cp:lastPrinted>
  <dcterms:created xsi:type="dcterms:W3CDTF">2020-08-11T06:58:00Z</dcterms:created>
  <dcterms:modified xsi:type="dcterms:W3CDTF">2020-08-11T06:58:00Z</dcterms:modified>
</cp:coreProperties>
</file>