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A44BC" w:rsidRPr="008A44B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44BC" w:rsidRPr="008A44BC">
        <w:rPr>
          <w:rFonts w:ascii="Times New Roman" w:hAnsi="Times New Roman"/>
          <w:b/>
        </w:rPr>
        <w:t>ZP/RB-07/20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44BC" w:rsidRPr="008A44B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44BC" w:rsidRPr="008A44B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A44BC" w:rsidRPr="008A44B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44BC" w:rsidRPr="008A44B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A44BC" w:rsidRPr="008A44B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A44BC" w:rsidRPr="008A44BC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A44BC" w:rsidRPr="008A44BC">
        <w:rPr>
          <w:rFonts w:ascii="Times New Roman" w:hAnsi="Times New Roman"/>
          <w:b/>
        </w:rPr>
        <w:t>Przebudowa  budynku na potrzeby Archiwum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A44BC" w:rsidRPr="008A44B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9C5" w:rsidRDefault="002569C5" w:rsidP="0038231F">
      <w:pPr>
        <w:spacing w:after="0" w:line="240" w:lineRule="auto"/>
      </w:pPr>
      <w:r>
        <w:separator/>
      </w:r>
    </w:p>
  </w:endnote>
  <w:endnote w:type="continuationSeparator" w:id="0">
    <w:p w:rsidR="002569C5" w:rsidRDefault="00256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4BC" w:rsidRDefault="008A44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44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44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4BC" w:rsidRDefault="008A4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9C5" w:rsidRDefault="002569C5" w:rsidP="0038231F">
      <w:pPr>
        <w:spacing w:after="0" w:line="240" w:lineRule="auto"/>
      </w:pPr>
      <w:r>
        <w:separator/>
      </w:r>
    </w:p>
  </w:footnote>
  <w:footnote w:type="continuationSeparator" w:id="0">
    <w:p w:rsidR="002569C5" w:rsidRDefault="002569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4BC" w:rsidRDefault="008A4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4BC" w:rsidRDefault="008A4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4BC" w:rsidRDefault="008A4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9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9C5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44BC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750521-6383-43FB-9A7B-D7969920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00B5C-B150-4A5B-AD07-475B5121C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2020-08-06T08:11:00Z</dcterms:created>
  <dcterms:modified xsi:type="dcterms:W3CDTF">2020-08-06T08:11:00Z</dcterms:modified>
</cp:coreProperties>
</file>