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76D72" w:rsidRPr="00F76D7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76D72" w:rsidRPr="00F76D72">
        <w:rPr>
          <w:b/>
          <w:sz w:val="24"/>
        </w:rPr>
        <w:t>ZP/D-32/A/20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76D72" w:rsidRPr="00F76D72">
        <w:rPr>
          <w:b/>
        </w:rPr>
        <w:t>przetarg nieograniczony</w:t>
      </w:r>
      <w:r w:rsidR="00753DC1">
        <w:t xml:space="preserve"> na:</w:t>
      </w:r>
    </w:p>
    <w:p w:rsidR="0000184A" w:rsidRDefault="00F76D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76D72">
        <w:rPr>
          <w:b/>
          <w:sz w:val="24"/>
          <w:szCs w:val="24"/>
        </w:rPr>
        <w:t>Dostawa frezarki CNC 5-osiowej, wraz z wyposażeniem dla  Katedry Technologii i Automatyzacji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76D72" w:rsidRPr="00F76D7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76D72" w:rsidRPr="00F76D72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76D72" w:rsidRPr="00F76D7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67D" w:rsidRDefault="001C767D">
      <w:r>
        <w:separator/>
      </w:r>
    </w:p>
  </w:endnote>
  <w:endnote w:type="continuationSeparator" w:id="0">
    <w:p w:rsidR="001C767D" w:rsidRDefault="001C7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D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D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D72" w:rsidRDefault="00F76D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67D" w:rsidRDefault="001C767D">
      <w:r>
        <w:separator/>
      </w:r>
    </w:p>
  </w:footnote>
  <w:footnote w:type="continuationSeparator" w:id="0">
    <w:p w:rsidR="001C767D" w:rsidRDefault="001C767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D72" w:rsidRDefault="00F76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D72" w:rsidRDefault="00F76D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D72" w:rsidRDefault="00F76D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67D"/>
    <w:rsid w:val="0000184A"/>
    <w:rsid w:val="00012997"/>
    <w:rsid w:val="000621A2"/>
    <w:rsid w:val="00075CEC"/>
    <w:rsid w:val="00106AC7"/>
    <w:rsid w:val="00111985"/>
    <w:rsid w:val="00147532"/>
    <w:rsid w:val="001614BA"/>
    <w:rsid w:val="001C767D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A9CF64-AC11-46B7-9824-E5438B42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B5636-F6B6-4F8B-B4DB-0F71076A1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2020-08-10T09:57:00Z</dcterms:created>
  <dcterms:modified xsi:type="dcterms:W3CDTF">2020-08-10T09:57:00Z</dcterms:modified>
</cp:coreProperties>
</file>