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443E" w:rsidRDefault="00D03788" w:rsidP="001A443E">
      <w:pPr>
        <w:jc w:val="right"/>
        <w:rPr>
          <w:b/>
          <w:bCs/>
          <w:sz w:val="24"/>
        </w:rPr>
      </w:pPr>
      <w:r w:rsidRPr="00D03788">
        <w:rPr>
          <w:sz w:val="24"/>
        </w:rPr>
        <w:t>Kraków</w:t>
      </w:r>
      <w:r w:rsidR="001A443E">
        <w:rPr>
          <w:sz w:val="24"/>
        </w:rPr>
        <w:t xml:space="preserve"> dnia: </w:t>
      </w:r>
      <w:r w:rsidRPr="00D03788">
        <w:rPr>
          <w:sz w:val="24"/>
        </w:rPr>
        <w:t>2020-08-12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6A6C80" w:rsidP="00A80738">
      <w:pPr>
        <w:rPr>
          <w:b/>
          <w:bCs/>
          <w:sz w:val="24"/>
        </w:rPr>
      </w:pPr>
      <w:r>
        <w:rPr>
          <w:b/>
          <w:bCs/>
          <w:sz w:val="24"/>
        </w:rPr>
        <w:t>Szpital Specjalistyczny im. St. Żeromskiego</w:t>
      </w:r>
      <w:r>
        <w:rPr>
          <w:b/>
          <w:bCs/>
          <w:sz w:val="24"/>
        </w:rPr>
        <w:br/>
        <w:t>SP ZOZ w Krakowie</w:t>
      </w:r>
    </w:p>
    <w:p w:rsidR="00A80738" w:rsidRDefault="00D03788" w:rsidP="0018613E">
      <w:pPr>
        <w:spacing w:after="40"/>
        <w:rPr>
          <w:b/>
          <w:bCs/>
          <w:sz w:val="24"/>
        </w:rPr>
      </w:pPr>
      <w:r w:rsidRPr="00D03788">
        <w:rPr>
          <w:b/>
          <w:bCs/>
          <w:sz w:val="24"/>
        </w:rPr>
        <w:t>Sekcja Zamówień Publicznych</w:t>
      </w:r>
    </w:p>
    <w:p w:rsidR="00A80738" w:rsidRPr="0018613E" w:rsidRDefault="00D03788" w:rsidP="00A80738">
      <w:pPr>
        <w:rPr>
          <w:bCs/>
          <w:sz w:val="24"/>
        </w:rPr>
      </w:pPr>
      <w:r w:rsidRPr="00D03788">
        <w:rPr>
          <w:bCs/>
          <w:sz w:val="24"/>
        </w:rPr>
        <w:t>o</w:t>
      </w:r>
      <w:r w:rsidR="006A6C80">
        <w:rPr>
          <w:bCs/>
          <w:sz w:val="24"/>
        </w:rPr>
        <w:t>s</w:t>
      </w:r>
      <w:r w:rsidRPr="00D03788">
        <w:rPr>
          <w:bCs/>
          <w:sz w:val="24"/>
        </w:rPr>
        <w:t>. Na Skarpie</w:t>
      </w:r>
      <w:r w:rsidR="00A80738" w:rsidRPr="0018613E">
        <w:rPr>
          <w:bCs/>
          <w:sz w:val="24"/>
        </w:rPr>
        <w:t xml:space="preserve"> </w:t>
      </w:r>
      <w:r w:rsidRPr="00D03788">
        <w:rPr>
          <w:bCs/>
          <w:sz w:val="24"/>
        </w:rPr>
        <w:t>66</w:t>
      </w:r>
    </w:p>
    <w:p w:rsidR="00A80738" w:rsidRPr="0018613E" w:rsidRDefault="00D03788" w:rsidP="00A80738">
      <w:pPr>
        <w:rPr>
          <w:bCs/>
          <w:sz w:val="24"/>
        </w:rPr>
      </w:pPr>
      <w:r w:rsidRPr="00D03788">
        <w:rPr>
          <w:bCs/>
          <w:sz w:val="24"/>
        </w:rPr>
        <w:t>31-913</w:t>
      </w:r>
      <w:r w:rsidR="00A80738" w:rsidRPr="0018613E">
        <w:rPr>
          <w:bCs/>
          <w:sz w:val="24"/>
        </w:rPr>
        <w:t xml:space="preserve"> </w:t>
      </w:r>
      <w:r w:rsidRPr="00D03788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D03788" w:rsidRPr="00D03788">
        <w:rPr>
          <w:b/>
          <w:sz w:val="24"/>
          <w:szCs w:val="24"/>
        </w:rPr>
        <w:t>ZP/11/2020</w:t>
      </w:r>
      <w:r w:rsidR="00A80738">
        <w:rPr>
          <w:sz w:val="24"/>
        </w:rPr>
        <w:tab/>
        <w:t xml:space="preserve"> </w:t>
      </w:r>
    </w:p>
    <w:p w:rsidR="00A80738" w:rsidRDefault="006A6C80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sz w:val="24"/>
        </w:rPr>
        <w:t>ZP.271 – 310.11/2020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D03788" w:rsidRPr="00D03788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D03788" w:rsidP="00CB5EDB">
      <w:pPr>
        <w:pStyle w:val="Tekstpodstawowywcity"/>
        <w:spacing w:before="120" w:after="240"/>
        <w:ind w:firstLine="0"/>
        <w:jc w:val="center"/>
      </w:pPr>
      <w:r w:rsidRPr="00D03788">
        <w:rPr>
          <w:b/>
        </w:rPr>
        <w:t>Dostawa produktów leczniczych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D03788" w:rsidRPr="00D03788">
        <w:rPr>
          <w:sz w:val="24"/>
          <w:szCs w:val="24"/>
        </w:rPr>
        <w:t>(t.j.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D03788" w:rsidRPr="00D03788">
        <w:rPr>
          <w:sz w:val="24"/>
          <w:szCs w:val="24"/>
        </w:rPr>
        <w:t>10/08/2020</w:t>
      </w:r>
      <w:r w:rsidRPr="00FF4AB1">
        <w:rPr>
          <w:sz w:val="24"/>
          <w:szCs w:val="24"/>
        </w:rPr>
        <w:t xml:space="preserve"> o godz. </w:t>
      </w:r>
      <w:r w:rsidR="00D03788" w:rsidRPr="00D03788">
        <w:rPr>
          <w:sz w:val="24"/>
          <w:szCs w:val="24"/>
        </w:rPr>
        <w:t>10:00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D03788" w:rsidRPr="006646D9" w:rsidTr="006A6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1 zamówienia w wysokości 88 030.80 zł brutto;</w:t>
            </w:r>
          </w:p>
        </w:tc>
      </w:tr>
      <w:tr w:rsidR="00D03788" w:rsidRPr="006646D9" w:rsidTr="006A6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2 zamówienia w wysokości 11 793.60 zł brutto;</w:t>
            </w:r>
          </w:p>
        </w:tc>
      </w:tr>
      <w:tr w:rsidR="00D03788" w:rsidRPr="006646D9" w:rsidTr="006A6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3 zamówienia w wysokości 630.18 zł brutto;</w:t>
            </w:r>
          </w:p>
        </w:tc>
      </w:tr>
      <w:tr w:rsidR="00D03788" w:rsidRPr="006646D9" w:rsidTr="006A6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4 zamówienia w wysokości 4 077.00 zł brutto;</w:t>
            </w:r>
          </w:p>
        </w:tc>
      </w:tr>
      <w:tr w:rsidR="00D03788" w:rsidRPr="006646D9" w:rsidTr="006A6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5 zamówienia w wysokości 298 715.90 zł brutto;</w:t>
            </w:r>
          </w:p>
        </w:tc>
      </w:tr>
      <w:tr w:rsidR="00D03788" w:rsidRPr="006646D9" w:rsidTr="006A6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6 zamówienia w wysokości 3 196.80 zł brutto;</w:t>
            </w:r>
          </w:p>
        </w:tc>
      </w:tr>
      <w:tr w:rsidR="00D03788" w:rsidRPr="006646D9" w:rsidTr="006A6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7 zamówienia w wysokości 669.60 zł brutto;</w:t>
            </w:r>
          </w:p>
        </w:tc>
      </w:tr>
      <w:tr w:rsidR="00D03788" w:rsidRPr="006646D9" w:rsidTr="006A6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8 zamówienia w wysokości 1 020.60 zł brutto;</w:t>
            </w:r>
          </w:p>
        </w:tc>
      </w:tr>
      <w:tr w:rsidR="00D03788" w:rsidRPr="006646D9" w:rsidTr="006A6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9 zamówienia w wysokości 20 709.00 zł brutto;</w:t>
            </w:r>
          </w:p>
        </w:tc>
      </w:tr>
      <w:tr w:rsidR="00D03788" w:rsidRPr="006646D9" w:rsidTr="006A6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10 zamówienia w wysokości 424.66 zł brutto;</w:t>
            </w:r>
          </w:p>
        </w:tc>
      </w:tr>
      <w:tr w:rsidR="00D03788" w:rsidRPr="006646D9" w:rsidTr="006A6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11 zamówienia w wysokości 8 634.60 zł brutto;</w:t>
            </w:r>
          </w:p>
        </w:tc>
      </w:tr>
      <w:tr w:rsidR="00D03788" w:rsidRPr="006646D9" w:rsidTr="006A6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12 zamówienia w wysokości 16 602.84 zł brutto;</w:t>
            </w:r>
          </w:p>
        </w:tc>
      </w:tr>
      <w:tr w:rsidR="00D03788" w:rsidRPr="006646D9" w:rsidTr="006A6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13 zamówienia w wysokości 51 094.80 zł brutto;</w:t>
            </w:r>
          </w:p>
        </w:tc>
      </w:tr>
      <w:tr w:rsidR="00D03788" w:rsidRPr="006646D9" w:rsidTr="006A6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14 zamówienia w wysokości 22 032.00 zł brutto;</w:t>
            </w:r>
          </w:p>
        </w:tc>
      </w:tr>
      <w:tr w:rsidR="00D03788" w:rsidRPr="006646D9" w:rsidTr="006A6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15 zamówienia w wysokości 435.78 zł brutto;</w:t>
            </w:r>
          </w:p>
        </w:tc>
      </w:tr>
      <w:tr w:rsidR="00D03788" w:rsidRPr="006646D9" w:rsidTr="006A6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16 zamówienia w wysokości 11 502.00 zł brutto;</w:t>
            </w:r>
          </w:p>
        </w:tc>
      </w:tr>
      <w:tr w:rsidR="00D03788" w:rsidRPr="006646D9" w:rsidTr="006A6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17 zamówienia w wysokości 58.54 zł brutto;</w:t>
            </w:r>
          </w:p>
        </w:tc>
      </w:tr>
      <w:tr w:rsidR="00D03788" w:rsidRPr="006646D9" w:rsidTr="006A6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18 zamówienia w wysokości 190 275.48 zł brutto;</w:t>
            </w:r>
          </w:p>
        </w:tc>
      </w:tr>
      <w:tr w:rsidR="00D03788" w:rsidRPr="006646D9" w:rsidTr="006A6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19 zamówienia w wysokości 729.00 zł brutto;</w:t>
            </w:r>
          </w:p>
        </w:tc>
      </w:tr>
      <w:tr w:rsidR="00D03788" w:rsidRPr="006646D9" w:rsidTr="006A6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lastRenderedPageBreak/>
              <w:t>części 20 zamówienia w wysokości 96 759.58 zł brutto;</w:t>
            </w:r>
          </w:p>
        </w:tc>
      </w:tr>
      <w:tr w:rsidR="00D03788" w:rsidRPr="006646D9" w:rsidTr="006A6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21 zamówienia w wysokości 939.60 zł brutto;</w:t>
            </w:r>
          </w:p>
        </w:tc>
      </w:tr>
      <w:tr w:rsidR="00D03788" w:rsidRPr="006646D9" w:rsidTr="006A6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22 zamówienia w wysokości 1 425.60 zł brutto;</w:t>
            </w:r>
          </w:p>
        </w:tc>
      </w:tr>
      <w:tr w:rsidR="00D03788" w:rsidRPr="006646D9" w:rsidTr="006A6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23 zamówienia w wysokości 100.44 zł brutto;</w:t>
            </w:r>
          </w:p>
        </w:tc>
      </w:tr>
      <w:tr w:rsidR="00D03788" w:rsidRPr="006646D9" w:rsidTr="006A6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24 zamówienia w wysokości 174.96 zł brutto;</w:t>
            </w:r>
          </w:p>
        </w:tc>
      </w:tr>
      <w:tr w:rsidR="00D03788" w:rsidRPr="006646D9" w:rsidTr="006A6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25 zamówienia w wysokości 20 180.21 zł brutto;</w:t>
            </w:r>
          </w:p>
        </w:tc>
      </w:tr>
      <w:tr w:rsidR="00D03788" w:rsidRPr="006646D9" w:rsidTr="006A6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26 zamówienia w wysokości 5 832.00 zł brutto;</w:t>
            </w:r>
          </w:p>
        </w:tc>
      </w:tr>
      <w:tr w:rsidR="00D03788" w:rsidRPr="006646D9" w:rsidTr="006A6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27 zamówienia w wysokości 16 989.48 zł brutto;</w:t>
            </w:r>
          </w:p>
        </w:tc>
      </w:tr>
      <w:tr w:rsidR="00D03788" w:rsidRPr="006646D9" w:rsidTr="006A6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28 zamówienia w wysokości 751.68 zł brutto;</w:t>
            </w:r>
          </w:p>
        </w:tc>
      </w:tr>
      <w:tr w:rsidR="00D03788" w:rsidRPr="006646D9" w:rsidTr="006A6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29 zamówienia w wysokości 81 680.98 zł brutto;</w:t>
            </w:r>
          </w:p>
        </w:tc>
      </w:tr>
      <w:tr w:rsidR="00D03788" w:rsidRPr="006646D9" w:rsidTr="006A6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30 zamówienia w wysokości 2 916.00 zł brutto;</w:t>
            </w:r>
          </w:p>
        </w:tc>
      </w:tr>
      <w:tr w:rsidR="00D03788" w:rsidRPr="006646D9" w:rsidTr="006A6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31 zamówienia w wysokości 70 257.78 zł brutto;</w:t>
            </w:r>
          </w:p>
        </w:tc>
      </w:tr>
      <w:tr w:rsidR="00D03788" w:rsidRPr="006646D9" w:rsidTr="006A6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32 zamówienia w wysokości 78 796.80 zł brutto;</w:t>
            </w:r>
          </w:p>
        </w:tc>
      </w:tr>
      <w:tr w:rsidR="00D03788" w:rsidRPr="006646D9" w:rsidTr="006A6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33 zamówienia w wysokości 79 812.00 zł brutto;</w:t>
            </w:r>
          </w:p>
        </w:tc>
      </w:tr>
      <w:tr w:rsidR="00D03788" w:rsidRPr="006646D9" w:rsidTr="006A6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34 zamówienia w wysokości 46 656.00 zł brutto;</w:t>
            </w:r>
          </w:p>
        </w:tc>
      </w:tr>
      <w:tr w:rsidR="00D03788" w:rsidRPr="006646D9" w:rsidTr="006A6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35 zamówienia w wysokości 16 275.60 zł brutto;</w:t>
            </w:r>
          </w:p>
        </w:tc>
      </w:tr>
      <w:tr w:rsidR="00D03788" w:rsidRPr="006646D9" w:rsidTr="006A6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36 zamówienia w wysokości 6 487.78 zł brutto;</w:t>
            </w:r>
          </w:p>
        </w:tc>
      </w:tr>
      <w:tr w:rsidR="00D03788" w:rsidRPr="006646D9" w:rsidTr="006A6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37 zamówienia w wysokości 42 719.08 zł brutto;</w:t>
            </w:r>
          </w:p>
        </w:tc>
      </w:tr>
      <w:tr w:rsidR="00D03788" w:rsidRPr="006646D9" w:rsidTr="006A6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38 zamówienia w wysokości 84 564.00 zł brutto;</w:t>
            </w:r>
          </w:p>
        </w:tc>
      </w:tr>
      <w:tr w:rsidR="00D03788" w:rsidRPr="006646D9" w:rsidTr="006A6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39 zamówienia w wysokości 3 516.48 zł brutto;</w:t>
            </w:r>
          </w:p>
        </w:tc>
      </w:tr>
      <w:tr w:rsidR="00D03788" w:rsidRPr="006646D9" w:rsidTr="006A6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40 zamówienia w wysokości 2 818.80 zł brutto;</w:t>
            </w:r>
          </w:p>
        </w:tc>
      </w:tr>
      <w:tr w:rsidR="00D03788" w:rsidRPr="006646D9" w:rsidTr="006A6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41 zamówienia w wysokości 8 523.90 zł brutto;</w:t>
            </w:r>
          </w:p>
        </w:tc>
      </w:tr>
      <w:tr w:rsidR="00D03788" w:rsidRPr="006646D9" w:rsidTr="006A6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42 zamówienia w wysokości 32 802.62 zł brutto;</w:t>
            </w:r>
          </w:p>
        </w:tc>
      </w:tr>
      <w:tr w:rsidR="00D03788" w:rsidRPr="006646D9" w:rsidTr="006A6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43 zamówienia w wysokości 226.80 zł brutto;</w:t>
            </w:r>
          </w:p>
        </w:tc>
      </w:tr>
      <w:tr w:rsidR="00D03788" w:rsidRPr="006646D9" w:rsidTr="006A6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44 zamówienia w wysokości 375.84 zł brutto;</w:t>
            </w:r>
          </w:p>
        </w:tc>
      </w:tr>
      <w:tr w:rsidR="00D03788" w:rsidRPr="006646D9" w:rsidTr="006A6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45 zamówienia w wysokości 9 374.40 zł brutto;</w:t>
            </w:r>
          </w:p>
        </w:tc>
      </w:tr>
      <w:tr w:rsidR="00D03788" w:rsidRPr="006646D9" w:rsidTr="006A6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46 zamówienia w wysokości 83 851.20 zł brutto;</w:t>
            </w:r>
          </w:p>
        </w:tc>
      </w:tr>
      <w:tr w:rsidR="00D03788" w:rsidRPr="006646D9" w:rsidTr="006A6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47 zamówienia w wysokości 81.00 zł brutto;</w:t>
            </w:r>
          </w:p>
        </w:tc>
      </w:tr>
      <w:tr w:rsidR="00D03788" w:rsidRPr="006646D9" w:rsidTr="006A6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48 zamówienia w wysokości 16 038.00 zł brutto;</w:t>
            </w:r>
          </w:p>
        </w:tc>
      </w:tr>
      <w:tr w:rsidR="00D03788" w:rsidRPr="006646D9" w:rsidTr="006A6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49 zamówienia w wysokości 21 492.00 zł brutto;</w:t>
            </w:r>
          </w:p>
        </w:tc>
      </w:tr>
      <w:tr w:rsidR="00D03788" w:rsidRPr="006646D9" w:rsidTr="006A6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50 zamówienia w wysokości 87.48 zł brutto;</w:t>
            </w:r>
          </w:p>
        </w:tc>
      </w:tr>
      <w:tr w:rsidR="00D03788" w:rsidRPr="006646D9" w:rsidTr="006A6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51 zamówienia w wysokości 68.04 zł brutto;</w:t>
            </w:r>
          </w:p>
        </w:tc>
      </w:tr>
      <w:tr w:rsidR="00D03788" w:rsidRPr="006646D9" w:rsidTr="006A6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52 zamówienia w wysokości 725.76 zł brutto;</w:t>
            </w:r>
          </w:p>
        </w:tc>
      </w:tr>
      <w:tr w:rsidR="00D03788" w:rsidRPr="006646D9" w:rsidTr="006A6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53 zamówienia w wysokości 6 247.80 zł brutto;</w:t>
            </w:r>
          </w:p>
        </w:tc>
      </w:tr>
      <w:tr w:rsidR="00D03788" w:rsidRPr="006646D9" w:rsidTr="006A6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54 zamówienia w wysokości 4 325.40 zł brutto;</w:t>
            </w:r>
          </w:p>
        </w:tc>
      </w:tr>
      <w:tr w:rsidR="00D03788" w:rsidRPr="006646D9" w:rsidTr="006A6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55 zamówienia w wysokości 119 493.79 zł brutto;</w:t>
            </w:r>
          </w:p>
        </w:tc>
      </w:tr>
      <w:tr w:rsidR="00D03788" w:rsidRPr="006646D9" w:rsidTr="006A6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56 zamówienia w wysokości 16 646.47 zł brutto;</w:t>
            </w:r>
          </w:p>
        </w:tc>
      </w:tr>
      <w:tr w:rsidR="00D03788" w:rsidRPr="006646D9" w:rsidTr="006A6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57 zamówienia w wysokości 399.60 zł brutto;</w:t>
            </w:r>
          </w:p>
        </w:tc>
      </w:tr>
      <w:tr w:rsidR="00D03788" w:rsidRPr="006646D9" w:rsidTr="006A6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58 zamówienia w wysokości 13 331.63 zł brutto;</w:t>
            </w:r>
          </w:p>
        </w:tc>
      </w:tr>
      <w:tr w:rsidR="00D03788" w:rsidRPr="006646D9" w:rsidTr="006A6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59 zamówienia w wysokości 4 473.36 zł brutto;</w:t>
            </w:r>
          </w:p>
        </w:tc>
      </w:tr>
      <w:tr w:rsidR="00D03788" w:rsidRPr="006646D9" w:rsidTr="006A6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60 zamówienia w wysokości 378.00 zł brutto;</w:t>
            </w:r>
          </w:p>
        </w:tc>
      </w:tr>
      <w:tr w:rsidR="00D03788" w:rsidRPr="006646D9" w:rsidTr="006A6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lastRenderedPageBreak/>
              <w:t>części 61 zamówienia w wysokości 182.74 zł brutto;</w:t>
            </w:r>
          </w:p>
        </w:tc>
      </w:tr>
      <w:tr w:rsidR="00D03788" w:rsidRPr="006646D9" w:rsidTr="006A6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62 zamówienia w wysokości 3 542.40 zł brutto;</w:t>
            </w:r>
          </w:p>
        </w:tc>
      </w:tr>
      <w:tr w:rsidR="00D03788" w:rsidRPr="006646D9" w:rsidTr="006A6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63 zamówienia w wysokości 453.60 zł brutto;</w:t>
            </w:r>
          </w:p>
        </w:tc>
      </w:tr>
      <w:tr w:rsidR="00D03788" w:rsidRPr="006646D9" w:rsidTr="006A6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64 zamówienia w wysokości 26 880.98 zł brutto;</w:t>
            </w:r>
          </w:p>
        </w:tc>
      </w:tr>
      <w:tr w:rsidR="00D03788" w:rsidRPr="006646D9" w:rsidTr="006A6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65 zamówienia w wysokości 1 942.92 zł brutto;</w:t>
            </w:r>
          </w:p>
        </w:tc>
      </w:tr>
      <w:tr w:rsidR="00D03788" w:rsidRPr="006646D9" w:rsidTr="006A6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66 zamówienia w wysokości 81 207.90 zł brutto;</w:t>
            </w:r>
          </w:p>
        </w:tc>
      </w:tr>
      <w:tr w:rsidR="00D03788" w:rsidRPr="006646D9" w:rsidTr="006A6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67 zamówienia w wysokości 82 596.19 zł brutto;</w:t>
            </w:r>
          </w:p>
        </w:tc>
      </w:tr>
      <w:tr w:rsidR="00D03788" w:rsidRPr="006646D9" w:rsidTr="006A6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68 zamówienia w wysokości 64.80 zł brutto;</w:t>
            </w:r>
          </w:p>
        </w:tc>
      </w:tr>
      <w:tr w:rsidR="00D03788" w:rsidRPr="006646D9" w:rsidTr="006A6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69 zamówienia w wysokości 7 531.27 zł brutto;</w:t>
            </w:r>
          </w:p>
        </w:tc>
      </w:tr>
      <w:tr w:rsidR="00D03788" w:rsidRPr="006646D9" w:rsidTr="006A6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70 zamówienia w wysokości 27 388.80 zł brutto;</w:t>
            </w:r>
          </w:p>
        </w:tc>
      </w:tr>
      <w:tr w:rsidR="00D03788" w:rsidRPr="006646D9" w:rsidTr="006A6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71 zamówienia w wysokości 14 284.94 zł brutto;</w:t>
            </w:r>
          </w:p>
        </w:tc>
      </w:tr>
      <w:tr w:rsidR="00D03788" w:rsidRPr="006646D9" w:rsidTr="006A6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72 zamówienia w wysokości 104 576.40 zł brutto;</w:t>
            </w:r>
          </w:p>
        </w:tc>
      </w:tr>
      <w:tr w:rsidR="00D03788" w:rsidRPr="006646D9" w:rsidTr="006A6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73 zamówienia w wysokości 9 396.00 zł brutto;</w:t>
            </w:r>
          </w:p>
        </w:tc>
      </w:tr>
      <w:tr w:rsidR="00D03788" w:rsidRPr="006646D9" w:rsidTr="006A6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74 zamówienia w wysokości 47 952.00 zł brutto;</w:t>
            </w:r>
          </w:p>
        </w:tc>
      </w:tr>
      <w:tr w:rsidR="00D03788" w:rsidRPr="006646D9" w:rsidTr="006A6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75 zamówienia w wysokości 32 832.00 zł brutto;</w:t>
            </w:r>
          </w:p>
        </w:tc>
      </w:tr>
      <w:tr w:rsidR="00D03788" w:rsidRPr="006646D9" w:rsidTr="006A6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76 zamówienia w wysokości 8 765.82 zł brutto;</w:t>
            </w:r>
          </w:p>
        </w:tc>
      </w:tr>
      <w:tr w:rsidR="00D03788" w:rsidRPr="006646D9" w:rsidTr="006A6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77 zamówienia w wysokości 926.64 zł brutto;</w:t>
            </w:r>
          </w:p>
        </w:tc>
      </w:tr>
      <w:tr w:rsidR="00D03788" w:rsidRPr="006646D9" w:rsidTr="006A6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78 zamówienia w wysokości 64.80 zł brutto;</w:t>
            </w:r>
          </w:p>
        </w:tc>
      </w:tr>
      <w:tr w:rsidR="00D03788" w:rsidRPr="006646D9" w:rsidTr="006A6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79 zamówienia w wysokości 688.50 zł brutto;</w:t>
            </w:r>
          </w:p>
        </w:tc>
      </w:tr>
      <w:tr w:rsidR="00D03788" w:rsidRPr="006646D9" w:rsidTr="006A6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80 zamówienia w wysokości 6 095.52 zł brutto;</w:t>
            </w:r>
          </w:p>
        </w:tc>
      </w:tr>
      <w:tr w:rsidR="00D03788" w:rsidRPr="006646D9" w:rsidTr="006A6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81 zamówienia w wysokości 6 912.00 zł brutto;</w:t>
            </w:r>
          </w:p>
        </w:tc>
      </w:tr>
      <w:tr w:rsidR="00D03788" w:rsidRPr="006646D9" w:rsidTr="006A6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82 zamówienia w wysokości 9 924.66 zł brutto;</w:t>
            </w:r>
          </w:p>
        </w:tc>
      </w:tr>
      <w:tr w:rsidR="00D03788" w:rsidRPr="006646D9" w:rsidTr="006A6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83 zamówienia w wysokości 610.20 zł brutto;</w:t>
            </w:r>
          </w:p>
        </w:tc>
      </w:tr>
      <w:tr w:rsidR="00D03788" w:rsidRPr="006646D9" w:rsidTr="006A6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84 zamówienia w wysokości 48 046.50 zł brutto;</w:t>
            </w:r>
          </w:p>
        </w:tc>
      </w:tr>
      <w:tr w:rsidR="00D03788" w:rsidRPr="006646D9" w:rsidTr="006A6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85 zamówienia w wysokości 30 686.47 zł brutto;</w:t>
            </w:r>
          </w:p>
        </w:tc>
      </w:tr>
      <w:tr w:rsidR="00D03788" w:rsidRPr="006646D9" w:rsidTr="006A6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86 zamówienia w wysokości 4 446.90 zł brutto;</w:t>
            </w:r>
          </w:p>
        </w:tc>
      </w:tr>
      <w:tr w:rsidR="00D03788" w:rsidRPr="006646D9" w:rsidTr="006A6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87 zamówienia w wysokości 2 191.75 zł brutto;</w:t>
            </w:r>
          </w:p>
        </w:tc>
      </w:tr>
      <w:tr w:rsidR="00D03788" w:rsidRPr="006646D9" w:rsidTr="006A6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88 zamówienia w wysokości 649.86 zł brutto;</w:t>
            </w:r>
          </w:p>
        </w:tc>
      </w:tr>
      <w:tr w:rsidR="00D03788" w:rsidRPr="006646D9" w:rsidTr="006A6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89 zamówienia w wysokości 559.98 zł brutto;</w:t>
            </w:r>
          </w:p>
        </w:tc>
      </w:tr>
      <w:tr w:rsidR="00D03788" w:rsidRPr="006646D9" w:rsidTr="006A6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90 zamówienia w wysokości 171 288.00 zł brutto;</w:t>
            </w:r>
          </w:p>
        </w:tc>
      </w:tr>
      <w:tr w:rsidR="00D03788" w:rsidRPr="006646D9" w:rsidTr="006A6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91 zamówienia w wysokości 3 240.00 zł brutto;</w:t>
            </w:r>
          </w:p>
        </w:tc>
      </w:tr>
      <w:tr w:rsidR="00D03788" w:rsidRPr="006646D9" w:rsidTr="006A6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92 zamówienia w wysokości 463.68 zł brutto;</w:t>
            </w:r>
          </w:p>
        </w:tc>
      </w:tr>
      <w:tr w:rsidR="00D03788" w:rsidRPr="006646D9" w:rsidTr="006A6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93 zamówienia w wysokości 746.28 zł brutto;</w:t>
            </w:r>
          </w:p>
        </w:tc>
      </w:tr>
      <w:tr w:rsidR="00D03788" w:rsidRPr="006646D9" w:rsidTr="006A6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94 zamówienia w wysokości 2 484.00 zł brutto;</w:t>
            </w:r>
          </w:p>
        </w:tc>
      </w:tr>
      <w:tr w:rsidR="00D03788" w:rsidRPr="006646D9" w:rsidTr="006A6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95 zamówienia w wysokości 832.68 zł brutto;</w:t>
            </w:r>
          </w:p>
        </w:tc>
      </w:tr>
      <w:tr w:rsidR="00D03788" w:rsidRPr="006646D9" w:rsidTr="006A6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96 zamówienia w wysokości 5 184.00 zł brutto;</w:t>
            </w:r>
          </w:p>
        </w:tc>
      </w:tr>
      <w:tr w:rsidR="00D03788" w:rsidRPr="006646D9" w:rsidTr="006A6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97 zamówienia w wysokości 2 980.80 zł brutto;</w:t>
            </w:r>
          </w:p>
        </w:tc>
      </w:tr>
      <w:tr w:rsidR="00D03788" w:rsidRPr="006646D9" w:rsidTr="006A6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98 zamówienia w wysokości 26 373.60 zł brutto;</w:t>
            </w:r>
          </w:p>
        </w:tc>
      </w:tr>
      <w:tr w:rsidR="00D03788" w:rsidRPr="006646D9" w:rsidTr="006A6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99 zamówienia w wysokości 121 662.00 zł brutto;</w:t>
            </w:r>
          </w:p>
        </w:tc>
      </w:tr>
      <w:tr w:rsidR="00D03788" w:rsidRPr="006646D9" w:rsidTr="006A6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100 zamówienia w wysokości 30 326.40 zł brutto;</w:t>
            </w:r>
          </w:p>
        </w:tc>
      </w:tr>
      <w:tr w:rsidR="00D03788" w:rsidRPr="006646D9" w:rsidTr="006A6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101 zamówienia w wysokości 16 200.00 zł brutto;</w:t>
            </w:r>
          </w:p>
        </w:tc>
      </w:tr>
      <w:tr w:rsidR="00D03788" w:rsidRPr="006646D9" w:rsidTr="006A6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lastRenderedPageBreak/>
              <w:t>części 102 zamówienia w wysokości 1 684.80 zł brutto;</w:t>
            </w:r>
          </w:p>
        </w:tc>
      </w:tr>
      <w:tr w:rsidR="00D03788" w:rsidRPr="006646D9" w:rsidTr="006A6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103 zamówienia w wysokości 51.84 zł brutto;</w:t>
            </w:r>
          </w:p>
        </w:tc>
      </w:tr>
      <w:tr w:rsidR="00D03788" w:rsidRPr="006646D9" w:rsidTr="006A6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104 zamówienia w wysokości 35 251.20 zł brutto;</w:t>
            </w:r>
          </w:p>
        </w:tc>
      </w:tr>
      <w:tr w:rsidR="00D03788" w:rsidRPr="006646D9" w:rsidTr="006A6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105 zamówienia w wysokości 6 147.90 zł brutto;</w:t>
            </w:r>
          </w:p>
        </w:tc>
      </w:tr>
      <w:tr w:rsidR="00D03788" w:rsidRPr="006646D9" w:rsidTr="006A6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106 zamówienia w wysokości 178.20 zł brutto;</w:t>
            </w:r>
          </w:p>
        </w:tc>
      </w:tr>
      <w:tr w:rsidR="00D03788" w:rsidRPr="006646D9" w:rsidTr="006A6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107 zamówienia w wysokości 89.10 zł brutto;</w:t>
            </w:r>
          </w:p>
        </w:tc>
      </w:tr>
      <w:tr w:rsidR="00D03788" w:rsidRPr="006646D9" w:rsidTr="006A6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108 zamówienia w wysokości 204.12 zł brutto;</w:t>
            </w:r>
          </w:p>
        </w:tc>
      </w:tr>
      <w:tr w:rsidR="00D03788" w:rsidRPr="006646D9" w:rsidTr="006A6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109 zamówienia w wysokości 5 335.20 zł brutto;</w:t>
            </w:r>
          </w:p>
        </w:tc>
      </w:tr>
      <w:tr w:rsidR="00D03788" w:rsidRPr="006646D9" w:rsidTr="006A6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110 zamówienia w wysokości 712.80 zł brutto;</w:t>
            </w:r>
          </w:p>
        </w:tc>
      </w:tr>
      <w:tr w:rsidR="00D03788" w:rsidRPr="006646D9" w:rsidTr="006A6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111 zamówienia w wysokości 443.02 zł brutto;</w:t>
            </w:r>
          </w:p>
        </w:tc>
      </w:tr>
      <w:tr w:rsidR="00D03788" w:rsidRPr="006646D9" w:rsidTr="006A6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112 zamówienia w wysokości 284.26 zł brutto;</w:t>
            </w:r>
          </w:p>
        </w:tc>
      </w:tr>
      <w:tr w:rsidR="00D03788" w:rsidRPr="006646D9" w:rsidTr="006A6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113 zamówienia w wysokości 4 374.00 zł brutto;</w:t>
            </w:r>
          </w:p>
        </w:tc>
      </w:tr>
      <w:tr w:rsidR="00D03788" w:rsidRPr="006646D9" w:rsidTr="006A6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114 zamówienia w wysokości 39 398.40 zł brutto;</w:t>
            </w:r>
          </w:p>
        </w:tc>
      </w:tr>
      <w:tr w:rsidR="00D03788" w:rsidRPr="006646D9" w:rsidTr="006A6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115 zamówienia w wysokości 611.52 zł brutto;</w:t>
            </w:r>
          </w:p>
        </w:tc>
      </w:tr>
      <w:tr w:rsidR="00D03788" w:rsidRPr="006646D9" w:rsidTr="006A6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116 zamówienia w wysokości 324.00 zł brutto;</w:t>
            </w:r>
          </w:p>
        </w:tc>
      </w:tr>
      <w:tr w:rsidR="00D03788" w:rsidRPr="006646D9" w:rsidTr="006A6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117 zamówienia w wysokości 628.99 zł brutto;</w:t>
            </w:r>
          </w:p>
        </w:tc>
      </w:tr>
      <w:tr w:rsidR="00D03788" w:rsidRPr="006646D9" w:rsidTr="006A6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118 zamówienia w wysokości 464.40 zł brutto;</w:t>
            </w:r>
          </w:p>
        </w:tc>
      </w:tr>
      <w:tr w:rsidR="00D03788" w:rsidRPr="006646D9" w:rsidTr="006A6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119 zamówienia w wysokości 184.68 zł brutto;</w:t>
            </w:r>
          </w:p>
        </w:tc>
      </w:tr>
      <w:tr w:rsidR="00D03788" w:rsidRPr="006646D9" w:rsidTr="006A6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120 zamówienia w wysokości 2 571.26 zł brutto;</w:t>
            </w:r>
          </w:p>
        </w:tc>
      </w:tr>
      <w:tr w:rsidR="00D03788" w:rsidRPr="006646D9" w:rsidTr="006A6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121 zamówienia w wysokości 4 050.00 zł brutto;</w:t>
            </w:r>
          </w:p>
        </w:tc>
      </w:tr>
      <w:tr w:rsidR="00D03788" w:rsidRPr="006646D9" w:rsidTr="006A6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122 zamówienia w wysokości 180 792.00 zł brutto;</w:t>
            </w:r>
          </w:p>
        </w:tc>
      </w:tr>
      <w:tr w:rsidR="00D03788" w:rsidRPr="006646D9" w:rsidTr="006A6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123 zamówienia w wysokości 51.84 zł brutto;</w:t>
            </w:r>
          </w:p>
        </w:tc>
      </w:tr>
      <w:tr w:rsidR="00D03788" w:rsidRPr="006646D9" w:rsidTr="006A6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124 zamówienia w wysokości 1 180.80 zł brutto;</w:t>
            </w:r>
          </w:p>
        </w:tc>
      </w:tr>
      <w:tr w:rsidR="00D03788" w:rsidRPr="006646D9" w:rsidTr="006A6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125 zamówienia w wysokości 321 300.00 zł brutto;</w:t>
            </w:r>
          </w:p>
        </w:tc>
      </w:tr>
      <w:tr w:rsidR="00D03788" w:rsidRPr="006646D9" w:rsidTr="006A6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126 zamówienia w wysokości 48 600.00 zł brutto;</w:t>
            </w:r>
          </w:p>
        </w:tc>
      </w:tr>
      <w:tr w:rsidR="00D03788" w:rsidRPr="006646D9" w:rsidTr="006A6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127 zamówienia w wysokości 864.00 zł brutto;</w:t>
            </w:r>
          </w:p>
        </w:tc>
      </w:tr>
      <w:tr w:rsidR="00D03788" w:rsidRPr="006646D9" w:rsidTr="006A6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128 zamówienia w wysokości 43 473.67 zł brutto;</w:t>
            </w:r>
          </w:p>
        </w:tc>
      </w:tr>
      <w:tr w:rsidR="00D03788" w:rsidRPr="006646D9" w:rsidTr="006A6C80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03788" w:rsidRPr="00A3048A" w:rsidRDefault="00D03788" w:rsidP="006A6C80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D03788">
              <w:rPr>
                <w:sz w:val="24"/>
                <w:szCs w:val="24"/>
              </w:rPr>
              <w:t>części 129 zamówienia w wysokości 19 440.00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418"/>
        <w:gridCol w:w="1417"/>
        <w:gridCol w:w="1134"/>
        <w:gridCol w:w="1134"/>
      </w:tblGrid>
      <w:tr w:rsidR="00C94D43" w:rsidRPr="00075CD0" w:rsidTr="002F02F5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34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Storkpharm Sp.</w:t>
            </w:r>
            <w:r w:rsidR="006A6C80">
              <w:t xml:space="preserve"> </w:t>
            </w:r>
            <w:r w:rsidRPr="00D03788">
              <w:t>z o.o.</w:t>
            </w:r>
          </w:p>
          <w:p w:rsidR="00D03788" w:rsidRPr="00CB5EDB" w:rsidRDefault="00D03788" w:rsidP="006A6C80">
            <w:r w:rsidRPr="00D03788">
              <w:t>Partyzantów</w:t>
            </w:r>
            <w:r w:rsidRPr="00CB5EDB">
              <w:t xml:space="preserve"> </w:t>
            </w:r>
            <w:r w:rsidRPr="00D03788">
              <w:t>8/10/20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42-200</w:t>
            </w:r>
            <w:r w:rsidRPr="00CB5EDB">
              <w:t xml:space="preserve"> </w:t>
            </w:r>
            <w:r w:rsidRPr="00D03788">
              <w:t>Częstochowa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22 161.60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20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Lek S.A.</w:t>
            </w:r>
          </w:p>
          <w:p w:rsidR="00D03788" w:rsidRPr="00CB5EDB" w:rsidRDefault="00D03788" w:rsidP="006A6C80">
            <w:r w:rsidRPr="00D03788">
              <w:t>Podlipie</w:t>
            </w:r>
            <w:r w:rsidRPr="00CB5EDB">
              <w:t xml:space="preserve"> </w:t>
            </w:r>
            <w:r w:rsidRPr="00D03788">
              <w:t>16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95-010</w:t>
            </w:r>
            <w:r w:rsidRPr="00CB5EDB">
              <w:t xml:space="preserve"> </w:t>
            </w:r>
            <w:r w:rsidRPr="00D03788">
              <w:t>Stryków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121 610.20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100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Roche Polska Sp. z o.o.</w:t>
            </w:r>
          </w:p>
          <w:p w:rsidR="00D03788" w:rsidRPr="00CB5EDB" w:rsidRDefault="00D03788" w:rsidP="006A6C80">
            <w:r w:rsidRPr="00D03788">
              <w:t>Domaniewska</w:t>
            </w:r>
            <w:r w:rsidRPr="00CB5EDB">
              <w:t xml:space="preserve"> </w:t>
            </w:r>
            <w:r w:rsidRPr="00D03788">
              <w:t>39b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02-672</w:t>
            </w:r>
            <w:r w:rsidRPr="00CB5EDB">
              <w:t xml:space="preserve"> </w:t>
            </w:r>
            <w:r w:rsidRPr="00D03788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29 529.36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14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Delfarma Sp. z o.o.</w:t>
            </w:r>
          </w:p>
          <w:p w:rsidR="00D03788" w:rsidRPr="00CB5EDB" w:rsidRDefault="00D03788" w:rsidP="006A6C80">
            <w:r w:rsidRPr="00D03788">
              <w:t>Św. Teresy od Dzieciątka Jezus</w:t>
            </w:r>
            <w:r w:rsidRPr="00CB5EDB">
              <w:t xml:space="preserve"> </w:t>
            </w:r>
            <w:r w:rsidRPr="00D03788">
              <w:t>111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lastRenderedPageBreak/>
              <w:t>91-222</w:t>
            </w:r>
            <w:r w:rsidRPr="00CB5EDB">
              <w:t xml:space="preserve"> </w:t>
            </w:r>
            <w:r w:rsidRPr="00D03788">
              <w:t>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lastRenderedPageBreak/>
              <w:t>22 032.00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54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Delfarma Sp. z o.o.</w:t>
            </w:r>
          </w:p>
          <w:p w:rsidR="00D03788" w:rsidRPr="00CB5EDB" w:rsidRDefault="00D03788" w:rsidP="006A6C80">
            <w:r w:rsidRPr="00D03788">
              <w:t>Św. Teresy od Dzieciątka Jezus</w:t>
            </w:r>
            <w:r w:rsidRPr="00CB5EDB">
              <w:t xml:space="preserve"> </w:t>
            </w:r>
            <w:r w:rsidRPr="00D03788">
              <w:t>111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91-222</w:t>
            </w:r>
            <w:r w:rsidRPr="00CB5EDB">
              <w:t xml:space="preserve"> </w:t>
            </w:r>
            <w:r w:rsidRPr="00D03788">
              <w:t>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4 374.00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101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Delfarma Sp. z o.o.</w:t>
            </w:r>
          </w:p>
          <w:p w:rsidR="00D03788" w:rsidRPr="00CB5EDB" w:rsidRDefault="00D03788" w:rsidP="006A6C80">
            <w:r w:rsidRPr="00D03788">
              <w:t>Św. Teresy od Dzieciątka Jezus</w:t>
            </w:r>
            <w:r w:rsidRPr="00CB5EDB">
              <w:t xml:space="preserve"> </w:t>
            </w:r>
            <w:r w:rsidRPr="00D03788">
              <w:t>111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91-222</w:t>
            </w:r>
            <w:r w:rsidRPr="00CB5EDB">
              <w:t xml:space="preserve"> </w:t>
            </w:r>
            <w:r w:rsidRPr="00D03788">
              <w:t>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12 042.00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NOBIPHARM Sp. z o.o.</w:t>
            </w:r>
          </w:p>
          <w:p w:rsidR="00D03788" w:rsidRPr="00CB5EDB" w:rsidRDefault="00D03788" w:rsidP="006A6C80">
            <w:r w:rsidRPr="00D03788">
              <w:t>L. Rydygiera</w:t>
            </w:r>
            <w:r w:rsidRPr="00CB5EDB">
              <w:t xml:space="preserve"> </w:t>
            </w:r>
            <w:r w:rsidRPr="00D03788">
              <w:t>8/-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01-793</w:t>
            </w:r>
            <w:r w:rsidRPr="00CB5EDB">
              <w:t xml:space="preserve"> </w:t>
            </w:r>
            <w:r w:rsidRPr="00D03788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89 083.80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72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NOBIPHARM Sp. z o.o.</w:t>
            </w:r>
          </w:p>
          <w:p w:rsidR="00D03788" w:rsidRPr="00CB5EDB" w:rsidRDefault="00D03788" w:rsidP="006A6C80">
            <w:r w:rsidRPr="00D03788">
              <w:t>L. Rydygiera</w:t>
            </w:r>
            <w:r w:rsidRPr="00CB5EDB">
              <w:t xml:space="preserve"> </w:t>
            </w:r>
            <w:r w:rsidRPr="00D03788">
              <w:t>8/-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01-793</w:t>
            </w:r>
            <w:r w:rsidRPr="00CB5EDB">
              <w:t xml:space="preserve"> </w:t>
            </w:r>
            <w:r w:rsidRPr="00D03788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85 730.40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Aesculap Chifa Spółka z ograniczoną odpowiedzialnością</w:t>
            </w:r>
          </w:p>
          <w:p w:rsidR="00D03788" w:rsidRPr="00CB5EDB" w:rsidRDefault="00D03788" w:rsidP="006A6C80">
            <w:r w:rsidRPr="00D03788">
              <w:t>Tysiąclecia</w:t>
            </w:r>
            <w:r w:rsidRPr="00CB5EDB">
              <w:t xml:space="preserve"> </w:t>
            </w:r>
            <w:r w:rsidRPr="00D03788">
              <w:t>14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64-300</w:t>
            </w:r>
            <w:r w:rsidRPr="00CB5EDB">
              <w:t xml:space="preserve"> </w:t>
            </w:r>
            <w:r w:rsidRPr="00D03788">
              <w:t>Nowy Tomyśl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11 944.80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54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Aesculap Chifa Spółka z ograniczoną odpowiedzialnością</w:t>
            </w:r>
          </w:p>
          <w:p w:rsidR="00D03788" w:rsidRPr="00CB5EDB" w:rsidRDefault="00D03788" w:rsidP="006A6C80">
            <w:r w:rsidRPr="00D03788">
              <w:t>Tysiąclecia</w:t>
            </w:r>
            <w:r w:rsidRPr="00CB5EDB">
              <w:t xml:space="preserve"> </w:t>
            </w:r>
            <w:r w:rsidRPr="00D03788">
              <w:t>14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64-300</w:t>
            </w:r>
            <w:r w:rsidRPr="00CB5EDB">
              <w:t xml:space="preserve"> </w:t>
            </w:r>
            <w:r w:rsidRPr="00D03788">
              <w:t>Nowy Tomyśl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43 740.00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34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Bialmed Sp. z o.o.</w:t>
            </w:r>
          </w:p>
          <w:p w:rsidR="00D03788" w:rsidRPr="00CB5EDB" w:rsidRDefault="00D03788" w:rsidP="006A6C80">
            <w:r w:rsidRPr="00D03788">
              <w:t>Kazimierzowska</w:t>
            </w:r>
            <w:r w:rsidRPr="00CB5EDB">
              <w:t xml:space="preserve"> </w:t>
            </w:r>
            <w:r w:rsidRPr="00D03788">
              <w:t>46/48/35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02-546</w:t>
            </w:r>
            <w:r w:rsidRPr="00CB5EDB">
              <w:t xml:space="preserve"> </w:t>
            </w:r>
            <w:r w:rsidRPr="00D03788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15 552.00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121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Baxter Polska Sp. z o.o.</w:t>
            </w:r>
          </w:p>
          <w:p w:rsidR="00D03788" w:rsidRPr="00CB5EDB" w:rsidRDefault="00D03788" w:rsidP="006A6C80">
            <w:r w:rsidRPr="00D03788">
              <w:t>Kruczkowskiego</w:t>
            </w:r>
            <w:r w:rsidRPr="00CB5EDB">
              <w:t xml:space="preserve"> </w:t>
            </w:r>
            <w:r w:rsidRPr="00D03788">
              <w:t>8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00-380</w:t>
            </w:r>
            <w:r w:rsidRPr="00CB5EDB">
              <w:t xml:space="preserve"> </w:t>
            </w:r>
            <w:r w:rsidRPr="00D03788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3 780.00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122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Baxter Polska Sp. z o.o.</w:t>
            </w:r>
          </w:p>
          <w:p w:rsidR="00D03788" w:rsidRPr="00CB5EDB" w:rsidRDefault="00D03788" w:rsidP="006A6C80">
            <w:r w:rsidRPr="00D03788">
              <w:t>Kruczkowskiego</w:t>
            </w:r>
            <w:r w:rsidRPr="00CB5EDB">
              <w:t xml:space="preserve"> </w:t>
            </w:r>
            <w:r w:rsidRPr="00D03788">
              <w:t>8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00-380</w:t>
            </w:r>
            <w:r w:rsidRPr="00CB5EDB">
              <w:t xml:space="preserve"> </w:t>
            </w:r>
            <w:r w:rsidRPr="00D03788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179 431.20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33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Aspen Pharma Ireland Limited</w:t>
            </w:r>
          </w:p>
          <w:p w:rsidR="00D03788" w:rsidRPr="00CB5EDB" w:rsidRDefault="00D03788" w:rsidP="006A6C80">
            <w:r w:rsidRPr="00D03788">
              <w:t>One George`s Quay Plaza</w:t>
            </w:r>
            <w:r w:rsidRPr="00CB5EDB">
              <w:t xml:space="preserve"> </w:t>
            </w:r>
            <w:r w:rsidRPr="00D03788">
              <w:t>1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2</w:t>
            </w:r>
            <w:r w:rsidRPr="00CB5EDB">
              <w:t xml:space="preserve"> </w:t>
            </w:r>
            <w:r w:rsidRPr="00D03788">
              <w:t>Dublin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40 662.00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48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Aspen Pharma Ireland Limited</w:t>
            </w:r>
          </w:p>
          <w:p w:rsidR="00D03788" w:rsidRPr="00CB5EDB" w:rsidRDefault="00D03788" w:rsidP="006A6C80">
            <w:r w:rsidRPr="00D03788">
              <w:t>One George`s Quay Plaza</w:t>
            </w:r>
            <w:r w:rsidRPr="00CB5EDB">
              <w:t xml:space="preserve"> </w:t>
            </w:r>
            <w:r w:rsidRPr="00D03788">
              <w:t>1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2</w:t>
            </w:r>
            <w:r w:rsidRPr="00CB5EDB">
              <w:t xml:space="preserve"> </w:t>
            </w:r>
            <w:r w:rsidRPr="00D03788">
              <w:t>Dublin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14 156.21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101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Aspen Pharma Ireland Limited</w:t>
            </w:r>
          </w:p>
          <w:p w:rsidR="00D03788" w:rsidRPr="00CB5EDB" w:rsidRDefault="00D03788" w:rsidP="006A6C80">
            <w:r w:rsidRPr="00D03788">
              <w:t>One George`s Quay Plaza</w:t>
            </w:r>
            <w:r w:rsidRPr="00CB5EDB">
              <w:t xml:space="preserve"> </w:t>
            </w:r>
            <w:r w:rsidRPr="00D03788">
              <w:t>1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2</w:t>
            </w:r>
            <w:r w:rsidRPr="00CB5EDB">
              <w:t xml:space="preserve"> </w:t>
            </w:r>
            <w:r w:rsidRPr="00D03788">
              <w:t>Dublin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11 610.00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31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CENTRALA FARMACEUTYCZNA CEFARM SA</w:t>
            </w:r>
          </w:p>
          <w:p w:rsidR="00D03788" w:rsidRPr="00CB5EDB" w:rsidRDefault="00D03788" w:rsidP="006A6C80">
            <w:r w:rsidRPr="00D03788">
              <w:t xml:space="preserve">UL.JANA </w:t>
            </w:r>
            <w:r w:rsidRPr="00D03788">
              <w:lastRenderedPageBreak/>
              <w:t>KAZIMIERZA</w:t>
            </w:r>
            <w:r w:rsidRPr="00CB5EDB">
              <w:t xml:space="preserve"> </w:t>
            </w:r>
            <w:r w:rsidRPr="00D03788">
              <w:t>16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01-248</w:t>
            </w:r>
            <w:r w:rsidRPr="00CB5EDB">
              <w:t xml:space="preserve"> </w:t>
            </w:r>
            <w:r w:rsidRPr="00D03788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lastRenderedPageBreak/>
              <w:t>78 573.24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32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CENTRALA FARMACEUTYCZNA CEFARM SA</w:t>
            </w:r>
          </w:p>
          <w:p w:rsidR="00D03788" w:rsidRPr="00CB5EDB" w:rsidRDefault="00D03788" w:rsidP="006A6C80">
            <w:r w:rsidRPr="00D03788">
              <w:t>UL.JANA KAZIMIERZA</w:t>
            </w:r>
            <w:r w:rsidRPr="00CB5EDB">
              <w:t xml:space="preserve"> </w:t>
            </w:r>
            <w:r w:rsidRPr="00D03788">
              <w:t>16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01-248</w:t>
            </w:r>
            <w:r w:rsidRPr="00CB5EDB">
              <w:t xml:space="preserve"> </w:t>
            </w:r>
            <w:r w:rsidRPr="00D03788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53 754.19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38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CENTRALA FARMACEUTYCZNA CEFARM SA</w:t>
            </w:r>
          </w:p>
          <w:p w:rsidR="00D03788" w:rsidRPr="00CB5EDB" w:rsidRDefault="00D03788" w:rsidP="006A6C80">
            <w:r w:rsidRPr="00D03788">
              <w:t>UL.JANA KAZIMIERZA</w:t>
            </w:r>
            <w:r w:rsidRPr="00CB5EDB">
              <w:t xml:space="preserve"> </w:t>
            </w:r>
            <w:r w:rsidRPr="00D03788">
              <w:t>16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01-248</w:t>
            </w:r>
            <w:r w:rsidRPr="00CB5EDB">
              <w:t xml:space="preserve"> </w:t>
            </w:r>
            <w:r w:rsidRPr="00D03788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65 934.54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55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CENTRALA FARMACEUTYCZNA CEFARM SA</w:t>
            </w:r>
          </w:p>
          <w:p w:rsidR="00D03788" w:rsidRPr="00CB5EDB" w:rsidRDefault="00D03788" w:rsidP="006A6C80">
            <w:r w:rsidRPr="00D03788">
              <w:t>UL.JANA KAZIMIERZA</w:t>
            </w:r>
            <w:r w:rsidRPr="00CB5EDB">
              <w:t xml:space="preserve"> </w:t>
            </w:r>
            <w:r w:rsidRPr="00D03788">
              <w:t>16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01-248</w:t>
            </w:r>
            <w:r w:rsidRPr="00CB5EDB">
              <w:t xml:space="preserve"> </w:t>
            </w:r>
            <w:r w:rsidRPr="00D03788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130 875.29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75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CENTRALA FARMACEUTYCZNA CEFARM SA</w:t>
            </w:r>
          </w:p>
          <w:p w:rsidR="00D03788" w:rsidRPr="00CB5EDB" w:rsidRDefault="00D03788" w:rsidP="006A6C80">
            <w:r w:rsidRPr="00D03788">
              <w:t>UL.JANA KAZIMIERZA</w:t>
            </w:r>
            <w:r w:rsidRPr="00CB5EDB">
              <w:t xml:space="preserve"> </w:t>
            </w:r>
            <w:r w:rsidRPr="00D03788">
              <w:t>16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01-248</w:t>
            </w:r>
            <w:r w:rsidRPr="00CB5EDB">
              <w:t xml:space="preserve"> </w:t>
            </w:r>
            <w:r w:rsidRPr="00D03788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20 736.00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81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CENTRALA FARMACEUTYCZNA CEFARM SA</w:t>
            </w:r>
          </w:p>
          <w:p w:rsidR="00D03788" w:rsidRPr="00CB5EDB" w:rsidRDefault="00D03788" w:rsidP="006A6C80">
            <w:r w:rsidRPr="00D03788">
              <w:t>UL.JANA KAZIMIERZA</w:t>
            </w:r>
            <w:r w:rsidRPr="00CB5EDB">
              <w:t xml:space="preserve"> </w:t>
            </w:r>
            <w:r w:rsidRPr="00D03788">
              <w:t>16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01-248</w:t>
            </w:r>
            <w:r w:rsidRPr="00CB5EDB">
              <w:t xml:space="preserve"> </w:t>
            </w:r>
            <w:r w:rsidRPr="00D03788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7 282.76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89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CENTRALA FARMACEUTYCZNA CEFARM SA</w:t>
            </w:r>
          </w:p>
          <w:p w:rsidR="00D03788" w:rsidRPr="00CB5EDB" w:rsidRDefault="00D03788" w:rsidP="006A6C80">
            <w:r w:rsidRPr="00D03788">
              <w:t>UL.JANA KAZIMIERZA</w:t>
            </w:r>
            <w:r w:rsidRPr="00CB5EDB">
              <w:t xml:space="preserve"> </w:t>
            </w:r>
            <w:r w:rsidRPr="00D03788">
              <w:t>16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01-248</w:t>
            </w:r>
            <w:r w:rsidRPr="00CB5EDB">
              <w:t xml:space="preserve"> </w:t>
            </w:r>
            <w:r w:rsidRPr="00D03788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620.57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90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CENTRALA FARMACEUTYCZNA CEFARM SA</w:t>
            </w:r>
          </w:p>
          <w:p w:rsidR="00D03788" w:rsidRPr="00CB5EDB" w:rsidRDefault="00D03788" w:rsidP="006A6C80">
            <w:r w:rsidRPr="00D03788">
              <w:t>UL.JANA KAZIMIERZA</w:t>
            </w:r>
            <w:r w:rsidRPr="00CB5EDB">
              <w:t xml:space="preserve"> </w:t>
            </w:r>
            <w:r w:rsidRPr="00D03788">
              <w:t>16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01-248</w:t>
            </w:r>
            <w:r w:rsidRPr="00CB5EDB">
              <w:t xml:space="preserve"> </w:t>
            </w:r>
            <w:r w:rsidRPr="00D03788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167 315.44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91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CENTRALA FARMACEUTYCZNA CEFARM SA</w:t>
            </w:r>
          </w:p>
          <w:p w:rsidR="00D03788" w:rsidRPr="00CB5EDB" w:rsidRDefault="00D03788" w:rsidP="006A6C80">
            <w:r w:rsidRPr="00D03788">
              <w:t>UL.JANA KAZIMIERZA</w:t>
            </w:r>
            <w:r w:rsidRPr="00CB5EDB">
              <w:t xml:space="preserve"> </w:t>
            </w:r>
            <w:r w:rsidRPr="00D03788">
              <w:t>16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01-248</w:t>
            </w:r>
            <w:r w:rsidRPr="00CB5EDB">
              <w:t xml:space="preserve"> </w:t>
            </w:r>
            <w:r w:rsidRPr="00D03788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3 106.51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99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CENTRALA FARMACEUTYCZNA CEFARM SA</w:t>
            </w:r>
          </w:p>
          <w:p w:rsidR="00D03788" w:rsidRPr="00CB5EDB" w:rsidRDefault="00D03788" w:rsidP="006A6C80">
            <w:r w:rsidRPr="00D03788">
              <w:t>UL.JANA KAZIMIERZA</w:t>
            </w:r>
            <w:r w:rsidRPr="00CB5EDB">
              <w:t xml:space="preserve"> </w:t>
            </w:r>
            <w:r w:rsidRPr="00D03788">
              <w:t>16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01-248</w:t>
            </w:r>
            <w:r w:rsidRPr="00CB5EDB">
              <w:t xml:space="preserve"> </w:t>
            </w:r>
            <w:r w:rsidRPr="00D03788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127 362.58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3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Servier Polska Services Sp. z o.o.</w:t>
            </w:r>
          </w:p>
          <w:p w:rsidR="00D03788" w:rsidRPr="00CB5EDB" w:rsidRDefault="00D03788" w:rsidP="006A6C80">
            <w:r w:rsidRPr="00D03788">
              <w:lastRenderedPageBreak/>
              <w:t>Jana Kazimierza</w:t>
            </w:r>
            <w:r w:rsidRPr="00CB5EDB">
              <w:t xml:space="preserve"> </w:t>
            </w:r>
            <w:r w:rsidRPr="00D03788">
              <w:t>10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01-248</w:t>
            </w:r>
            <w:r w:rsidRPr="00CB5EDB">
              <w:t xml:space="preserve"> </w:t>
            </w:r>
            <w:r w:rsidRPr="00D03788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lastRenderedPageBreak/>
              <w:t>442.58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 xml:space="preserve">24 m-ce od </w:t>
            </w:r>
            <w:r w:rsidRPr="00D03788">
              <w:lastRenderedPageBreak/>
              <w:t>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lastRenderedPageBreak/>
              <w:t xml:space="preserve">nie </w:t>
            </w:r>
            <w:r w:rsidRPr="00D03788">
              <w:lastRenderedPageBreak/>
              <w:t>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lastRenderedPageBreak/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12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PROFARM PS SP. Z O.O.</w:t>
            </w:r>
          </w:p>
          <w:p w:rsidR="00D03788" w:rsidRPr="00CB5EDB" w:rsidRDefault="00D03788" w:rsidP="006A6C80">
            <w:r w:rsidRPr="00D03788">
              <w:t>ul. Słoneczna</w:t>
            </w:r>
            <w:r w:rsidRPr="00CB5EDB">
              <w:t xml:space="preserve"> </w:t>
            </w:r>
            <w:r w:rsidRPr="00D03788">
              <w:t>96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05-500</w:t>
            </w:r>
            <w:r w:rsidRPr="00CB5EDB">
              <w:t xml:space="preserve"> </w:t>
            </w:r>
            <w:r w:rsidRPr="00D03788">
              <w:t>Stara Iwiczna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36 505.62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34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PROFARM PS SP. Z O.O.</w:t>
            </w:r>
          </w:p>
          <w:p w:rsidR="00D03788" w:rsidRPr="00CB5EDB" w:rsidRDefault="00D03788" w:rsidP="006A6C80">
            <w:r w:rsidRPr="00D03788">
              <w:t>ul. Słoneczna</w:t>
            </w:r>
            <w:r w:rsidRPr="00CB5EDB">
              <w:t xml:space="preserve"> </w:t>
            </w:r>
            <w:r w:rsidRPr="00D03788">
              <w:t>96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05-500</w:t>
            </w:r>
            <w:r w:rsidRPr="00CB5EDB">
              <w:t xml:space="preserve"> </w:t>
            </w:r>
            <w:r w:rsidRPr="00D03788">
              <w:t>Stara Iwiczna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14 774.40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38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PROFARM PS SP. Z O.O.</w:t>
            </w:r>
          </w:p>
          <w:p w:rsidR="00D03788" w:rsidRPr="00CB5EDB" w:rsidRDefault="00D03788" w:rsidP="006A6C80">
            <w:r w:rsidRPr="00D03788">
              <w:t>ul. Słoneczna</w:t>
            </w:r>
            <w:r w:rsidRPr="00CB5EDB">
              <w:t xml:space="preserve"> </w:t>
            </w:r>
            <w:r w:rsidRPr="00D03788">
              <w:t>96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05-500</w:t>
            </w:r>
            <w:r w:rsidRPr="00CB5EDB">
              <w:t xml:space="preserve"> </w:t>
            </w:r>
            <w:r w:rsidRPr="00D03788">
              <w:t>Stara Iwiczna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67 049.64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125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PROFARM PS SP. Z O.O.</w:t>
            </w:r>
          </w:p>
          <w:p w:rsidR="00D03788" w:rsidRPr="00CB5EDB" w:rsidRDefault="00D03788" w:rsidP="006A6C80">
            <w:r w:rsidRPr="00D03788">
              <w:t>ul. Słoneczna</w:t>
            </w:r>
            <w:r w:rsidRPr="00CB5EDB">
              <w:t xml:space="preserve"> </w:t>
            </w:r>
            <w:r w:rsidRPr="00D03788">
              <w:t>96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05-500</w:t>
            </w:r>
            <w:r w:rsidRPr="00CB5EDB">
              <w:t xml:space="preserve"> </w:t>
            </w:r>
            <w:r w:rsidRPr="00D03788">
              <w:t>Stara Iwiczna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264 016.80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31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NEUCA S.A.</w:t>
            </w:r>
          </w:p>
          <w:p w:rsidR="00D03788" w:rsidRPr="00CB5EDB" w:rsidRDefault="00D03788" w:rsidP="006A6C80">
            <w:r w:rsidRPr="00D03788">
              <w:t>SZOSA BYDGOSKA</w:t>
            </w:r>
            <w:r w:rsidRPr="00CB5EDB">
              <w:t xml:space="preserve"> </w:t>
            </w:r>
            <w:r w:rsidRPr="00D03788">
              <w:t>58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87-100</w:t>
            </w:r>
            <w:r w:rsidRPr="00CB5EDB">
              <w:t xml:space="preserve"> </w:t>
            </w:r>
            <w:r w:rsidRPr="00D03788">
              <w:t>TORUŃ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80 878.50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32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NEUCA S.A.</w:t>
            </w:r>
          </w:p>
          <w:p w:rsidR="00D03788" w:rsidRPr="00CB5EDB" w:rsidRDefault="00D03788" w:rsidP="006A6C80">
            <w:r w:rsidRPr="00D03788">
              <w:t>SZOSA BYDGOSKA</w:t>
            </w:r>
            <w:r w:rsidRPr="00CB5EDB">
              <w:t xml:space="preserve"> </w:t>
            </w:r>
            <w:r w:rsidRPr="00D03788">
              <w:t>58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87-100</w:t>
            </w:r>
            <w:r w:rsidRPr="00CB5EDB">
              <w:t xml:space="preserve"> </w:t>
            </w:r>
            <w:r w:rsidRPr="00D03788">
              <w:t>TORUŃ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54 566.78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36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NEUCA S.A.</w:t>
            </w:r>
          </w:p>
          <w:p w:rsidR="00D03788" w:rsidRPr="00CB5EDB" w:rsidRDefault="00D03788" w:rsidP="006A6C80">
            <w:r w:rsidRPr="00D03788">
              <w:t>SZOSA BYDGOSKA</w:t>
            </w:r>
            <w:r w:rsidRPr="00CB5EDB">
              <w:t xml:space="preserve"> </w:t>
            </w:r>
            <w:r w:rsidRPr="00D03788">
              <w:t>58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87-100</w:t>
            </w:r>
            <w:r w:rsidRPr="00CB5EDB">
              <w:t xml:space="preserve"> </w:t>
            </w:r>
            <w:r w:rsidRPr="00D03788">
              <w:t>TORUŃ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291 174.05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37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NEUCA S.A.</w:t>
            </w:r>
          </w:p>
          <w:p w:rsidR="00D03788" w:rsidRPr="00CB5EDB" w:rsidRDefault="00D03788" w:rsidP="006A6C80">
            <w:r w:rsidRPr="00D03788">
              <w:t>SZOSA BYDGOSKA</w:t>
            </w:r>
            <w:r w:rsidRPr="00CB5EDB">
              <w:t xml:space="preserve"> </w:t>
            </w:r>
            <w:r w:rsidRPr="00D03788">
              <w:t>58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87-100</w:t>
            </w:r>
            <w:r w:rsidRPr="00CB5EDB">
              <w:t xml:space="preserve"> </w:t>
            </w:r>
            <w:r w:rsidRPr="00D03788">
              <w:t>TORUŃ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51 566.09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41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NEUCA S.A.</w:t>
            </w:r>
          </w:p>
          <w:p w:rsidR="00D03788" w:rsidRPr="00CB5EDB" w:rsidRDefault="00D03788" w:rsidP="006A6C80">
            <w:r w:rsidRPr="00D03788">
              <w:t>SZOSA BYDGOSKA</w:t>
            </w:r>
            <w:r w:rsidRPr="00CB5EDB">
              <w:t xml:space="preserve"> </w:t>
            </w:r>
            <w:r w:rsidRPr="00D03788">
              <w:t>58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87-100</w:t>
            </w:r>
            <w:r w:rsidRPr="00CB5EDB">
              <w:t xml:space="preserve"> </w:t>
            </w:r>
            <w:r w:rsidRPr="00D03788">
              <w:t>TORUŃ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7 943.95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43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NEUCA S.A.</w:t>
            </w:r>
          </w:p>
          <w:p w:rsidR="00D03788" w:rsidRPr="00CB5EDB" w:rsidRDefault="00D03788" w:rsidP="006A6C80">
            <w:r w:rsidRPr="00D03788">
              <w:t>SZOSA BYDGOSKA</w:t>
            </w:r>
            <w:r w:rsidRPr="00CB5EDB">
              <w:t xml:space="preserve"> </w:t>
            </w:r>
            <w:r w:rsidRPr="00D03788">
              <w:t>58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87-100</w:t>
            </w:r>
            <w:r w:rsidRPr="00CB5EDB">
              <w:t xml:space="preserve"> </w:t>
            </w:r>
            <w:r w:rsidRPr="00D03788">
              <w:t>TORUŃ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341.71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46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NEUCA S.A.</w:t>
            </w:r>
          </w:p>
          <w:p w:rsidR="00D03788" w:rsidRPr="00CB5EDB" w:rsidRDefault="00D03788" w:rsidP="006A6C80">
            <w:r w:rsidRPr="00D03788">
              <w:t>SZOSA BYDGOSKA</w:t>
            </w:r>
            <w:r w:rsidRPr="00CB5EDB">
              <w:t xml:space="preserve"> </w:t>
            </w:r>
            <w:r w:rsidRPr="00D03788">
              <w:t>58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87-100</w:t>
            </w:r>
            <w:r w:rsidRPr="00CB5EDB">
              <w:t xml:space="preserve"> </w:t>
            </w:r>
            <w:r w:rsidRPr="00D03788">
              <w:t>TORUŃ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99 782.93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55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NEUCA S.A.</w:t>
            </w:r>
          </w:p>
          <w:p w:rsidR="00D03788" w:rsidRPr="00CB5EDB" w:rsidRDefault="00D03788" w:rsidP="006A6C80">
            <w:r w:rsidRPr="00D03788">
              <w:t>SZOSA BYDGOSKA</w:t>
            </w:r>
            <w:r w:rsidRPr="00CB5EDB">
              <w:t xml:space="preserve"> </w:t>
            </w:r>
            <w:r w:rsidRPr="00D03788">
              <w:t>58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87-100</w:t>
            </w:r>
            <w:r w:rsidRPr="00CB5EDB">
              <w:t xml:space="preserve"> </w:t>
            </w:r>
            <w:r w:rsidRPr="00D03788">
              <w:t>TORUŃ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139 580.21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56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NEUCA S.A.</w:t>
            </w:r>
          </w:p>
          <w:p w:rsidR="00D03788" w:rsidRPr="00CB5EDB" w:rsidRDefault="00D03788" w:rsidP="006A6C80">
            <w:r w:rsidRPr="00D03788">
              <w:t>SZOSA BYDGOSKA</w:t>
            </w:r>
            <w:r w:rsidRPr="00CB5EDB">
              <w:t xml:space="preserve"> </w:t>
            </w:r>
            <w:r w:rsidRPr="00D03788">
              <w:t>58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87-100</w:t>
            </w:r>
            <w:r w:rsidRPr="00CB5EDB">
              <w:t xml:space="preserve"> </w:t>
            </w:r>
            <w:r w:rsidRPr="00D03788">
              <w:t>TORUŃ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17 615.32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57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NEUCA S.A.</w:t>
            </w:r>
          </w:p>
          <w:p w:rsidR="00D03788" w:rsidRPr="00CB5EDB" w:rsidRDefault="00D03788" w:rsidP="006A6C80">
            <w:r w:rsidRPr="00D03788">
              <w:t>SZOSA BYDGOSKA</w:t>
            </w:r>
            <w:r w:rsidRPr="00CB5EDB">
              <w:t xml:space="preserve"> </w:t>
            </w:r>
            <w:r w:rsidRPr="00D03788">
              <w:t>58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87-100</w:t>
            </w:r>
            <w:r w:rsidRPr="00CB5EDB">
              <w:t xml:space="preserve"> </w:t>
            </w:r>
            <w:r w:rsidRPr="00D03788">
              <w:t>TORUŃ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440.64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63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NEUCA S.A.</w:t>
            </w:r>
          </w:p>
          <w:p w:rsidR="00D03788" w:rsidRPr="00CB5EDB" w:rsidRDefault="00D03788" w:rsidP="006A6C80">
            <w:r w:rsidRPr="00D03788">
              <w:t>SZOSA BYDGOSKA</w:t>
            </w:r>
            <w:r w:rsidRPr="00CB5EDB">
              <w:t xml:space="preserve"> </w:t>
            </w:r>
            <w:r w:rsidRPr="00D03788">
              <w:t>58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lastRenderedPageBreak/>
              <w:t>87-100</w:t>
            </w:r>
            <w:r w:rsidRPr="00CB5EDB">
              <w:t xml:space="preserve"> </w:t>
            </w:r>
            <w:r w:rsidRPr="00D03788">
              <w:t>TORUŃ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lastRenderedPageBreak/>
              <w:t>1 199.88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 xml:space="preserve">24 m-ce od </w:t>
            </w:r>
            <w:r w:rsidRPr="00D03788">
              <w:lastRenderedPageBreak/>
              <w:t>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lastRenderedPageBreak/>
              <w:t xml:space="preserve">nie </w:t>
            </w:r>
            <w:r w:rsidRPr="00D03788">
              <w:lastRenderedPageBreak/>
              <w:t>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lastRenderedPageBreak/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68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NEUCA S.A.</w:t>
            </w:r>
          </w:p>
          <w:p w:rsidR="00D03788" w:rsidRPr="00CB5EDB" w:rsidRDefault="00D03788" w:rsidP="006A6C80">
            <w:r w:rsidRPr="00D03788">
              <w:t>SZOSA BYDGOSKA</w:t>
            </w:r>
            <w:r w:rsidRPr="00CB5EDB">
              <w:t xml:space="preserve"> </w:t>
            </w:r>
            <w:r w:rsidRPr="00D03788">
              <w:t>58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87-100</w:t>
            </w:r>
            <w:r w:rsidRPr="00CB5EDB">
              <w:t xml:space="preserve"> </w:t>
            </w:r>
            <w:r w:rsidRPr="00D03788">
              <w:t>TORUŃ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45.36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69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NEUCA S.A.</w:t>
            </w:r>
          </w:p>
          <w:p w:rsidR="00D03788" w:rsidRPr="00CB5EDB" w:rsidRDefault="00D03788" w:rsidP="006A6C80">
            <w:r w:rsidRPr="00D03788">
              <w:t>SZOSA BYDGOSKA</w:t>
            </w:r>
            <w:r w:rsidRPr="00CB5EDB">
              <w:t xml:space="preserve"> </w:t>
            </w:r>
            <w:r w:rsidRPr="00D03788">
              <w:t>58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87-100</w:t>
            </w:r>
            <w:r w:rsidRPr="00CB5EDB">
              <w:t xml:space="preserve"> </w:t>
            </w:r>
            <w:r w:rsidRPr="00D03788">
              <w:t>TORUŃ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7 093.95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71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NEUCA S.A.</w:t>
            </w:r>
          </w:p>
          <w:p w:rsidR="00D03788" w:rsidRPr="00CB5EDB" w:rsidRDefault="00D03788" w:rsidP="006A6C80">
            <w:r w:rsidRPr="00D03788">
              <w:t>SZOSA BYDGOSKA</w:t>
            </w:r>
            <w:r w:rsidRPr="00CB5EDB">
              <w:t xml:space="preserve"> </w:t>
            </w:r>
            <w:r w:rsidRPr="00D03788">
              <w:t>58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87-100</w:t>
            </w:r>
            <w:r w:rsidRPr="00CB5EDB">
              <w:t xml:space="preserve"> </w:t>
            </w:r>
            <w:r w:rsidRPr="00D03788">
              <w:t>TORUŃ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35 476.13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81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NEUCA S.A.</w:t>
            </w:r>
          </w:p>
          <w:p w:rsidR="00D03788" w:rsidRPr="00CB5EDB" w:rsidRDefault="00D03788" w:rsidP="006A6C80">
            <w:r w:rsidRPr="00D03788">
              <w:t>SZOSA BYDGOSKA</w:t>
            </w:r>
            <w:r w:rsidRPr="00CB5EDB">
              <w:t xml:space="preserve"> </w:t>
            </w:r>
            <w:r w:rsidRPr="00D03788">
              <w:t>58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87-100</w:t>
            </w:r>
            <w:r w:rsidRPr="00CB5EDB">
              <w:t xml:space="preserve"> </w:t>
            </w:r>
            <w:r w:rsidRPr="00D03788">
              <w:t>TORUŃ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7 654.50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82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NEUCA S.A.</w:t>
            </w:r>
          </w:p>
          <w:p w:rsidR="00D03788" w:rsidRPr="00CB5EDB" w:rsidRDefault="00D03788" w:rsidP="006A6C80">
            <w:r w:rsidRPr="00D03788">
              <w:t>SZOSA BYDGOSKA</w:t>
            </w:r>
            <w:r w:rsidRPr="00CB5EDB">
              <w:t xml:space="preserve"> </w:t>
            </w:r>
            <w:r w:rsidRPr="00D03788">
              <w:t>58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87-100</w:t>
            </w:r>
            <w:r w:rsidRPr="00CB5EDB">
              <w:t xml:space="preserve"> </w:t>
            </w:r>
            <w:r w:rsidRPr="00D03788">
              <w:t>TORUŃ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11 177.57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87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NEUCA S.A.</w:t>
            </w:r>
          </w:p>
          <w:p w:rsidR="00D03788" w:rsidRPr="00CB5EDB" w:rsidRDefault="00D03788" w:rsidP="006A6C80">
            <w:r w:rsidRPr="00D03788">
              <w:t>SZOSA BYDGOSKA</w:t>
            </w:r>
            <w:r w:rsidRPr="00CB5EDB">
              <w:t xml:space="preserve"> </w:t>
            </w:r>
            <w:r w:rsidRPr="00D03788">
              <w:t>58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87-100</w:t>
            </w:r>
            <w:r w:rsidRPr="00CB5EDB">
              <w:t xml:space="preserve"> </w:t>
            </w:r>
            <w:r w:rsidRPr="00D03788">
              <w:t>TORUŃ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2 267.64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97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NEUCA S.A.</w:t>
            </w:r>
          </w:p>
          <w:p w:rsidR="00D03788" w:rsidRPr="00CB5EDB" w:rsidRDefault="00D03788" w:rsidP="006A6C80">
            <w:r w:rsidRPr="00D03788">
              <w:t>SZOSA BYDGOSKA</w:t>
            </w:r>
            <w:r w:rsidRPr="00CB5EDB">
              <w:t xml:space="preserve"> </w:t>
            </w:r>
            <w:r w:rsidRPr="00D03788">
              <w:t>58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87-100</w:t>
            </w:r>
            <w:r w:rsidRPr="00CB5EDB">
              <w:t xml:space="preserve"> </w:t>
            </w:r>
            <w:r w:rsidRPr="00D03788">
              <w:t>TORUŃ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1 899.94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99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NEUCA S.A.</w:t>
            </w:r>
          </w:p>
          <w:p w:rsidR="00D03788" w:rsidRPr="00CB5EDB" w:rsidRDefault="00D03788" w:rsidP="006A6C80">
            <w:r w:rsidRPr="00D03788">
              <w:t>SZOSA BYDGOSKA</w:t>
            </w:r>
            <w:r w:rsidRPr="00CB5EDB">
              <w:t xml:space="preserve"> </w:t>
            </w:r>
            <w:r w:rsidRPr="00D03788">
              <w:t>58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87-100</w:t>
            </w:r>
            <w:r w:rsidRPr="00CB5EDB">
              <w:t xml:space="preserve"> </w:t>
            </w:r>
            <w:r w:rsidRPr="00D03788">
              <w:t>TORUŃ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131 096.13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111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NEUCA S.A.</w:t>
            </w:r>
          </w:p>
          <w:p w:rsidR="00D03788" w:rsidRPr="00CB5EDB" w:rsidRDefault="00D03788" w:rsidP="006A6C80">
            <w:r w:rsidRPr="00D03788">
              <w:t>SZOSA BYDGOSKA</w:t>
            </w:r>
            <w:r w:rsidRPr="00CB5EDB">
              <w:t xml:space="preserve"> </w:t>
            </w:r>
            <w:r w:rsidRPr="00D03788">
              <w:t>58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87-100</w:t>
            </w:r>
            <w:r w:rsidRPr="00CB5EDB">
              <w:t xml:space="preserve"> </w:t>
            </w:r>
            <w:r w:rsidRPr="00D03788">
              <w:t>TORUŃ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107.35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112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NEUCA S.A.</w:t>
            </w:r>
          </w:p>
          <w:p w:rsidR="00D03788" w:rsidRPr="00CB5EDB" w:rsidRDefault="00D03788" w:rsidP="006A6C80">
            <w:r w:rsidRPr="00D03788">
              <w:t>SZOSA BYDGOSKA</w:t>
            </w:r>
            <w:r w:rsidRPr="00CB5EDB">
              <w:t xml:space="preserve"> </w:t>
            </w:r>
            <w:r w:rsidRPr="00D03788">
              <w:t>58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87-100</w:t>
            </w:r>
            <w:r w:rsidRPr="00CB5EDB">
              <w:t xml:space="preserve"> </w:t>
            </w:r>
            <w:r w:rsidRPr="00D03788">
              <w:t>TORUŃ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72.57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117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NEUCA S.A.</w:t>
            </w:r>
          </w:p>
          <w:p w:rsidR="00D03788" w:rsidRPr="00CB5EDB" w:rsidRDefault="00D03788" w:rsidP="006A6C80">
            <w:r w:rsidRPr="00D03788">
              <w:t>SZOSA BYDGOSKA</w:t>
            </w:r>
            <w:r w:rsidRPr="00CB5EDB">
              <w:t xml:space="preserve"> </w:t>
            </w:r>
            <w:r w:rsidRPr="00D03788">
              <w:t>58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87-100</w:t>
            </w:r>
            <w:r w:rsidRPr="00CB5EDB">
              <w:t xml:space="preserve"> </w:t>
            </w:r>
            <w:r w:rsidRPr="00D03788">
              <w:t>TORUŃ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239.50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18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Fresenius Kabi Polska Sp.  z o.o.</w:t>
            </w:r>
          </w:p>
          <w:p w:rsidR="00D03788" w:rsidRPr="00CB5EDB" w:rsidRDefault="00D03788" w:rsidP="006A6C80">
            <w:r w:rsidRPr="00D03788">
              <w:t>Al. Jerozolimskie</w:t>
            </w:r>
            <w:r w:rsidRPr="00CB5EDB">
              <w:t xml:space="preserve"> </w:t>
            </w:r>
            <w:r w:rsidRPr="00D03788">
              <w:t>134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02-305</w:t>
            </w:r>
            <w:r w:rsidRPr="00CB5EDB">
              <w:t xml:space="preserve"> </w:t>
            </w:r>
            <w:r w:rsidRPr="00D03788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135 954.72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91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Fresenius Kabi Polska Sp.  z o.o.</w:t>
            </w:r>
          </w:p>
          <w:p w:rsidR="00D03788" w:rsidRPr="00CB5EDB" w:rsidRDefault="00D03788" w:rsidP="006A6C80">
            <w:r w:rsidRPr="00D03788">
              <w:t>Al. Jerozolimskie</w:t>
            </w:r>
            <w:r w:rsidRPr="00CB5EDB">
              <w:t xml:space="preserve"> </w:t>
            </w:r>
            <w:r w:rsidRPr="00D03788">
              <w:t>134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02-305</w:t>
            </w:r>
            <w:r w:rsidRPr="00CB5EDB">
              <w:t xml:space="preserve"> </w:t>
            </w:r>
            <w:r w:rsidRPr="00D03788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2 980.80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114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Fresenius Kabi Polska Sp.  z o.o.</w:t>
            </w:r>
          </w:p>
          <w:p w:rsidR="00D03788" w:rsidRPr="00CB5EDB" w:rsidRDefault="00D03788" w:rsidP="006A6C80">
            <w:r w:rsidRPr="00D03788">
              <w:t>Al. Jerozolimskie</w:t>
            </w:r>
            <w:r w:rsidRPr="00CB5EDB">
              <w:t xml:space="preserve"> </w:t>
            </w:r>
            <w:r w:rsidRPr="00D03788">
              <w:t>134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02-305</w:t>
            </w:r>
            <w:r w:rsidRPr="00CB5EDB">
              <w:t xml:space="preserve"> </w:t>
            </w:r>
            <w:r w:rsidRPr="00D03788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34 214.40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126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Fresenius Kabi Polska Sp.  z o.o.</w:t>
            </w:r>
          </w:p>
          <w:p w:rsidR="00D03788" w:rsidRPr="00CB5EDB" w:rsidRDefault="00D03788" w:rsidP="006A6C80">
            <w:r w:rsidRPr="00D03788">
              <w:lastRenderedPageBreak/>
              <w:t>Al. Jerozolimskie</w:t>
            </w:r>
            <w:r w:rsidRPr="00CB5EDB">
              <w:t xml:space="preserve"> </w:t>
            </w:r>
            <w:r w:rsidRPr="00D03788">
              <w:t>134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02-305</w:t>
            </w:r>
            <w:r w:rsidRPr="00CB5EDB">
              <w:t xml:space="preserve"> </w:t>
            </w:r>
            <w:r w:rsidRPr="00D03788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lastRenderedPageBreak/>
              <w:t>26 568.00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 xml:space="preserve">24 m-ce od dnia zawarcia </w:t>
            </w:r>
            <w:r w:rsidRPr="00D03788">
              <w:lastRenderedPageBreak/>
              <w:t>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lastRenderedPageBreak/>
              <w:t xml:space="preserve">nie </w:t>
            </w:r>
            <w:r w:rsidRPr="00D03788">
              <w:lastRenderedPageBreak/>
              <w:t>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lastRenderedPageBreak/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11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Sanofi-Aventis Sp. z o.o.</w:t>
            </w:r>
          </w:p>
          <w:p w:rsidR="00D03788" w:rsidRPr="00CB5EDB" w:rsidRDefault="00D03788" w:rsidP="006A6C80">
            <w:r w:rsidRPr="00D03788">
              <w:t>Bonifraterska</w:t>
            </w:r>
            <w:r w:rsidRPr="00CB5EDB">
              <w:t xml:space="preserve"> </w:t>
            </w:r>
            <w:r w:rsidRPr="00D03788">
              <w:t>17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00-203</w:t>
            </w:r>
            <w:r w:rsidRPr="00CB5EDB">
              <w:t xml:space="preserve"> </w:t>
            </w:r>
            <w:r w:rsidRPr="00D03788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9 265.09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12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Sanofi-Aventis Sp. z o.o.</w:t>
            </w:r>
          </w:p>
          <w:p w:rsidR="00D03788" w:rsidRPr="00CB5EDB" w:rsidRDefault="00D03788" w:rsidP="006A6C80">
            <w:r w:rsidRPr="00D03788">
              <w:t>Bonifraterska</w:t>
            </w:r>
            <w:r w:rsidRPr="00CB5EDB">
              <w:t xml:space="preserve"> </w:t>
            </w:r>
            <w:r w:rsidRPr="00D03788">
              <w:t>17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00-203</w:t>
            </w:r>
            <w:r w:rsidRPr="00CB5EDB">
              <w:t xml:space="preserve"> </w:t>
            </w:r>
            <w:r w:rsidRPr="00D03788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32 674.32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13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Sanofi-Aventis Sp. z o.o.</w:t>
            </w:r>
          </w:p>
          <w:p w:rsidR="00D03788" w:rsidRPr="00CB5EDB" w:rsidRDefault="00D03788" w:rsidP="006A6C80">
            <w:r w:rsidRPr="00D03788">
              <w:t>Bonifraterska</w:t>
            </w:r>
            <w:r w:rsidRPr="00CB5EDB">
              <w:t xml:space="preserve"> </w:t>
            </w:r>
            <w:r w:rsidRPr="00D03788">
              <w:t>17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00-203</w:t>
            </w:r>
            <w:r w:rsidRPr="00CB5EDB">
              <w:t xml:space="preserve"> </w:t>
            </w:r>
            <w:r w:rsidRPr="00D03788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92 340.00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14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Sanofi-Aventis Sp. z o.o.</w:t>
            </w:r>
          </w:p>
          <w:p w:rsidR="00D03788" w:rsidRPr="00CB5EDB" w:rsidRDefault="00D03788" w:rsidP="006A6C80">
            <w:r w:rsidRPr="00D03788">
              <w:t>Bonifraterska</w:t>
            </w:r>
            <w:r w:rsidRPr="00CB5EDB">
              <w:t xml:space="preserve"> </w:t>
            </w:r>
            <w:r w:rsidRPr="00D03788">
              <w:t>17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00-203</w:t>
            </w:r>
            <w:r w:rsidRPr="00CB5EDB">
              <w:t xml:space="preserve"> </w:t>
            </w:r>
            <w:r w:rsidRPr="00D03788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22 680.00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15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Sanofi-Aventis Sp. z o.o.</w:t>
            </w:r>
          </w:p>
          <w:p w:rsidR="00D03788" w:rsidRPr="00CB5EDB" w:rsidRDefault="00D03788" w:rsidP="006A6C80">
            <w:r w:rsidRPr="00D03788">
              <w:t>Bonifraterska</w:t>
            </w:r>
            <w:r w:rsidRPr="00CB5EDB">
              <w:t xml:space="preserve"> </w:t>
            </w:r>
            <w:r w:rsidRPr="00D03788">
              <w:t>17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00-203</w:t>
            </w:r>
            <w:r w:rsidRPr="00CB5EDB">
              <w:t xml:space="preserve"> </w:t>
            </w:r>
            <w:r w:rsidRPr="00D03788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429.08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16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Sanofi-Aventis Sp. z o.o.</w:t>
            </w:r>
          </w:p>
          <w:p w:rsidR="00D03788" w:rsidRPr="00CB5EDB" w:rsidRDefault="00D03788" w:rsidP="006A6C80">
            <w:r w:rsidRPr="00D03788">
              <w:t>Bonifraterska</w:t>
            </w:r>
            <w:r w:rsidRPr="00CB5EDB">
              <w:t xml:space="preserve"> </w:t>
            </w:r>
            <w:r w:rsidRPr="00D03788">
              <w:t>17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00-203</w:t>
            </w:r>
            <w:r w:rsidRPr="00CB5EDB">
              <w:t xml:space="preserve"> </w:t>
            </w:r>
            <w:r w:rsidRPr="00D03788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11 498.76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17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Sanofi-Aventis Sp. z o.o.</w:t>
            </w:r>
          </w:p>
          <w:p w:rsidR="00D03788" w:rsidRPr="00CB5EDB" w:rsidRDefault="00D03788" w:rsidP="006A6C80">
            <w:r w:rsidRPr="00D03788">
              <w:t>Bonifraterska</w:t>
            </w:r>
            <w:r w:rsidRPr="00CB5EDB">
              <w:t xml:space="preserve"> </w:t>
            </w:r>
            <w:r w:rsidRPr="00D03788">
              <w:t>17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00-203</w:t>
            </w:r>
            <w:r w:rsidRPr="00CB5EDB">
              <w:t xml:space="preserve"> </w:t>
            </w:r>
            <w:r w:rsidRPr="00D03788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67.01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51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Sanofi-Aventis Sp. z o.o.</w:t>
            </w:r>
          </w:p>
          <w:p w:rsidR="00D03788" w:rsidRPr="00CB5EDB" w:rsidRDefault="00D03788" w:rsidP="006A6C80">
            <w:r w:rsidRPr="00D03788">
              <w:t>Bonifraterska</w:t>
            </w:r>
            <w:r w:rsidRPr="00CB5EDB">
              <w:t xml:space="preserve"> </w:t>
            </w:r>
            <w:r w:rsidRPr="00D03788">
              <w:t>17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00-203</w:t>
            </w:r>
            <w:r w:rsidRPr="00CB5EDB">
              <w:t xml:space="preserve"> </w:t>
            </w:r>
            <w:r w:rsidRPr="00D03788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77.11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95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Sanofi-Aventis Sp. z o.o.</w:t>
            </w:r>
          </w:p>
          <w:p w:rsidR="00D03788" w:rsidRPr="00CB5EDB" w:rsidRDefault="00D03788" w:rsidP="006A6C80">
            <w:r w:rsidRPr="00D03788">
              <w:t>Bonifraterska</w:t>
            </w:r>
            <w:r w:rsidRPr="00CB5EDB">
              <w:t xml:space="preserve"> </w:t>
            </w:r>
            <w:r w:rsidRPr="00D03788">
              <w:t>17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00-203</w:t>
            </w:r>
            <w:r w:rsidRPr="00CB5EDB">
              <w:t xml:space="preserve"> </w:t>
            </w:r>
            <w:r w:rsidRPr="00D03788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869.62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125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Sanofi-Aventis Sp. z o.o.</w:t>
            </w:r>
          </w:p>
          <w:p w:rsidR="00D03788" w:rsidRPr="00CB5EDB" w:rsidRDefault="00D03788" w:rsidP="006A6C80">
            <w:r w:rsidRPr="00D03788">
              <w:t>Bonifraterska</w:t>
            </w:r>
            <w:r w:rsidRPr="00CB5EDB">
              <w:t xml:space="preserve"> </w:t>
            </w:r>
            <w:r w:rsidRPr="00D03788">
              <w:t>17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00-203</w:t>
            </w:r>
            <w:r w:rsidRPr="00CB5EDB">
              <w:t xml:space="preserve"> </w:t>
            </w:r>
            <w:r w:rsidRPr="00D03788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348 840.00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Farmacol Logistyka Sp. z o.o.</w:t>
            </w:r>
          </w:p>
          <w:p w:rsidR="00D03788" w:rsidRPr="00CB5EDB" w:rsidRDefault="00D03788" w:rsidP="006A6C80">
            <w:r w:rsidRPr="00D03788">
              <w:t>Szopienicka</w:t>
            </w:r>
            <w:r w:rsidRPr="00CB5EDB">
              <w:t xml:space="preserve"> </w:t>
            </w:r>
            <w:r w:rsidRPr="00D03788">
              <w:t>77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40-431</w:t>
            </w:r>
            <w:r w:rsidRPr="00CB5EDB">
              <w:t xml:space="preserve"> </w:t>
            </w:r>
            <w:r w:rsidRPr="00D03788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12 686.74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10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Farmacol Logistyka Sp. z o.o.</w:t>
            </w:r>
          </w:p>
          <w:p w:rsidR="00D03788" w:rsidRPr="00CB5EDB" w:rsidRDefault="00D03788" w:rsidP="006A6C80">
            <w:r w:rsidRPr="00D03788">
              <w:t>Szopienicka</w:t>
            </w:r>
            <w:r w:rsidRPr="00CB5EDB">
              <w:t xml:space="preserve"> </w:t>
            </w:r>
            <w:r w:rsidRPr="00D03788">
              <w:t>77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40-431</w:t>
            </w:r>
            <w:r w:rsidRPr="00CB5EDB">
              <w:t xml:space="preserve"> </w:t>
            </w:r>
            <w:r w:rsidRPr="00D03788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390.31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19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Farmacol Logistyka Sp. z o.o.</w:t>
            </w:r>
          </w:p>
          <w:p w:rsidR="00D03788" w:rsidRPr="00CB5EDB" w:rsidRDefault="00D03788" w:rsidP="006A6C80">
            <w:r w:rsidRPr="00D03788">
              <w:t>Szopienicka</w:t>
            </w:r>
            <w:r w:rsidRPr="00CB5EDB">
              <w:t xml:space="preserve"> </w:t>
            </w:r>
            <w:r w:rsidRPr="00D03788">
              <w:t>77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40-431</w:t>
            </w:r>
            <w:r w:rsidRPr="00CB5EDB">
              <w:t xml:space="preserve"> </w:t>
            </w:r>
            <w:r w:rsidRPr="00D03788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597.98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25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Farmacol Logistyka Sp. z o.o.</w:t>
            </w:r>
          </w:p>
          <w:p w:rsidR="00D03788" w:rsidRPr="00CB5EDB" w:rsidRDefault="00D03788" w:rsidP="006A6C80">
            <w:r w:rsidRPr="00D03788">
              <w:t>Szopienicka</w:t>
            </w:r>
            <w:r w:rsidRPr="00CB5EDB">
              <w:t xml:space="preserve"> </w:t>
            </w:r>
            <w:r w:rsidRPr="00D03788">
              <w:t>77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40-431</w:t>
            </w:r>
            <w:r w:rsidRPr="00CB5EDB">
              <w:t xml:space="preserve"> </w:t>
            </w:r>
            <w:r w:rsidRPr="00D03788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19 447.74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26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Farmacol Logistyka Sp. z o.o.</w:t>
            </w:r>
          </w:p>
          <w:p w:rsidR="00D03788" w:rsidRPr="00CB5EDB" w:rsidRDefault="00D03788" w:rsidP="006A6C80">
            <w:r w:rsidRPr="00D03788">
              <w:lastRenderedPageBreak/>
              <w:t>Szopienicka</w:t>
            </w:r>
            <w:r w:rsidRPr="00CB5EDB">
              <w:t xml:space="preserve"> </w:t>
            </w:r>
            <w:r w:rsidRPr="00D03788">
              <w:t>77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40-431</w:t>
            </w:r>
            <w:r w:rsidRPr="00CB5EDB">
              <w:t xml:space="preserve"> </w:t>
            </w:r>
            <w:r w:rsidRPr="00D03788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lastRenderedPageBreak/>
              <w:t>2 201.76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 xml:space="preserve">24 m-ce od </w:t>
            </w:r>
            <w:r w:rsidRPr="00D03788">
              <w:lastRenderedPageBreak/>
              <w:t>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lastRenderedPageBreak/>
              <w:t xml:space="preserve">nie </w:t>
            </w:r>
            <w:r w:rsidRPr="00D03788">
              <w:lastRenderedPageBreak/>
              <w:t>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lastRenderedPageBreak/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27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Farmacol Logistyka Sp. z o.o.</w:t>
            </w:r>
          </w:p>
          <w:p w:rsidR="00D03788" w:rsidRPr="00CB5EDB" w:rsidRDefault="00D03788" w:rsidP="006A6C80">
            <w:r w:rsidRPr="00D03788">
              <w:t>Szopienicka</w:t>
            </w:r>
            <w:r w:rsidRPr="00CB5EDB">
              <w:t xml:space="preserve"> </w:t>
            </w:r>
            <w:r w:rsidRPr="00D03788">
              <w:t>77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40-431</w:t>
            </w:r>
            <w:r w:rsidRPr="00CB5EDB">
              <w:t xml:space="preserve"> </w:t>
            </w:r>
            <w:r w:rsidRPr="00D03788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15 814.84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29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Farmacol Logistyka Sp. z o.o.</w:t>
            </w:r>
          </w:p>
          <w:p w:rsidR="00D03788" w:rsidRPr="00CB5EDB" w:rsidRDefault="00D03788" w:rsidP="006A6C80">
            <w:r w:rsidRPr="00D03788">
              <w:t>Szopienicka</w:t>
            </w:r>
            <w:r w:rsidRPr="00CB5EDB">
              <w:t xml:space="preserve"> </w:t>
            </w:r>
            <w:r w:rsidRPr="00D03788">
              <w:t>77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40-431</w:t>
            </w:r>
            <w:r w:rsidRPr="00CB5EDB">
              <w:t xml:space="preserve"> </w:t>
            </w:r>
            <w:r w:rsidRPr="00D03788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97 827.43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31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Farmacol Logistyka Sp. z o.o.</w:t>
            </w:r>
          </w:p>
          <w:p w:rsidR="00D03788" w:rsidRPr="00CB5EDB" w:rsidRDefault="00D03788" w:rsidP="006A6C80">
            <w:r w:rsidRPr="00D03788">
              <w:t>Szopienicka</w:t>
            </w:r>
            <w:r w:rsidRPr="00CB5EDB">
              <w:t xml:space="preserve"> </w:t>
            </w:r>
            <w:r w:rsidRPr="00D03788">
              <w:t>77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40-431</w:t>
            </w:r>
            <w:r w:rsidRPr="00CB5EDB">
              <w:t xml:space="preserve"> </w:t>
            </w:r>
            <w:r w:rsidRPr="00D03788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72 841.32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32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Farmacol Logistyka Sp. z o.o.</w:t>
            </w:r>
          </w:p>
          <w:p w:rsidR="00D03788" w:rsidRPr="00CB5EDB" w:rsidRDefault="00D03788" w:rsidP="006A6C80">
            <w:r w:rsidRPr="00D03788">
              <w:t>Szopienicka</w:t>
            </w:r>
            <w:r w:rsidRPr="00CB5EDB">
              <w:t xml:space="preserve"> </w:t>
            </w:r>
            <w:r w:rsidRPr="00D03788">
              <w:t>77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40-431</w:t>
            </w:r>
            <w:r w:rsidRPr="00CB5EDB">
              <w:t xml:space="preserve"> </w:t>
            </w:r>
            <w:r w:rsidRPr="00D03788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48 990.76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33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Farmacol Logistyka Sp. z o.o.</w:t>
            </w:r>
          </w:p>
          <w:p w:rsidR="00D03788" w:rsidRPr="00CB5EDB" w:rsidRDefault="00D03788" w:rsidP="006A6C80">
            <w:r w:rsidRPr="00D03788">
              <w:t>Szopienicka</w:t>
            </w:r>
            <w:r w:rsidRPr="00CB5EDB">
              <w:t xml:space="preserve"> </w:t>
            </w:r>
            <w:r w:rsidRPr="00D03788">
              <w:t>77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40-431</w:t>
            </w:r>
            <w:r w:rsidRPr="00CB5EDB">
              <w:t xml:space="preserve"> </w:t>
            </w:r>
            <w:r w:rsidRPr="00D03788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72 681.50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36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Farmacol Logistyka Sp. z o.o.</w:t>
            </w:r>
          </w:p>
          <w:p w:rsidR="00D03788" w:rsidRPr="00CB5EDB" w:rsidRDefault="00D03788" w:rsidP="006A6C80">
            <w:r w:rsidRPr="00D03788">
              <w:t>Szopienicka</w:t>
            </w:r>
            <w:r w:rsidRPr="00CB5EDB">
              <w:t xml:space="preserve"> </w:t>
            </w:r>
            <w:r w:rsidRPr="00D03788">
              <w:t>77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40-431</w:t>
            </w:r>
            <w:r w:rsidRPr="00CB5EDB">
              <w:t xml:space="preserve"> </w:t>
            </w:r>
            <w:r w:rsidRPr="00D03788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5 262.06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37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Farmacol Logistyka Sp. z o.o.</w:t>
            </w:r>
          </w:p>
          <w:p w:rsidR="00D03788" w:rsidRPr="00CB5EDB" w:rsidRDefault="00D03788" w:rsidP="006A6C80">
            <w:r w:rsidRPr="00D03788">
              <w:t>Szopienicka</w:t>
            </w:r>
            <w:r w:rsidRPr="00CB5EDB">
              <w:t xml:space="preserve"> </w:t>
            </w:r>
            <w:r w:rsidRPr="00D03788">
              <w:t>77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40-431</w:t>
            </w:r>
            <w:r w:rsidRPr="00CB5EDB">
              <w:t xml:space="preserve"> </w:t>
            </w:r>
            <w:r w:rsidRPr="00D03788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45 583.74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38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Farmacol Logistyka Sp. z o.o.</w:t>
            </w:r>
          </w:p>
          <w:p w:rsidR="00D03788" w:rsidRPr="00CB5EDB" w:rsidRDefault="00D03788" w:rsidP="006A6C80">
            <w:r w:rsidRPr="00D03788">
              <w:t>Szopienicka</w:t>
            </w:r>
            <w:r w:rsidRPr="00CB5EDB">
              <w:t xml:space="preserve"> </w:t>
            </w:r>
            <w:r w:rsidRPr="00D03788">
              <w:t>77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40-431</w:t>
            </w:r>
            <w:r w:rsidRPr="00CB5EDB">
              <w:t xml:space="preserve"> </w:t>
            </w:r>
            <w:r w:rsidRPr="00D03788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61 037.39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39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Farmacol Logistyka Sp. z o.o.</w:t>
            </w:r>
          </w:p>
          <w:p w:rsidR="00D03788" w:rsidRPr="00CB5EDB" w:rsidRDefault="00D03788" w:rsidP="006A6C80">
            <w:r w:rsidRPr="00D03788">
              <w:t>Szopienicka</w:t>
            </w:r>
            <w:r w:rsidRPr="00CB5EDB">
              <w:t xml:space="preserve"> </w:t>
            </w:r>
            <w:r w:rsidRPr="00D03788">
              <w:t>77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40-431</w:t>
            </w:r>
            <w:r w:rsidRPr="00CB5EDB">
              <w:t xml:space="preserve"> </w:t>
            </w:r>
            <w:r w:rsidRPr="00D03788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7 069.77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41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Farmacol Logistyka Sp. z o.o.</w:t>
            </w:r>
          </w:p>
          <w:p w:rsidR="00D03788" w:rsidRPr="00CB5EDB" w:rsidRDefault="00D03788" w:rsidP="006A6C80">
            <w:r w:rsidRPr="00D03788">
              <w:t>Szopienicka</w:t>
            </w:r>
            <w:r w:rsidRPr="00CB5EDB">
              <w:t xml:space="preserve"> </w:t>
            </w:r>
            <w:r w:rsidRPr="00D03788">
              <w:t>77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40-431</w:t>
            </w:r>
            <w:r w:rsidRPr="00CB5EDB">
              <w:t xml:space="preserve"> </w:t>
            </w:r>
            <w:r w:rsidRPr="00D03788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7 989.09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42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Farmacol Logistyka Sp. z o.o.</w:t>
            </w:r>
          </w:p>
          <w:p w:rsidR="00D03788" w:rsidRPr="00CB5EDB" w:rsidRDefault="00D03788" w:rsidP="006A6C80">
            <w:r w:rsidRPr="00D03788">
              <w:t>Szopienicka</w:t>
            </w:r>
            <w:r w:rsidRPr="00CB5EDB">
              <w:t xml:space="preserve"> </w:t>
            </w:r>
            <w:r w:rsidRPr="00D03788">
              <w:t>77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40-431</w:t>
            </w:r>
            <w:r w:rsidRPr="00CB5EDB">
              <w:t xml:space="preserve"> </w:t>
            </w:r>
            <w:r w:rsidRPr="00D03788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30 308.39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43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Farmacol Logistyka Sp. z o.o.</w:t>
            </w:r>
          </w:p>
          <w:p w:rsidR="00D03788" w:rsidRPr="00CB5EDB" w:rsidRDefault="00D03788" w:rsidP="006A6C80">
            <w:r w:rsidRPr="00D03788">
              <w:t>Szopienicka</w:t>
            </w:r>
            <w:r w:rsidRPr="00CB5EDB">
              <w:t xml:space="preserve"> </w:t>
            </w:r>
            <w:r w:rsidRPr="00D03788">
              <w:t>77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40-431</w:t>
            </w:r>
            <w:r w:rsidRPr="00CB5EDB">
              <w:t xml:space="preserve"> </w:t>
            </w:r>
            <w:r w:rsidRPr="00D03788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315.25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44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Farmacol Logistyka Sp. z o.o.</w:t>
            </w:r>
          </w:p>
          <w:p w:rsidR="00D03788" w:rsidRPr="00CB5EDB" w:rsidRDefault="00D03788" w:rsidP="006A6C80">
            <w:r w:rsidRPr="00D03788">
              <w:t>Szopienicka</w:t>
            </w:r>
            <w:r w:rsidRPr="00CB5EDB">
              <w:t xml:space="preserve"> </w:t>
            </w:r>
            <w:r w:rsidRPr="00D03788">
              <w:t>77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40-431</w:t>
            </w:r>
            <w:r w:rsidRPr="00CB5EDB">
              <w:t xml:space="preserve"> </w:t>
            </w:r>
            <w:r w:rsidRPr="00D03788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203.20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lastRenderedPageBreak/>
              <w:t>16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45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Farmacol Logistyka Sp. z o.o.</w:t>
            </w:r>
          </w:p>
          <w:p w:rsidR="00D03788" w:rsidRPr="00CB5EDB" w:rsidRDefault="00D03788" w:rsidP="006A6C80">
            <w:r w:rsidRPr="00D03788">
              <w:t>Szopienicka</w:t>
            </w:r>
            <w:r w:rsidRPr="00CB5EDB">
              <w:t xml:space="preserve"> </w:t>
            </w:r>
            <w:r w:rsidRPr="00D03788">
              <w:t>77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40-431</w:t>
            </w:r>
            <w:r w:rsidRPr="00CB5EDB">
              <w:t xml:space="preserve"> </w:t>
            </w:r>
            <w:r w:rsidRPr="00D03788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9 009.60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46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Farmacol Logistyka Sp. z o.o.</w:t>
            </w:r>
          </w:p>
          <w:p w:rsidR="00D03788" w:rsidRPr="00CB5EDB" w:rsidRDefault="00D03788" w:rsidP="006A6C80">
            <w:r w:rsidRPr="00D03788">
              <w:t>Szopienicka</w:t>
            </w:r>
            <w:r w:rsidRPr="00CB5EDB">
              <w:t xml:space="preserve"> </w:t>
            </w:r>
            <w:r w:rsidRPr="00D03788">
              <w:t>77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40-431</w:t>
            </w:r>
            <w:r w:rsidRPr="00CB5EDB">
              <w:t xml:space="preserve"> </w:t>
            </w:r>
            <w:r w:rsidRPr="00D03788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50 959.64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47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Farmacol Logistyka Sp. z o.o.</w:t>
            </w:r>
          </w:p>
          <w:p w:rsidR="00D03788" w:rsidRPr="00CB5EDB" w:rsidRDefault="00D03788" w:rsidP="006A6C80">
            <w:r w:rsidRPr="00D03788">
              <w:t>Szopienicka</w:t>
            </w:r>
            <w:r w:rsidRPr="00CB5EDB">
              <w:t xml:space="preserve"> </w:t>
            </w:r>
            <w:r w:rsidRPr="00D03788">
              <w:t>77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40-431</w:t>
            </w:r>
            <w:r w:rsidRPr="00CB5EDB">
              <w:t xml:space="preserve"> </w:t>
            </w:r>
            <w:r w:rsidRPr="00D03788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55.04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48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Farmacol Logistyka Sp. z o.o.</w:t>
            </w:r>
          </w:p>
          <w:p w:rsidR="00D03788" w:rsidRPr="00CB5EDB" w:rsidRDefault="00D03788" w:rsidP="006A6C80">
            <w:r w:rsidRPr="00D03788">
              <w:t>Szopienicka</w:t>
            </w:r>
            <w:r w:rsidRPr="00CB5EDB">
              <w:t xml:space="preserve"> </w:t>
            </w:r>
            <w:r w:rsidRPr="00D03788">
              <w:t>77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40-431</w:t>
            </w:r>
            <w:r w:rsidRPr="00CB5EDB">
              <w:t xml:space="preserve"> </w:t>
            </w:r>
            <w:r w:rsidRPr="00D03788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13 236.98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49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Farmacol Logistyka Sp. z o.o.</w:t>
            </w:r>
          </w:p>
          <w:p w:rsidR="00D03788" w:rsidRPr="00CB5EDB" w:rsidRDefault="00D03788" w:rsidP="006A6C80">
            <w:r w:rsidRPr="00D03788">
              <w:t>Szopienicka</w:t>
            </w:r>
            <w:r w:rsidRPr="00CB5EDB">
              <w:t xml:space="preserve"> </w:t>
            </w:r>
            <w:r w:rsidRPr="00D03788">
              <w:t>77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40-431</w:t>
            </w:r>
            <w:r w:rsidRPr="00CB5EDB">
              <w:t xml:space="preserve"> </w:t>
            </w:r>
            <w:r w:rsidRPr="00D03788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16 284.02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50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Farmacol Logistyka Sp. z o.o.</w:t>
            </w:r>
          </w:p>
          <w:p w:rsidR="00D03788" w:rsidRPr="00CB5EDB" w:rsidRDefault="00D03788" w:rsidP="006A6C80">
            <w:r w:rsidRPr="00D03788">
              <w:t>Szopienicka</w:t>
            </w:r>
            <w:r w:rsidRPr="00CB5EDB">
              <w:t xml:space="preserve"> </w:t>
            </w:r>
            <w:r w:rsidRPr="00D03788">
              <w:t>77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40-431</w:t>
            </w:r>
            <w:r w:rsidRPr="00CB5EDB">
              <w:t xml:space="preserve"> </w:t>
            </w:r>
            <w:r w:rsidRPr="00D03788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78.78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51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Farmacol Logistyka Sp. z o.o.</w:t>
            </w:r>
          </w:p>
          <w:p w:rsidR="00D03788" w:rsidRPr="00CB5EDB" w:rsidRDefault="00D03788" w:rsidP="006A6C80">
            <w:r w:rsidRPr="00D03788">
              <w:t>Szopienicka</w:t>
            </w:r>
            <w:r w:rsidRPr="00CB5EDB">
              <w:t xml:space="preserve"> </w:t>
            </w:r>
            <w:r w:rsidRPr="00D03788">
              <w:t>77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40-431</w:t>
            </w:r>
            <w:r w:rsidRPr="00CB5EDB">
              <w:t xml:space="preserve"> </w:t>
            </w:r>
            <w:r w:rsidRPr="00D03788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42.03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52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Farmacol Logistyka Sp. z o.o.</w:t>
            </w:r>
          </w:p>
          <w:p w:rsidR="00D03788" w:rsidRPr="00CB5EDB" w:rsidRDefault="00D03788" w:rsidP="006A6C80">
            <w:r w:rsidRPr="00D03788">
              <w:t>Szopienicka</w:t>
            </w:r>
            <w:r w:rsidRPr="00CB5EDB">
              <w:t xml:space="preserve"> </w:t>
            </w:r>
            <w:r w:rsidRPr="00D03788">
              <w:t>77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40-431</w:t>
            </w:r>
            <w:r w:rsidRPr="00CB5EDB">
              <w:t xml:space="preserve"> </w:t>
            </w:r>
            <w:r w:rsidRPr="00D03788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654.28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53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Farmacol Logistyka Sp. z o.o.</w:t>
            </w:r>
          </w:p>
          <w:p w:rsidR="00D03788" w:rsidRPr="00CB5EDB" w:rsidRDefault="00D03788" w:rsidP="006A6C80">
            <w:r w:rsidRPr="00D03788">
              <w:t>Szopienicka</w:t>
            </w:r>
            <w:r w:rsidRPr="00CB5EDB">
              <w:t xml:space="preserve"> </w:t>
            </w:r>
            <w:r w:rsidRPr="00D03788">
              <w:t>77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40-431</w:t>
            </w:r>
            <w:r w:rsidRPr="00CB5EDB">
              <w:t xml:space="preserve"> </w:t>
            </w:r>
            <w:r w:rsidRPr="00D03788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8 261.35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55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Farmacol Logistyka Sp. z o.o.</w:t>
            </w:r>
          </w:p>
          <w:p w:rsidR="00D03788" w:rsidRPr="00CB5EDB" w:rsidRDefault="00D03788" w:rsidP="006A6C80">
            <w:r w:rsidRPr="00D03788">
              <w:t>Szopienicka</w:t>
            </w:r>
            <w:r w:rsidRPr="00CB5EDB">
              <w:t xml:space="preserve"> </w:t>
            </w:r>
            <w:r w:rsidRPr="00D03788">
              <w:t>77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40-431</w:t>
            </w:r>
            <w:r w:rsidRPr="00CB5EDB">
              <w:t xml:space="preserve"> </w:t>
            </w:r>
            <w:r w:rsidRPr="00D03788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125 730.34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56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Farmacol Logistyka Sp. z o.o.</w:t>
            </w:r>
          </w:p>
          <w:p w:rsidR="00D03788" w:rsidRPr="00CB5EDB" w:rsidRDefault="00D03788" w:rsidP="006A6C80">
            <w:r w:rsidRPr="00D03788">
              <w:t>Szopienicka</w:t>
            </w:r>
            <w:r w:rsidRPr="00CB5EDB">
              <w:t xml:space="preserve"> </w:t>
            </w:r>
            <w:r w:rsidRPr="00D03788">
              <w:t>77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40-431</w:t>
            </w:r>
            <w:r w:rsidRPr="00CB5EDB">
              <w:t xml:space="preserve"> </w:t>
            </w:r>
            <w:r w:rsidRPr="00D03788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17 879.95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57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Farmacol Logistyka Sp. z o.o.</w:t>
            </w:r>
          </w:p>
          <w:p w:rsidR="00D03788" w:rsidRPr="00CB5EDB" w:rsidRDefault="00D03788" w:rsidP="006A6C80">
            <w:r w:rsidRPr="00D03788">
              <w:t>Szopienicka</w:t>
            </w:r>
            <w:r w:rsidRPr="00CB5EDB">
              <w:t xml:space="preserve"> </w:t>
            </w:r>
            <w:r w:rsidRPr="00D03788">
              <w:t>77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40-431</w:t>
            </w:r>
            <w:r w:rsidRPr="00CB5EDB">
              <w:t xml:space="preserve"> </w:t>
            </w:r>
            <w:r w:rsidRPr="00D03788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414.33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58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Farmacol Logistyka Sp. z o.o.</w:t>
            </w:r>
          </w:p>
          <w:p w:rsidR="00D03788" w:rsidRPr="00CB5EDB" w:rsidRDefault="00D03788" w:rsidP="006A6C80">
            <w:r w:rsidRPr="00D03788">
              <w:t>Szopienicka</w:t>
            </w:r>
            <w:r w:rsidRPr="00CB5EDB">
              <w:t xml:space="preserve"> </w:t>
            </w:r>
            <w:r w:rsidRPr="00D03788">
              <w:t>77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40-431</w:t>
            </w:r>
            <w:r w:rsidRPr="00CB5EDB">
              <w:t xml:space="preserve"> </w:t>
            </w:r>
            <w:r w:rsidRPr="00D03788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17 499.87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59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Farmacol Logistyka Sp. z o.o.</w:t>
            </w:r>
          </w:p>
          <w:p w:rsidR="00D03788" w:rsidRPr="00CB5EDB" w:rsidRDefault="00D03788" w:rsidP="006A6C80">
            <w:r w:rsidRPr="00D03788">
              <w:t>Szopienicka</w:t>
            </w:r>
            <w:r w:rsidRPr="00CB5EDB">
              <w:t xml:space="preserve"> </w:t>
            </w:r>
            <w:r w:rsidRPr="00D03788">
              <w:t>77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40-431</w:t>
            </w:r>
            <w:r w:rsidRPr="00CB5EDB">
              <w:t xml:space="preserve"> </w:t>
            </w:r>
            <w:r w:rsidRPr="00D03788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4 496.34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lastRenderedPageBreak/>
              <w:t>16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Farmacol Logistyka Sp. z o.o.</w:t>
            </w:r>
          </w:p>
          <w:p w:rsidR="00D03788" w:rsidRPr="00CB5EDB" w:rsidRDefault="00D03788" w:rsidP="006A6C80">
            <w:r w:rsidRPr="00D03788">
              <w:t>Szopienicka</w:t>
            </w:r>
            <w:r w:rsidRPr="00CB5EDB">
              <w:t xml:space="preserve"> </w:t>
            </w:r>
            <w:r w:rsidRPr="00D03788">
              <w:t>77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40-431</w:t>
            </w:r>
            <w:r w:rsidRPr="00CB5EDB">
              <w:t xml:space="preserve"> </w:t>
            </w:r>
            <w:r w:rsidRPr="00D03788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380.00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61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Farmacol Logistyka Sp. z o.o.</w:t>
            </w:r>
          </w:p>
          <w:p w:rsidR="00D03788" w:rsidRPr="00CB5EDB" w:rsidRDefault="00D03788" w:rsidP="006A6C80">
            <w:r w:rsidRPr="00D03788">
              <w:t>Szopienicka</w:t>
            </w:r>
            <w:r w:rsidRPr="00CB5EDB">
              <w:t xml:space="preserve"> </w:t>
            </w:r>
            <w:r w:rsidRPr="00D03788">
              <w:t>77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40-431</w:t>
            </w:r>
            <w:r w:rsidRPr="00CB5EDB">
              <w:t xml:space="preserve"> </w:t>
            </w:r>
            <w:r w:rsidRPr="00D03788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181.10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63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Farmacol Logistyka Sp. z o.o.</w:t>
            </w:r>
          </w:p>
          <w:p w:rsidR="00D03788" w:rsidRPr="00CB5EDB" w:rsidRDefault="00D03788" w:rsidP="006A6C80">
            <w:r w:rsidRPr="00D03788">
              <w:t>Szopienicka</w:t>
            </w:r>
            <w:r w:rsidRPr="00CB5EDB">
              <w:t xml:space="preserve"> </w:t>
            </w:r>
            <w:r w:rsidRPr="00D03788">
              <w:t>77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40-431</w:t>
            </w:r>
            <w:r w:rsidRPr="00CB5EDB">
              <w:t xml:space="preserve"> </w:t>
            </w:r>
            <w:r w:rsidRPr="00D03788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1 111.69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64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Farmacol Logistyka Sp. z o.o.</w:t>
            </w:r>
          </w:p>
          <w:p w:rsidR="00D03788" w:rsidRPr="00CB5EDB" w:rsidRDefault="00D03788" w:rsidP="006A6C80">
            <w:r w:rsidRPr="00D03788">
              <w:t>Szopienicka</w:t>
            </w:r>
            <w:r w:rsidRPr="00CB5EDB">
              <w:t xml:space="preserve"> </w:t>
            </w:r>
            <w:r w:rsidRPr="00D03788">
              <w:t>77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40-431</w:t>
            </w:r>
            <w:r w:rsidRPr="00CB5EDB">
              <w:t xml:space="preserve"> </w:t>
            </w:r>
            <w:r w:rsidRPr="00D03788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23 139.28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65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Farmacol Logistyka Sp. z o.o.</w:t>
            </w:r>
          </w:p>
          <w:p w:rsidR="00D03788" w:rsidRPr="00CB5EDB" w:rsidRDefault="00D03788" w:rsidP="006A6C80">
            <w:r w:rsidRPr="00D03788">
              <w:t>Szopienicka</w:t>
            </w:r>
            <w:r w:rsidRPr="00CB5EDB">
              <w:t xml:space="preserve"> </w:t>
            </w:r>
            <w:r w:rsidRPr="00D03788">
              <w:t>77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40-431</w:t>
            </w:r>
            <w:r w:rsidRPr="00CB5EDB">
              <w:t xml:space="preserve"> </w:t>
            </w:r>
            <w:r w:rsidRPr="00D03788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965.36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67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Farmacol Logistyka Sp. z o.o.</w:t>
            </w:r>
          </w:p>
          <w:p w:rsidR="00D03788" w:rsidRPr="00CB5EDB" w:rsidRDefault="00D03788" w:rsidP="006A6C80">
            <w:r w:rsidRPr="00D03788">
              <w:t>Szopienicka</w:t>
            </w:r>
            <w:r w:rsidRPr="00CB5EDB">
              <w:t xml:space="preserve"> </w:t>
            </w:r>
            <w:r w:rsidRPr="00D03788">
              <w:t>77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40-431</w:t>
            </w:r>
            <w:r w:rsidRPr="00CB5EDB">
              <w:t xml:space="preserve"> </w:t>
            </w:r>
            <w:r w:rsidRPr="00D03788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71 036.02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68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Farmacol Logistyka Sp. z o.o.</w:t>
            </w:r>
          </w:p>
          <w:p w:rsidR="00D03788" w:rsidRPr="00CB5EDB" w:rsidRDefault="00D03788" w:rsidP="006A6C80">
            <w:r w:rsidRPr="00D03788">
              <w:t>Szopienicka</w:t>
            </w:r>
            <w:r w:rsidRPr="00CB5EDB">
              <w:t xml:space="preserve"> </w:t>
            </w:r>
            <w:r w:rsidRPr="00D03788">
              <w:t>77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40-431</w:t>
            </w:r>
            <w:r w:rsidRPr="00CB5EDB">
              <w:t xml:space="preserve"> </w:t>
            </w:r>
            <w:r w:rsidRPr="00D03788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51.04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69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Farmacol Logistyka Sp. z o.o.</w:t>
            </w:r>
          </w:p>
          <w:p w:rsidR="00D03788" w:rsidRPr="00CB5EDB" w:rsidRDefault="00D03788" w:rsidP="006A6C80">
            <w:r w:rsidRPr="00D03788">
              <w:t>Szopienicka</w:t>
            </w:r>
            <w:r w:rsidRPr="00CB5EDB">
              <w:t xml:space="preserve"> </w:t>
            </w:r>
            <w:r w:rsidRPr="00D03788">
              <w:t>77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40-431</w:t>
            </w:r>
            <w:r w:rsidRPr="00CB5EDB">
              <w:t xml:space="preserve"> </w:t>
            </w:r>
            <w:r w:rsidRPr="00D03788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6 466.84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70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Farmacol Logistyka Sp. z o.o.</w:t>
            </w:r>
          </w:p>
          <w:p w:rsidR="00D03788" w:rsidRPr="00CB5EDB" w:rsidRDefault="00D03788" w:rsidP="006A6C80">
            <w:r w:rsidRPr="00D03788">
              <w:t>Szopienicka</w:t>
            </w:r>
            <w:r w:rsidRPr="00CB5EDB">
              <w:t xml:space="preserve"> </w:t>
            </w:r>
            <w:r w:rsidRPr="00D03788">
              <w:t>77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40-431</w:t>
            </w:r>
            <w:r w:rsidRPr="00CB5EDB">
              <w:t xml:space="preserve"> </w:t>
            </w:r>
            <w:r w:rsidRPr="00D03788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3 536.43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71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Farmacol Logistyka Sp. z o.o.</w:t>
            </w:r>
          </w:p>
          <w:p w:rsidR="00D03788" w:rsidRPr="00CB5EDB" w:rsidRDefault="00D03788" w:rsidP="006A6C80">
            <w:r w:rsidRPr="00D03788">
              <w:t>Szopienicka</w:t>
            </w:r>
            <w:r w:rsidRPr="00CB5EDB">
              <w:t xml:space="preserve"> </w:t>
            </w:r>
            <w:r w:rsidRPr="00D03788">
              <w:t>77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40-431</w:t>
            </w:r>
            <w:r w:rsidRPr="00CB5EDB">
              <w:t xml:space="preserve"> </w:t>
            </w:r>
            <w:r w:rsidRPr="00D03788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29 948.45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75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Farmacol Logistyka Sp. z o.o.</w:t>
            </w:r>
          </w:p>
          <w:p w:rsidR="00D03788" w:rsidRPr="00CB5EDB" w:rsidRDefault="00D03788" w:rsidP="006A6C80">
            <w:r w:rsidRPr="00D03788">
              <w:t>Szopienicka</w:t>
            </w:r>
            <w:r w:rsidRPr="00CB5EDB">
              <w:t xml:space="preserve"> </w:t>
            </w:r>
            <w:r w:rsidRPr="00D03788">
              <w:t>77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40-431</w:t>
            </w:r>
            <w:r w:rsidRPr="00CB5EDB">
              <w:t xml:space="preserve"> </w:t>
            </w:r>
            <w:r w:rsidRPr="00D03788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18 895.10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77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Farmacol Logistyka Sp. z o.o.</w:t>
            </w:r>
          </w:p>
          <w:p w:rsidR="00D03788" w:rsidRPr="00CB5EDB" w:rsidRDefault="00D03788" w:rsidP="006A6C80">
            <w:r w:rsidRPr="00D03788">
              <w:t>Szopienicka</w:t>
            </w:r>
            <w:r w:rsidRPr="00CB5EDB">
              <w:t xml:space="preserve"> </w:t>
            </w:r>
            <w:r w:rsidRPr="00D03788">
              <w:t>77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40-431</w:t>
            </w:r>
            <w:r w:rsidRPr="00CB5EDB">
              <w:t xml:space="preserve"> </w:t>
            </w:r>
            <w:r w:rsidRPr="00D03788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789.43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80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Farmacol Logistyka Sp. z o.o.</w:t>
            </w:r>
          </w:p>
          <w:p w:rsidR="00D03788" w:rsidRPr="00CB5EDB" w:rsidRDefault="00D03788" w:rsidP="006A6C80">
            <w:r w:rsidRPr="00D03788">
              <w:t>Szopienicka</w:t>
            </w:r>
            <w:r w:rsidRPr="00CB5EDB">
              <w:t xml:space="preserve"> </w:t>
            </w:r>
            <w:r w:rsidRPr="00D03788">
              <w:t>77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40-431</w:t>
            </w:r>
            <w:r w:rsidRPr="00CB5EDB">
              <w:t xml:space="preserve"> </w:t>
            </w:r>
            <w:r w:rsidRPr="00D03788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5 648.52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84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Farmacol Logistyka Sp. z o.o.</w:t>
            </w:r>
          </w:p>
          <w:p w:rsidR="00D03788" w:rsidRPr="00CB5EDB" w:rsidRDefault="00D03788" w:rsidP="006A6C80">
            <w:r w:rsidRPr="00D03788">
              <w:t>Szopienicka</w:t>
            </w:r>
            <w:r w:rsidRPr="00CB5EDB">
              <w:t xml:space="preserve"> </w:t>
            </w:r>
            <w:r w:rsidRPr="00D03788">
              <w:t>77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40-431</w:t>
            </w:r>
            <w:r w:rsidRPr="00CB5EDB">
              <w:t xml:space="preserve"> </w:t>
            </w:r>
            <w:r w:rsidRPr="00D03788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45 490.36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lastRenderedPageBreak/>
              <w:t>16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85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Farmacol Logistyka Sp. z o.o.</w:t>
            </w:r>
          </w:p>
          <w:p w:rsidR="00D03788" w:rsidRPr="00CB5EDB" w:rsidRDefault="00D03788" w:rsidP="006A6C80">
            <w:r w:rsidRPr="00D03788">
              <w:t>Szopienicka</w:t>
            </w:r>
            <w:r w:rsidRPr="00CB5EDB">
              <w:t xml:space="preserve"> </w:t>
            </w:r>
            <w:r w:rsidRPr="00D03788">
              <w:t>77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40-431</w:t>
            </w:r>
            <w:r w:rsidRPr="00CB5EDB">
              <w:t xml:space="preserve"> </w:t>
            </w:r>
            <w:r w:rsidRPr="00D03788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31 423.11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86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Farmacol Logistyka Sp. z o.o.</w:t>
            </w:r>
          </w:p>
          <w:p w:rsidR="00D03788" w:rsidRPr="00CB5EDB" w:rsidRDefault="00D03788" w:rsidP="006A6C80">
            <w:r w:rsidRPr="00D03788">
              <w:t>Szopienicka</w:t>
            </w:r>
            <w:r w:rsidRPr="00CB5EDB">
              <w:t xml:space="preserve"> </w:t>
            </w:r>
            <w:r w:rsidRPr="00D03788">
              <w:t>77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40-431</w:t>
            </w:r>
            <w:r w:rsidRPr="00CB5EDB">
              <w:t xml:space="preserve"> </w:t>
            </w:r>
            <w:r w:rsidRPr="00D03788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4 029.22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87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Farmacol Logistyka Sp. z o.o.</w:t>
            </w:r>
          </w:p>
          <w:p w:rsidR="00D03788" w:rsidRPr="00CB5EDB" w:rsidRDefault="00D03788" w:rsidP="006A6C80">
            <w:r w:rsidRPr="00D03788">
              <w:t>Szopienicka</w:t>
            </w:r>
            <w:r w:rsidRPr="00CB5EDB">
              <w:t xml:space="preserve"> </w:t>
            </w:r>
            <w:r w:rsidRPr="00D03788">
              <w:t>77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40-431</w:t>
            </w:r>
            <w:r w:rsidRPr="00CB5EDB">
              <w:t xml:space="preserve"> </w:t>
            </w:r>
            <w:r w:rsidRPr="00D03788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2 350.94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89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Farmacol Logistyka Sp. z o.o.</w:t>
            </w:r>
          </w:p>
          <w:p w:rsidR="00D03788" w:rsidRPr="00CB5EDB" w:rsidRDefault="00D03788" w:rsidP="006A6C80">
            <w:r w:rsidRPr="00D03788">
              <w:t>Szopienicka</w:t>
            </w:r>
            <w:r w:rsidRPr="00CB5EDB">
              <w:t xml:space="preserve"> </w:t>
            </w:r>
            <w:r w:rsidRPr="00D03788">
              <w:t>77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40-431</w:t>
            </w:r>
            <w:r w:rsidRPr="00CB5EDB">
              <w:t xml:space="preserve"> </w:t>
            </w:r>
            <w:r w:rsidRPr="00D03788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556.34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90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Farmacol Logistyka Sp. z o.o.</w:t>
            </w:r>
          </w:p>
          <w:p w:rsidR="00D03788" w:rsidRPr="00CB5EDB" w:rsidRDefault="00D03788" w:rsidP="006A6C80">
            <w:r w:rsidRPr="00D03788">
              <w:t>Szopienicka</w:t>
            </w:r>
            <w:r w:rsidRPr="00CB5EDB">
              <w:t xml:space="preserve"> </w:t>
            </w:r>
            <w:r w:rsidRPr="00D03788">
              <w:t>77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40-431</w:t>
            </w:r>
            <w:r w:rsidRPr="00CB5EDB">
              <w:t xml:space="preserve"> </w:t>
            </w:r>
            <w:r w:rsidRPr="00D03788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158 971.08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97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Farmacol Logistyka Sp. z o.o.</w:t>
            </w:r>
          </w:p>
          <w:p w:rsidR="00D03788" w:rsidRPr="00CB5EDB" w:rsidRDefault="00D03788" w:rsidP="006A6C80">
            <w:r w:rsidRPr="00D03788">
              <w:t>Szopienicka</w:t>
            </w:r>
            <w:r w:rsidRPr="00CB5EDB">
              <w:t xml:space="preserve"> </w:t>
            </w:r>
            <w:r w:rsidRPr="00D03788">
              <w:t>77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40-431</w:t>
            </w:r>
            <w:r w:rsidRPr="00CB5EDB">
              <w:t xml:space="preserve"> </w:t>
            </w:r>
            <w:r w:rsidRPr="00D03788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1 760.60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98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Farmacol Logistyka Sp. z o.o.</w:t>
            </w:r>
          </w:p>
          <w:p w:rsidR="00D03788" w:rsidRPr="00CB5EDB" w:rsidRDefault="00D03788" w:rsidP="006A6C80">
            <w:r w:rsidRPr="00D03788">
              <w:t>Szopienicka</w:t>
            </w:r>
            <w:r w:rsidRPr="00CB5EDB">
              <w:t xml:space="preserve"> </w:t>
            </w:r>
            <w:r w:rsidRPr="00D03788">
              <w:t>77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40-431</w:t>
            </w:r>
            <w:r w:rsidRPr="00CB5EDB">
              <w:t xml:space="preserve"> </w:t>
            </w:r>
            <w:r w:rsidRPr="00D03788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38 047.91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99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Farmacol Logistyka Sp. z o.o.</w:t>
            </w:r>
          </w:p>
          <w:p w:rsidR="00D03788" w:rsidRPr="00CB5EDB" w:rsidRDefault="00D03788" w:rsidP="006A6C80">
            <w:r w:rsidRPr="00D03788">
              <w:t>Szopienicka</w:t>
            </w:r>
            <w:r w:rsidRPr="00CB5EDB">
              <w:t xml:space="preserve"> </w:t>
            </w:r>
            <w:r w:rsidRPr="00D03788">
              <w:t>77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40-431</w:t>
            </w:r>
            <w:r w:rsidRPr="00CB5EDB">
              <w:t xml:space="preserve"> </w:t>
            </w:r>
            <w:r w:rsidRPr="00D03788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119 603.41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102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Farmacol Logistyka Sp. z o.o.</w:t>
            </w:r>
          </w:p>
          <w:p w:rsidR="00D03788" w:rsidRPr="00CB5EDB" w:rsidRDefault="00D03788" w:rsidP="006A6C80">
            <w:r w:rsidRPr="00D03788">
              <w:t>Szopienicka</w:t>
            </w:r>
            <w:r w:rsidRPr="00CB5EDB">
              <w:t xml:space="preserve"> </w:t>
            </w:r>
            <w:r w:rsidRPr="00D03788">
              <w:t>77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40-431</w:t>
            </w:r>
            <w:r w:rsidRPr="00CB5EDB">
              <w:t xml:space="preserve"> </w:t>
            </w:r>
            <w:r w:rsidRPr="00D03788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1 873.50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104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Farmacol Logistyka Sp. z o.o.</w:t>
            </w:r>
          </w:p>
          <w:p w:rsidR="00D03788" w:rsidRPr="00CB5EDB" w:rsidRDefault="00D03788" w:rsidP="006A6C80">
            <w:r w:rsidRPr="00D03788">
              <w:t>Szopienicka</w:t>
            </w:r>
            <w:r w:rsidRPr="00CB5EDB">
              <w:t xml:space="preserve"> </w:t>
            </w:r>
            <w:r w:rsidRPr="00D03788">
              <w:t>77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40-431</w:t>
            </w:r>
            <w:r w:rsidRPr="00CB5EDB">
              <w:t xml:space="preserve"> </w:t>
            </w:r>
            <w:r w:rsidRPr="00D03788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44 099.25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105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Farmacol Logistyka Sp. z o.o.</w:t>
            </w:r>
          </w:p>
          <w:p w:rsidR="00D03788" w:rsidRPr="00CB5EDB" w:rsidRDefault="00D03788" w:rsidP="006A6C80">
            <w:r w:rsidRPr="00D03788">
              <w:t>Szopienicka</w:t>
            </w:r>
            <w:r w:rsidRPr="00CB5EDB">
              <w:t xml:space="preserve"> </w:t>
            </w:r>
            <w:r w:rsidRPr="00D03788">
              <w:t>77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40-431</w:t>
            </w:r>
            <w:r w:rsidRPr="00CB5EDB">
              <w:t xml:space="preserve"> </w:t>
            </w:r>
            <w:r w:rsidRPr="00D03788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5 038.03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107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Farmacol Logistyka Sp. z o.o.</w:t>
            </w:r>
          </w:p>
          <w:p w:rsidR="00D03788" w:rsidRPr="00CB5EDB" w:rsidRDefault="00D03788" w:rsidP="006A6C80">
            <w:r w:rsidRPr="00D03788">
              <w:t>Szopienicka</w:t>
            </w:r>
            <w:r w:rsidRPr="00CB5EDB">
              <w:t xml:space="preserve"> </w:t>
            </w:r>
            <w:r w:rsidRPr="00D03788">
              <w:t>77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40-431</w:t>
            </w:r>
            <w:r w:rsidRPr="00CB5EDB">
              <w:t xml:space="preserve"> </w:t>
            </w:r>
            <w:r w:rsidRPr="00D03788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46.54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108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Farmacol Logistyka Sp. z o.o.</w:t>
            </w:r>
          </w:p>
          <w:p w:rsidR="00D03788" w:rsidRPr="00CB5EDB" w:rsidRDefault="00D03788" w:rsidP="006A6C80">
            <w:r w:rsidRPr="00D03788">
              <w:t>Szopienicka</w:t>
            </w:r>
            <w:r w:rsidRPr="00CB5EDB">
              <w:t xml:space="preserve"> </w:t>
            </w:r>
            <w:r w:rsidRPr="00D03788">
              <w:t>77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40-431</w:t>
            </w:r>
            <w:r w:rsidRPr="00CB5EDB">
              <w:t xml:space="preserve"> </w:t>
            </w:r>
            <w:r w:rsidRPr="00D03788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72.86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111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Farmacol Logistyka Sp. z o.o.</w:t>
            </w:r>
          </w:p>
          <w:p w:rsidR="00D03788" w:rsidRPr="00CB5EDB" w:rsidRDefault="00D03788" w:rsidP="006A6C80">
            <w:r w:rsidRPr="00D03788">
              <w:t>Szopienicka</w:t>
            </w:r>
            <w:r w:rsidRPr="00CB5EDB">
              <w:t xml:space="preserve"> </w:t>
            </w:r>
            <w:r w:rsidRPr="00D03788">
              <w:t>77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40-431</w:t>
            </w:r>
            <w:r w:rsidRPr="00CB5EDB">
              <w:t xml:space="preserve"> </w:t>
            </w:r>
            <w:r w:rsidRPr="00D03788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102.28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lastRenderedPageBreak/>
              <w:t>16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112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Farmacol Logistyka Sp. z o.o.</w:t>
            </w:r>
          </w:p>
          <w:p w:rsidR="00D03788" w:rsidRPr="00CB5EDB" w:rsidRDefault="00D03788" w:rsidP="006A6C80">
            <w:r w:rsidRPr="00D03788">
              <w:t>Szopienicka</w:t>
            </w:r>
            <w:r w:rsidRPr="00CB5EDB">
              <w:t xml:space="preserve"> </w:t>
            </w:r>
            <w:r w:rsidRPr="00D03788">
              <w:t>77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40-431</w:t>
            </w:r>
            <w:r w:rsidRPr="00CB5EDB">
              <w:t xml:space="preserve"> </w:t>
            </w:r>
            <w:r w:rsidRPr="00D03788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77.06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113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Farmacol Logistyka Sp. z o.o.</w:t>
            </w:r>
          </w:p>
          <w:p w:rsidR="00D03788" w:rsidRPr="00CB5EDB" w:rsidRDefault="00D03788" w:rsidP="006A6C80">
            <w:r w:rsidRPr="00D03788">
              <w:t>Szopienicka</w:t>
            </w:r>
            <w:r w:rsidRPr="00CB5EDB">
              <w:t xml:space="preserve"> </w:t>
            </w:r>
            <w:r w:rsidRPr="00D03788">
              <w:t>77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40-431</w:t>
            </w:r>
            <w:r w:rsidRPr="00CB5EDB">
              <w:t xml:space="preserve"> </w:t>
            </w:r>
            <w:r w:rsidRPr="00D03788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3 602.88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114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Farmacol Logistyka Sp. z o.o.</w:t>
            </w:r>
          </w:p>
          <w:p w:rsidR="00D03788" w:rsidRPr="00CB5EDB" w:rsidRDefault="00D03788" w:rsidP="006A6C80">
            <w:r w:rsidRPr="00D03788">
              <w:t>Szopienicka</w:t>
            </w:r>
            <w:r w:rsidRPr="00CB5EDB">
              <w:t xml:space="preserve"> </w:t>
            </w:r>
            <w:r w:rsidRPr="00D03788">
              <w:t>77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40-431</w:t>
            </w:r>
            <w:r w:rsidRPr="00CB5EDB">
              <w:t xml:space="preserve"> </w:t>
            </w:r>
            <w:r w:rsidRPr="00D03788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32 858.27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117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Farmacol Logistyka Sp. z o.o.</w:t>
            </w:r>
          </w:p>
          <w:p w:rsidR="00D03788" w:rsidRPr="00CB5EDB" w:rsidRDefault="00D03788" w:rsidP="006A6C80">
            <w:r w:rsidRPr="00D03788">
              <w:t>Szopienicka</w:t>
            </w:r>
            <w:r w:rsidRPr="00CB5EDB">
              <w:t xml:space="preserve"> </w:t>
            </w:r>
            <w:r w:rsidRPr="00D03788">
              <w:t>77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40-431</w:t>
            </w:r>
            <w:r w:rsidRPr="00CB5EDB">
              <w:t xml:space="preserve"> </w:t>
            </w:r>
            <w:r w:rsidRPr="00D03788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114.33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128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Farmacol Logistyka Sp. z o.o.</w:t>
            </w:r>
          </w:p>
          <w:p w:rsidR="00D03788" w:rsidRPr="00CB5EDB" w:rsidRDefault="00D03788" w:rsidP="006A6C80">
            <w:r w:rsidRPr="00D03788">
              <w:t>Szopienicka</w:t>
            </w:r>
            <w:r w:rsidRPr="00CB5EDB">
              <w:t xml:space="preserve"> </w:t>
            </w:r>
            <w:r w:rsidRPr="00D03788">
              <w:t>77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40-431</w:t>
            </w:r>
            <w:r w:rsidRPr="00CB5EDB">
              <w:t xml:space="preserve"> </w:t>
            </w:r>
            <w:r w:rsidRPr="00D03788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51 709.32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31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MIP Pharma Polska Sp. z o.o.</w:t>
            </w:r>
          </w:p>
          <w:p w:rsidR="00D03788" w:rsidRPr="00CB5EDB" w:rsidRDefault="00D03788" w:rsidP="006A6C80">
            <w:r w:rsidRPr="00D03788">
              <w:t>Orzechowa</w:t>
            </w:r>
            <w:r w:rsidRPr="00CB5EDB">
              <w:t xml:space="preserve"> </w:t>
            </w:r>
            <w:r w:rsidRPr="00D03788">
              <w:t>5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80-175</w:t>
            </w:r>
            <w:r w:rsidRPr="00CB5EDB">
              <w:t xml:space="preserve"> </w:t>
            </w:r>
            <w:r w:rsidRPr="00D03788">
              <w:t>Gdańsk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79 908.12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98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MIP Pharma Polska Sp. z o.o.</w:t>
            </w:r>
          </w:p>
          <w:p w:rsidR="00D03788" w:rsidRPr="00CB5EDB" w:rsidRDefault="00D03788" w:rsidP="006A6C80">
            <w:r w:rsidRPr="00D03788">
              <w:t>Orzechowa</w:t>
            </w:r>
            <w:r w:rsidRPr="00CB5EDB">
              <w:t xml:space="preserve"> </w:t>
            </w:r>
            <w:r w:rsidRPr="00D03788">
              <w:t>5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80-175</w:t>
            </w:r>
            <w:r w:rsidRPr="00CB5EDB">
              <w:t xml:space="preserve"> </w:t>
            </w:r>
            <w:r w:rsidRPr="00D03788">
              <w:t>Gdańsk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46 153.80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102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MIP Pharma Polska Sp. z o.o.</w:t>
            </w:r>
          </w:p>
          <w:p w:rsidR="00D03788" w:rsidRPr="00CB5EDB" w:rsidRDefault="00D03788" w:rsidP="006A6C80">
            <w:r w:rsidRPr="00D03788">
              <w:t>Orzechowa</w:t>
            </w:r>
            <w:r w:rsidRPr="00CB5EDB">
              <w:t xml:space="preserve"> </w:t>
            </w:r>
            <w:r w:rsidRPr="00D03788">
              <w:t>5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80-175</w:t>
            </w:r>
            <w:r w:rsidRPr="00CB5EDB">
              <w:t xml:space="preserve"> </w:t>
            </w:r>
            <w:r w:rsidRPr="00D03788">
              <w:t>Gdańsk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1 774.66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116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MIP Pharma Polska Sp. z o.o.</w:t>
            </w:r>
          </w:p>
          <w:p w:rsidR="00D03788" w:rsidRPr="00CB5EDB" w:rsidRDefault="00D03788" w:rsidP="006A6C80">
            <w:r w:rsidRPr="00D03788">
              <w:t>Orzechowa</w:t>
            </w:r>
            <w:r w:rsidRPr="00CB5EDB">
              <w:t xml:space="preserve"> </w:t>
            </w:r>
            <w:r w:rsidRPr="00D03788">
              <w:t>5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80-175</w:t>
            </w:r>
            <w:r w:rsidRPr="00CB5EDB">
              <w:t xml:space="preserve"> </w:t>
            </w:r>
            <w:r w:rsidRPr="00D03788">
              <w:t>Gdańsk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270.54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7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OPTIFARMA SPÓŁKA Z OGRANICZONĄ ODPOWIEDZIALNOŚCIĄ SPÓŁKA KOMANDYTOWA</w:t>
            </w:r>
          </w:p>
          <w:p w:rsidR="00D03788" w:rsidRPr="00CB5EDB" w:rsidRDefault="00D03788" w:rsidP="006A6C80">
            <w:r w:rsidRPr="00D03788">
              <w:t>Sokołowska</w:t>
            </w:r>
            <w:r w:rsidRPr="00CB5EDB">
              <w:t xml:space="preserve"> </w:t>
            </w:r>
            <w:r w:rsidRPr="00D03788">
              <w:t>14/-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05-806</w:t>
            </w:r>
            <w:r w:rsidRPr="00CB5EDB">
              <w:t xml:space="preserve"> </w:t>
            </w:r>
            <w:r w:rsidRPr="00D03788">
              <w:t>Sokołów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506.30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25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Salus International Sp. z o.o.</w:t>
            </w:r>
          </w:p>
          <w:p w:rsidR="00D03788" w:rsidRPr="00CB5EDB" w:rsidRDefault="00D03788" w:rsidP="006A6C80">
            <w:r w:rsidRPr="00D03788">
              <w:t>Pułaskiego</w:t>
            </w:r>
            <w:r w:rsidRPr="00CB5EDB">
              <w:t xml:space="preserve"> </w:t>
            </w:r>
            <w:r w:rsidRPr="00D03788">
              <w:t>9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40-273</w:t>
            </w:r>
            <w:r w:rsidRPr="00CB5EDB">
              <w:t xml:space="preserve"> </w:t>
            </w:r>
            <w:r w:rsidRPr="00D03788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22 273.41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26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Salus International Sp. z o.o.</w:t>
            </w:r>
          </w:p>
          <w:p w:rsidR="00D03788" w:rsidRPr="00CB5EDB" w:rsidRDefault="00D03788" w:rsidP="006A6C80">
            <w:r w:rsidRPr="00D03788">
              <w:t>Pułaskiego</w:t>
            </w:r>
            <w:r w:rsidRPr="00CB5EDB">
              <w:t xml:space="preserve"> </w:t>
            </w:r>
            <w:r w:rsidRPr="00D03788">
              <w:t>9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40-273</w:t>
            </w:r>
            <w:r w:rsidRPr="00CB5EDB">
              <w:t xml:space="preserve"> </w:t>
            </w:r>
            <w:r w:rsidRPr="00D03788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2 376.00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29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Salus International Sp. z o.o.</w:t>
            </w:r>
          </w:p>
          <w:p w:rsidR="00D03788" w:rsidRPr="00CB5EDB" w:rsidRDefault="00D03788" w:rsidP="006A6C80">
            <w:r w:rsidRPr="00D03788">
              <w:t>Pułaskiego</w:t>
            </w:r>
            <w:r w:rsidRPr="00CB5EDB">
              <w:t xml:space="preserve"> </w:t>
            </w:r>
            <w:r w:rsidRPr="00D03788">
              <w:t>9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40-273</w:t>
            </w:r>
            <w:r w:rsidRPr="00CB5EDB">
              <w:t xml:space="preserve"> </w:t>
            </w:r>
            <w:r w:rsidRPr="00D03788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103 171.75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lastRenderedPageBreak/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31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Salus International Sp. z o.o.</w:t>
            </w:r>
          </w:p>
          <w:p w:rsidR="00D03788" w:rsidRPr="00CB5EDB" w:rsidRDefault="00D03788" w:rsidP="006A6C80">
            <w:r w:rsidRPr="00D03788">
              <w:t>Pułaskiego</w:t>
            </w:r>
            <w:r w:rsidRPr="00CB5EDB">
              <w:t xml:space="preserve"> </w:t>
            </w:r>
            <w:r w:rsidRPr="00D03788">
              <w:t>9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40-273</w:t>
            </w:r>
            <w:r w:rsidRPr="00CB5EDB">
              <w:t xml:space="preserve"> </w:t>
            </w:r>
            <w:r w:rsidRPr="00D03788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81 412.46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36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Salus International Sp. z o.o.</w:t>
            </w:r>
          </w:p>
          <w:p w:rsidR="00D03788" w:rsidRPr="00CB5EDB" w:rsidRDefault="00D03788" w:rsidP="006A6C80">
            <w:r w:rsidRPr="00D03788">
              <w:t>Pułaskiego</w:t>
            </w:r>
            <w:r w:rsidRPr="00CB5EDB">
              <w:t xml:space="preserve"> </w:t>
            </w:r>
            <w:r w:rsidRPr="00D03788">
              <w:t>9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40-273</w:t>
            </w:r>
            <w:r w:rsidRPr="00CB5EDB">
              <w:t xml:space="preserve"> </w:t>
            </w:r>
            <w:r w:rsidRPr="00D03788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5 723.73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37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Salus International Sp. z o.o.</w:t>
            </w:r>
          </w:p>
          <w:p w:rsidR="00D03788" w:rsidRPr="00CB5EDB" w:rsidRDefault="00D03788" w:rsidP="006A6C80">
            <w:r w:rsidRPr="00D03788">
              <w:t>Pułaskiego</w:t>
            </w:r>
            <w:r w:rsidRPr="00CB5EDB">
              <w:t xml:space="preserve"> </w:t>
            </w:r>
            <w:r w:rsidRPr="00D03788">
              <w:t>9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40-273</w:t>
            </w:r>
            <w:r w:rsidRPr="00CB5EDB">
              <w:t xml:space="preserve"> </w:t>
            </w:r>
            <w:r w:rsidRPr="00D03788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44 206.05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38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Salus International Sp. z o.o.</w:t>
            </w:r>
          </w:p>
          <w:p w:rsidR="00D03788" w:rsidRPr="00CB5EDB" w:rsidRDefault="00D03788" w:rsidP="006A6C80">
            <w:r w:rsidRPr="00D03788">
              <w:t>Pułaskiego</w:t>
            </w:r>
            <w:r w:rsidRPr="00CB5EDB">
              <w:t xml:space="preserve"> </w:t>
            </w:r>
            <w:r w:rsidRPr="00D03788">
              <w:t>9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40-273</w:t>
            </w:r>
            <w:r w:rsidRPr="00CB5EDB">
              <w:t xml:space="preserve"> </w:t>
            </w:r>
            <w:r w:rsidRPr="00D03788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65 810.66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43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Salus International Sp. z o.o.</w:t>
            </w:r>
          </w:p>
          <w:p w:rsidR="00D03788" w:rsidRPr="00CB5EDB" w:rsidRDefault="00D03788" w:rsidP="006A6C80">
            <w:r w:rsidRPr="00D03788">
              <w:t>Pułaskiego</w:t>
            </w:r>
            <w:r w:rsidRPr="00CB5EDB">
              <w:t xml:space="preserve"> </w:t>
            </w:r>
            <w:r w:rsidRPr="00D03788">
              <w:t>9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40-273</w:t>
            </w:r>
            <w:r w:rsidRPr="00CB5EDB">
              <w:t xml:space="preserve"> </w:t>
            </w:r>
            <w:r w:rsidRPr="00D03788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341.72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45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Salus International Sp. z o.o.</w:t>
            </w:r>
          </w:p>
          <w:p w:rsidR="00D03788" w:rsidRPr="00CB5EDB" w:rsidRDefault="00D03788" w:rsidP="006A6C80">
            <w:r w:rsidRPr="00D03788">
              <w:t>Pułaskiego</w:t>
            </w:r>
            <w:r w:rsidRPr="00CB5EDB">
              <w:t xml:space="preserve"> </w:t>
            </w:r>
            <w:r w:rsidRPr="00D03788">
              <w:t>9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40-273</w:t>
            </w:r>
            <w:r w:rsidRPr="00CB5EDB">
              <w:t xml:space="preserve"> </w:t>
            </w:r>
            <w:r w:rsidRPr="00D03788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9 762.77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46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Salus International Sp. z o.o.</w:t>
            </w:r>
          </w:p>
          <w:p w:rsidR="00D03788" w:rsidRPr="00CB5EDB" w:rsidRDefault="00D03788" w:rsidP="006A6C80">
            <w:r w:rsidRPr="00D03788">
              <w:t>Pułaskiego</w:t>
            </w:r>
            <w:r w:rsidRPr="00CB5EDB">
              <w:t xml:space="preserve"> </w:t>
            </w:r>
            <w:r w:rsidRPr="00D03788">
              <w:t>9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40-273</w:t>
            </w:r>
            <w:r w:rsidRPr="00CB5EDB">
              <w:t xml:space="preserve"> </w:t>
            </w:r>
            <w:r w:rsidRPr="00D03788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56 320.06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50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Salus International Sp. z o.o.</w:t>
            </w:r>
          </w:p>
          <w:p w:rsidR="00D03788" w:rsidRPr="00CB5EDB" w:rsidRDefault="00D03788" w:rsidP="006A6C80">
            <w:r w:rsidRPr="00D03788">
              <w:t>Pułaskiego</w:t>
            </w:r>
            <w:r w:rsidRPr="00CB5EDB">
              <w:t xml:space="preserve"> </w:t>
            </w:r>
            <w:r w:rsidRPr="00D03788">
              <w:t>9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40-273</w:t>
            </w:r>
            <w:r w:rsidRPr="00CB5EDB">
              <w:t xml:space="preserve"> </w:t>
            </w:r>
            <w:r w:rsidRPr="00D03788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85.08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51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Salus International Sp. z o.o.</w:t>
            </w:r>
          </w:p>
          <w:p w:rsidR="00D03788" w:rsidRPr="00CB5EDB" w:rsidRDefault="00D03788" w:rsidP="006A6C80">
            <w:r w:rsidRPr="00D03788">
              <w:t>Pułaskiego</w:t>
            </w:r>
            <w:r w:rsidRPr="00CB5EDB">
              <w:t xml:space="preserve"> </w:t>
            </w:r>
            <w:r w:rsidRPr="00D03788">
              <w:t>9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40-273</w:t>
            </w:r>
            <w:r w:rsidRPr="00CB5EDB">
              <w:t xml:space="preserve"> </w:t>
            </w:r>
            <w:r w:rsidRPr="00D03788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58.97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55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Salus International Sp. z o.o.</w:t>
            </w:r>
          </w:p>
          <w:p w:rsidR="00D03788" w:rsidRPr="00CB5EDB" w:rsidRDefault="00D03788" w:rsidP="006A6C80">
            <w:r w:rsidRPr="00D03788">
              <w:t>Pułaskiego</w:t>
            </w:r>
            <w:r w:rsidRPr="00CB5EDB">
              <w:t xml:space="preserve"> </w:t>
            </w:r>
            <w:r w:rsidRPr="00D03788">
              <w:t>9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40-273</w:t>
            </w:r>
            <w:r w:rsidRPr="00CB5EDB">
              <w:t xml:space="preserve"> </w:t>
            </w:r>
            <w:r w:rsidRPr="00D03788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134 759.63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56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Salus International Sp. z o.o.</w:t>
            </w:r>
          </w:p>
          <w:p w:rsidR="00D03788" w:rsidRPr="00CB5EDB" w:rsidRDefault="00D03788" w:rsidP="006A6C80">
            <w:r w:rsidRPr="00D03788">
              <w:t>Pułaskiego</w:t>
            </w:r>
            <w:r w:rsidRPr="00CB5EDB">
              <w:t xml:space="preserve"> </w:t>
            </w:r>
            <w:r w:rsidRPr="00D03788">
              <w:t>9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40-273</w:t>
            </w:r>
            <w:r w:rsidRPr="00CB5EDB">
              <w:t xml:space="preserve"> </w:t>
            </w:r>
            <w:r w:rsidRPr="00D03788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18 218.58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58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Salus International Sp. z o.o.</w:t>
            </w:r>
          </w:p>
          <w:p w:rsidR="00D03788" w:rsidRPr="00CB5EDB" w:rsidRDefault="00D03788" w:rsidP="006A6C80">
            <w:r w:rsidRPr="00D03788">
              <w:t>Pułaskiego</w:t>
            </w:r>
            <w:r w:rsidRPr="00CB5EDB">
              <w:t xml:space="preserve"> </w:t>
            </w:r>
            <w:r w:rsidRPr="00D03788">
              <w:t>9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40-273</w:t>
            </w:r>
            <w:r w:rsidRPr="00CB5EDB">
              <w:t xml:space="preserve"> </w:t>
            </w:r>
            <w:r w:rsidRPr="00D03788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18 400.17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59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Salus International Sp. z o.o.</w:t>
            </w:r>
          </w:p>
          <w:p w:rsidR="00D03788" w:rsidRPr="00CB5EDB" w:rsidRDefault="00D03788" w:rsidP="006A6C80">
            <w:r w:rsidRPr="00D03788">
              <w:t>Pułaskiego</w:t>
            </w:r>
            <w:r w:rsidRPr="00CB5EDB">
              <w:t xml:space="preserve"> </w:t>
            </w:r>
            <w:r w:rsidRPr="00D03788">
              <w:t>9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40-273</w:t>
            </w:r>
            <w:r w:rsidRPr="00CB5EDB">
              <w:t xml:space="preserve"> </w:t>
            </w:r>
            <w:r w:rsidRPr="00D03788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4 856.47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Salus International Sp. z o.o.</w:t>
            </w:r>
          </w:p>
          <w:p w:rsidR="00D03788" w:rsidRPr="00CB5EDB" w:rsidRDefault="00D03788" w:rsidP="006A6C80">
            <w:r w:rsidRPr="00D03788">
              <w:t>Pułaskiego</w:t>
            </w:r>
            <w:r w:rsidRPr="00CB5EDB">
              <w:t xml:space="preserve"> </w:t>
            </w:r>
            <w:r w:rsidRPr="00D03788">
              <w:t>9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40-273</w:t>
            </w:r>
            <w:r w:rsidRPr="00CB5EDB">
              <w:t xml:space="preserve"> </w:t>
            </w:r>
            <w:r w:rsidRPr="00D03788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411.26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lastRenderedPageBreak/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62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Salus International Sp. z o.o.</w:t>
            </w:r>
          </w:p>
          <w:p w:rsidR="00D03788" w:rsidRPr="00CB5EDB" w:rsidRDefault="00D03788" w:rsidP="006A6C80">
            <w:r w:rsidRPr="00D03788">
              <w:t>Pułaskiego</w:t>
            </w:r>
            <w:r w:rsidRPr="00CB5EDB">
              <w:t xml:space="preserve"> </w:t>
            </w:r>
            <w:r w:rsidRPr="00D03788">
              <w:t>9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40-273</w:t>
            </w:r>
            <w:r w:rsidRPr="00CB5EDB">
              <w:t xml:space="preserve"> </w:t>
            </w:r>
            <w:r w:rsidRPr="00D03788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1 966.03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64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Salus International Sp. z o.o.</w:t>
            </w:r>
          </w:p>
          <w:p w:rsidR="00D03788" w:rsidRPr="00CB5EDB" w:rsidRDefault="00D03788" w:rsidP="006A6C80">
            <w:r w:rsidRPr="00D03788">
              <w:t>Pułaskiego</w:t>
            </w:r>
            <w:r w:rsidRPr="00CB5EDB">
              <w:t xml:space="preserve"> </w:t>
            </w:r>
            <w:r w:rsidRPr="00D03788">
              <w:t>9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40-273</w:t>
            </w:r>
            <w:r w:rsidRPr="00CB5EDB">
              <w:t xml:space="preserve"> </w:t>
            </w:r>
            <w:r w:rsidRPr="00D03788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20 928.71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65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Salus International Sp. z o.o.</w:t>
            </w:r>
          </w:p>
          <w:p w:rsidR="00D03788" w:rsidRPr="00CB5EDB" w:rsidRDefault="00D03788" w:rsidP="006A6C80">
            <w:r w:rsidRPr="00D03788">
              <w:t>Pułaskiego</w:t>
            </w:r>
            <w:r w:rsidRPr="00CB5EDB">
              <w:t xml:space="preserve"> </w:t>
            </w:r>
            <w:r w:rsidRPr="00D03788">
              <w:t>9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40-273</w:t>
            </w:r>
            <w:r w:rsidRPr="00CB5EDB">
              <w:t xml:space="preserve"> </w:t>
            </w:r>
            <w:r w:rsidRPr="00D03788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1 041.78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66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Salus International Sp. z o.o.</w:t>
            </w:r>
          </w:p>
          <w:p w:rsidR="00D03788" w:rsidRPr="00CB5EDB" w:rsidRDefault="00D03788" w:rsidP="006A6C80">
            <w:r w:rsidRPr="00D03788">
              <w:t>Pułaskiego</w:t>
            </w:r>
            <w:r w:rsidRPr="00CB5EDB">
              <w:t xml:space="preserve"> </w:t>
            </w:r>
            <w:r w:rsidRPr="00D03788">
              <w:t>9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40-273</w:t>
            </w:r>
            <w:r w:rsidRPr="00CB5EDB">
              <w:t xml:space="preserve"> </w:t>
            </w:r>
            <w:r w:rsidRPr="00D03788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81 997.80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67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Salus International Sp. z o.o.</w:t>
            </w:r>
          </w:p>
          <w:p w:rsidR="00D03788" w:rsidRPr="00CB5EDB" w:rsidRDefault="00D03788" w:rsidP="006A6C80">
            <w:r w:rsidRPr="00D03788">
              <w:t>Pułaskiego</w:t>
            </w:r>
            <w:r w:rsidRPr="00CB5EDB">
              <w:t xml:space="preserve"> </w:t>
            </w:r>
            <w:r w:rsidRPr="00D03788">
              <w:t>9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40-273</w:t>
            </w:r>
            <w:r w:rsidRPr="00CB5EDB">
              <w:t xml:space="preserve"> </w:t>
            </w:r>
            <w:r w:rsidRPr="00D03788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83 203.39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68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Salus International Sp. z o.o.</w:t>
            </w:r>
          </w:p>
          <w:p w:rsidR="00D03788" w:rsidRPr="00CB5EDB" w:rsidRDefault="00D03788" w:rsidP="006A6C80">
            <w:r w:rsidRPr="00D03788">
              <w:t>Pułaskiego</w:t>
            </w:r>
            <w:r w:rsidRPr="00CB5EDB">
              <w:t xml:space="preserve"> </w:t>
            </w:r>
            <w:r w:rsidRPr="00D03788">
              <w:t>9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40-273</w:t>
            </w:r>
            <w:r w:rsidRPr="00CB5EDB">
              <w:t xml:space="preserve"> </w:t>
            </w:r>
            <w:r w:rsidRPr="00D03788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55.08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69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Salus International Sp. z o.o.</w:t>
            </w:r>
          </w:p>
          <w:p w:rsidR="00D03788" w:rsidRPr="00CB5EDB" w:rsidRDefault="00D03788" w:rsidP="006A6C80">
            <w:r w:rsidRPr="00D03788">
              <w:t>Pułaskiego</w:t>
            </w:r>
            <w:r w:rsidRPr="00CB5EDB">
              <w:t xml:space="preserve"> </w:t>
            </w:r>
            <w:r w:rsidRPr="00D03788">
              <w:t>9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40-273</w:t>
            </w:r>
            <w:r w:rsidRPr="00CB5EDB">
              <w:t xml:space="preserve"> </w:t>
            </w:r>
            <w:r w:rsidRPr="00D03788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6 973.20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70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Salus International Sp. z o.o.</w:t>
            </w:r>
          </w:p>
          <w:p w:rsidR="00D03788" w:rsidRPr="00CB5EDB" w:rsidRDefault="00D03788" w:rsidP="006A6C80">
            <w:r w:rsidRPr="00D03788">
              <w:t>Pułaskiego</w:t>
            </w:r>
            <w:r w:rsidRPr="00CB5EDB">
              <w:t xml:space="preserve"> </w:t>
            </w:r>
            <w:r w:rsidRPr="00D03788">
              <w:t>9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40-273</w:t>
            </w:r>
            <w:r w:rsidRPr="00CB5EDB">
              <w:t xml:space="preserve"> </w:t>
            </w:r>
            <w:r w:rsidRPr="00D03788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5 167.30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74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Salus International Sp. z o.o.</w:t>
            </w:r>
          </w:p>
          <w:p w:rsidR="00D03788" w:rsidRPr="00CB5EDB" w:rsidRDefault="00D03788" w:rsidP="006A6C80">
            <w:r w:rsidRPr="00D03788">
              <w:t>Pułaskiego</w:t>
            </w:r>
            <w:r w:rsidRPr="00CB5EDB">
              <w:t xml:space="preserve"> </w:t>
            </w:r>
            <w:r w:rsidRPr="00D03788">
              <w:t>9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40-273</w:t>
            </w:r>
            <w:r w:rsidRPr="00CB5EDB">
              <w:t xml:space="preserve"> </w:t>
            </w:r>
            <w:r w:rsidRPr="00D03788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47 115.00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75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Salus International Sp. z o.o.</w:t>
            </w:r>
          </w:p>
          <w:p w:rsidR="00D03788" w:rsidRPr="00CB5EDB" w:rsidRDefault="00D03788" w:rsidP="006A6C80">
            <w:r w:rsidRPr="00D03788">
              <w:t>Pułaskiego</w:t>
            </w:r>
            <w:r w:rsidRPr="00CB5EDB">
              <w:t xml:space="preserve"> </w:t>
            </w:r>
            <w:r w:rsidRPr="00D03788">
              <w:t>9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40-273</w:t>
            </w:r>
            <w:r w:rsidRPr="00CB5EDB">
              <w:t xml:space="preserve"> </w:t>
            </w:r>
            <w:r w:rsidRPr="00D03788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20 321.28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77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Salus International Sp. z o.o.</w:t>
            </w:r>
          </w:p>
          <w:p w:rsidR="00D03788" w:rsidRPr="00CB5EDB" w:rsidRDefault="00D03788" w:rsidP="006A6C80">
            <w:r w:rsidRPr="00D03788">
              <w:t>Pułaskiego</w:t>
            </w:r>
            <w:r w:rsidRPr="00CB5EDB">
              <w:t xml:space="preserve"> </w:t>
            </w:r>
            <w:r w:rsidRPr="00D03788">
              <w:t>9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40-273</w:t>
            </w:r>
            <w:r w:rsidRPr="00CB5EDB">
              <w:t xml:space="preserve"> </w:t>
            </w:r>
            <w:r w:rsidRPr="00D03788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924.05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80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Salus International Sp. z o.o.</w:t>
            </w:r>
          </w:p>
          <w:p w:rsidR="00D03788" w:rsidRPr="00CB5EDB" w:rsidRDefault="00D03788" w:rsidP="006A6C80">
            <w:r w:rsidRPr="00D03788">
              <w:t>Pułaskiego</w:t>
            </w:r>
            <w:r w:rsidRPr="00CB5EDB">
              <w:t xml:space="preserve"> </w:t>
            </w:r>
            <w:r w:rsidRPr="00D03788">
              <w:t>9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40-273</w:t>
            </w:r>
            <w:r w:rsidRPr="00CB5EDB">
              <w:t xml:space="preserve"> </w:t>
            </w:r>
            <w:r w:rsidRPr="00D03788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6 185.16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84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Salus International Sp. z o.o.</w:t>
            </w:r>
          </w:p>
          <w:p w:rsidR="00D03788" w:rsidRPr="00CB5EDB" w:rsidRDefault="00D03788" w:rsidP="006A6C80">
            <w:r w:rsidRPr="00D03788">
              <w:t>Pułaskiego</w:t>
            </w:r>
            <w:r w:rsidRPr="00CB5EDB">
              <w:t xml:space="preserve"> </w:t>
            </w:r>
            <w:r w:rsidRPr="00D03788">
              <w:t>9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40-273</w:t>
            </w:r>
            <w:r w:rsidRPr="00CB5EDB">
              <w:t xml:space="preserve"> </w:t>
            </w:r>
            <w:r w:rsidRPr="00D03788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49 515.30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85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Salus International Sp. z o.o.</w:t>
            </w:r>
          </w:p>
          <w:p w:rsidR="00D03788" w:rsidRPr="00CB5EDB" w:rsidRDefault="00D03788" w:rsidP="006A6C80">
            <w:r w:rsidRPr="00D03788">
              <w:t>Pułaskiego</w:t>
            </w:r>
            <w:r w:rsidRPr="00CB5EDB">
              <w:t xml:space="preserve"> </w:t>
            </w:r>
            <w:r w:rsidRPr="00D03788">
              <w:t>9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40-273</w:t>
            </w:r>
            <w:r w:rsidRPr="00CB5EDB">
              <w:t xml:space="preserve"> </w:t>
            </w:r>
            <w:r w:rsidRPr="00D03788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39 054.83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lastRenderedPageBreak/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86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Salus International Sp. z o.o.</w:t>
            </w:r>
          </w:p>
          <w:p w:rsidR="00D03788" w:rsidRPr="00CB5EDB" w:rsidRDefault="00D03788" w:rsidP="006A6C80">
            <w:r w:rsidRPr="00D03788">
              <w:t>Pułaskiego</w:t>
            </w:r>
            <w:r w:rsidRPr="00CB5EDB">
              <w:t xml:space="preserve"> </w:t>
            </w:r>
            <w:r w:rsidRPr="00D03788">
              <w:t>9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40-273</w:t>
            </w:r>
            <w:r w:rsidRPr="00CB5EDB">
              <w:t xml:space="preserve"> </w:t>
            </w:r>
            <w:r w:rsidRPr="00D03788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4 249.26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87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Salus International Sp. z o.o.</w:t>
            </w:r>
          </w:p>
          <w:p w:rsidR="00D03788" w:rsidRPr="00CB5EDB" w:rsidRDefault="00D03788" w:rsidP="006A6C80">
            <w:r w:rsidRPr="00D03788">
              <w:t>Pułaskiego</w:t>
            </w:r>
            <w:r w:rsidRPr="00CB5EDB">
              <w:t xml:space="preserve"> </w:t>
            </w:r>
            <w:r w:rsidRPr="00D03788">
              <w:t>9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40-273</w:t>
            </w:r>
            <w:r w:rsidRPr="00CB5EDB">
              <w:t xml:space="preserve"> </w:t>
            </w:r>
            <w:r w:rsidRPr="00D03788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2 789.53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90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Salus International Sp. z o.o.</w:t>
            </w:r>
          </w:p>
          <w:p w:rsidR="00D03788" w:rsidRPr="00CB5EDB" w:rsidRDefault="00D03788" w:rsidP="006A6C80">
            <w:r w:rsidRPr="00D03788">
              <w:t>Pułaskiego</w:t>
            </w:r>
            <w:r w:rsidRPr="00CB5EDB">
              <w:t xml:space="preserve"> </w:t>
            </w:r>
            <w:r w:rsidRPr="00D03788">
              <w:t>9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40-273</w:t>
            </w:r>
            <w:r w:rsidRPr="00CB5EDB">
              <w:t xml:space="preserve"> </w:t>
            </w:r>
            <w:r w:rsidRPr="00D03788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168 652.80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93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Salus International Sp. z o.o.</w:t>
            </w:r>
          </w:p>
          <w:p w:rsidR="00D03788" w:rsidRPr="00CB5EDB" w:rsidRDefault="00D03788" w:rsidP="006A6C80">
            <w:r w:rsidRPr="00D03788">
              <w:t>Pułaskiego</w:t>
            </w:r>
            <w:r w:rsidRPr="00CB5EDB">
              <w:t xml:space="preserve"> </w:t>
            </w:r>
            <w:r w:rsidRPr="00D03788">
              <w:t>9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40-273</w:t>
            </w:r>
            <w:r w:rsidRPr="00CB5EDB">
              <w:t xml:space="preserve"> </w:t>
            </w:r>
            <w:r w:rsidRPr="00D03788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611.97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97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Salus International Sp. z o.o.</w:t>
            </w:r>
          </w:p>
          <w:p w:rsidR="00D03788" w:rsidRPr="00CB5EDB" w:rsidRDefault="00D03788" w:rsidP="006A6C80">
            <w:r w:rsidRPr="00D03788">
              <w:t>Pułaskiego</w:t>
            </w:r>
            <w:r w:rsidRPr="00CB5EDB">
              <w:t xml:space="preserve"> </w:t>
            </w:r>
            <w:r w:rsidRPr="00D03788">
              <w:t>9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40-273</w:t>
            </w:r>
            <w:r w:rsidRPr="00CB5EDB">
              <w:t xml:space="preserve"> </w:t>
            </w:r>
            <w:r w:rsidRPr="00D03788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1 667.95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98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Salus International Sp. z o.o.</w:t>
            </w:r>
          </w:p>
          <w:p w:rsidR="00D03788" w:rsidRPr="00CB5EDB" w:rsidRDefault="00D03788" w:rsidP="006A6C80">
            <w:r w:rsidRPr="00D03788">
              <w:t>Pułaskiego</w:t>
            </w:r>
            <w:r w:rsidRPr="00CB5EDB">
              <w:t xml:space="preserve"> </w:t>
            </w:r>
            <w:r w:rsidRPr="00D03788">
              <w:t>9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40-273</w:t>
            </w:r>
            <w:r w:rsidRPr="00CB5EDB">
              <w:t xml:space="preserve"> </w:t>
            </w:r>
            <w:r w:rsidRPr="00D03788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41 997.96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99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Salus International Sp. z o.o.</w:t>
            </w:r>
          </w:p>
          <w:p w:rsidR="00D03788" w:rsidRPr="00CB5EDB" w:rsidRDefault="00D03788" w:rsidP="006A6C80">
            <w:r w:rsidRPr="00D03788">
              <w:t>Pułaskiego</w:t>
            </w:r>
            <w:r w:rsidRPr="00CB5EDB">
              <w:t xml:space="preserve"> </w:t>
            </w:r>
            <w:r w:rsidRPr="00D03788">
              <w:t>9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40-273</w:t>
            </w:r>
            <w:r w:rsidRPr="00CB5EDB">
              <w:t xml:space="preserve"> </w:t>
            </w:r>
            <w:r w:rsidRPr="00D03788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128 348.82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104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Salus International Sp. z o.o.</w:t>
            </w:r>
          </w:p>
          <w:p w:rsidR="00D03788" w:rsidRPr="00CB5EDB" w:rsidRDefault="00D03788" w:rsidP="006A6C80">
            <w:r w:rsidRPr="00D03788">
              <w:t>Pułaskiego</w:t>
            </w:r>
            <w:r w:rsidRPr="00CB5EDB">
              <w:t xml:space="preserve"> </w:t>
            </w:r>
            <w:r w:rsidRPr="00D03788">
              <w:t>9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40-273</w:t>
            </w:r>
            <w:r w:rsidRPr="00CB5EDB">
              <w:t xml:space="preserve"> </w:t>
            </w:r>
            <w:r w:rsidRPr="00D03788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48 625.92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108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Salus International Sp. z o.o.</w:t>
            </w:r>
          </w:p>
          <w:p w:rsidR="00D03788" w:rsidRPr="00CB5EDB" w:rsidRDefault="00D03788" w:rsidP="006A6C80">
            <w:r w:rsidRPr="00D03788">
              <w:t>Pułaskiego</w:t>
            </w:r>
            <w:r w:rsidRPr="00CB5EDB">
              <w:t xml:space="preserve"> </w:t>
            </w:r>
            <w:r w:rsidRPr="00D03788">
              <w:t>9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40-273</w:t>
            </w:r>
            <w:r w:rsidRPr="00CB5EDB">
              <w:t xml:space="preserve"> </w:t>
            </w:r>
            <w:r w:rsidRPr="00D03788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78.62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111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Salus International Sp. z o.o.</w:t>
            </w:r>
          </w:p>
          <w:p w:rsidR="00D03788" w:rsidRPr="00CB5EDB" w:rsidRDefault="00D03788" w:rsidP="006A6C80">
            <w:r w:rsidRPr="00D03788">
              <w:t>Pułaskiego</w:t>
            </w:r>
            <w:r w:rsidRPr="00CB5EDB">
              <w:t xml:space="preserve"> </w:t>
            </w:r>
            <w:r w:rsidRPr="00D03788">
              <w:t>9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40-273</w:t>
            </w:r>
            <w:r w:rsidRPr="00CB5EDB">
              <w:t xml:space="preserve"> </w:t>
            </w:r>
            <w:r w:rsidRPr="00D03788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107.35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112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Salus International Sp. z o.o.</w:t>
            </w:r>
          </w:p>
          <w:p w:rsidR="00D03788" w:rsidRPr="00CB5EDB" w:rsidRDefault="00D03788" w:rsidP="006A6C80">
            <w:r w:rsidRPr="00D03788">
              <w:t>Pułaskiego</w:t>
            </w:r>
            <w:r w:rsidRPr="00CB5EDB">
              <w:t xml:space="preserve"> </w:t>
            </w:r>
            <w:r w:rsidRPr="00D03788">
              <w:t>9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40-273</w:t>
            </w:r>
            <w:r w:rsidRPr="00CB5EDB">
              <w:t xml:space="preserve"> </w:t>
            </w:r>
            <w:r w:rsidRPr="00D03788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83.16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114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Salus International Sp. z o.o.</w:t>
            </w:r>
          </w:p>
          <w:p w:rsidR="00D03788" w:rsidRPr="00CB5EDB" w:rsidRDefault="00D03788" w:rsidP="006A6C80">
            <w:r w:rsidRPr="00D03788">
              <w:t>Pułaskiego</w:t>
            </w:r>
            <w:r w:rsidRPr="00CB5EDB">
              <w:t xml:space="preserve"> </w:t>
            </w:r>
            <w:r w:rsidRPr="00D03788">
              <w:t>9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40-273</w:t>
            </w:r>
            <w:r w:rsidRPr="00CB5EDB">
              <w:t xml:space="preserve"> </w:t>
            </w:r>
            <w:r w:rsidRPr="00D03788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35 354.88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117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Salus International Sp. z o.o.</w:t>
            </w:r>
          </w:p>
          <w:p w:rsidR="00D03788" w:rsidRPr="00CB5EDB" w:rsidRDefault="00D03788" w:rsidP="006A6C80">
            <w:r w:rsidRPr="00D03788">
              <w:t>Pułaskiego</w:t>
            </w:r>
            <w:r w:rsidRPr="00CB5EDB">
              <w:t xml:space="preserve"> </w:t>
            </w:r>
            <w:r w:rsidRPr="00D03788">
              <w:t>9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40-273</w:t>
            </w:r>
            <w:r w:rsidRPr="00CB5EDB">
              <w:t xml:space="preserve"> </w:t>
            </w:r>
            <w:r w:rsidRPr="00D03788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84.67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118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Salus International Sp. z o.o.</w:t>
            </w:r>
          </w:p>
          <w:p w:rsidR="00D03788" w:rsidRPr="00CB5EDB" w:rsidRDefault="00D03788" w:rsidP="006A6C80">
            <w:r w:rsidRPr="00D03788">
              <w:t>Pułaskiego</w:t>
            </w:r>
            <w:r w:rsidRPr="00CB5EDB">
              <w:t xml:space="preserve"> </w:t>
            </w:r>
            <w:r w:rsidRPr="00D03788">
              <w:t>9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40-273</w:t>
            </w:r>
            <w:r w:rsidRPr="00CB5EDB">
              <w:t xml:space="preserve"> </w:t>
            </w:r>
            <w:r w:rsidRPr="00D03788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407.16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lastRenderedPageBreak/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120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Salus International Sp. z o.o.</w:t>
            </w:r>
          </w:p>
          <w:p w:rsidR="00D03788" w:rsidRPr="00CB5EDB" w:rsidRDefault="00D03788" w:rsidP="006A6C80">
            <w:r w:rsidRPr="00D03788">
              <w:t>Pułaskiego</w:t>
            </w:r>
            <w:r w:rsidRPr="00CB5EDB">
              <w:t xml:space="preserve"> </w:t>
            </w:r>
            <w:r w:rsidRPr="00D03788">
              <w:t>9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40-273</w:t>
            </w:r>
            <w:r w:rsidRPr="00CB5EDB">
              <w:t xml:space="preserve"> </w:t>
            </w:r>
            <w:r w:rsidRPr="00D03788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4 613.76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128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Salus International Sp. z o.o.</w:t>
            </w:r>
          </w:p>
          <w:p w:rsidR="00D03788" w:rsidRPr="00CB5EDB" w:rsidRDefault="00D03788" w:rsidP="006A6C80">
            <w:r w:rsidRPr="00D03788">
              <w:t>Pułaskiego</w:t>
            </w:r>
            <w:r w:rsidRPr="00CB5EDB">
              <w:t xml:space="preserve"> </w:t>
            </w:r>
            <w:r w:rsidRPr="00D03788">
              <w:t>9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40-273</w:t>
            </w:r>
            <w:r w:rsidRPr="00CB5EDB">
              <w:t xml:space="preserve"> </w:t>
            </w:r>
            <w:r w:rsidRPr="00D03788">
              <w:t>Katowice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61 893.55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5</w:t>
            </w:r>
          </w:p>
        </w:tc>
        <w:tc>
          <w:tcPr>
            <w:tcW w:w="2295" w:type="dxa"/>
            <w:shd w:val="clear" w:color="auto" w:fill="auto"/>
          </w:tcPr>
          <w:p w:rsidR="006A6C80" w:rsidRDefault="006A6C80" w:rsidP="006A6C80">
            <w:pPr>
              <w:spacing w:before="40"/>
            </w:pPr>
            <w:r>
              <w:t>Konsorcjum:</w:t>
            </w:r>
          </w:p>
          <w:p w:rsidR="00D03788" w:rsidRPr="00CB5EDB" w:rsidRDefault="00D03788" w:rsidP="006A6C80">
            <w:pPr>
              <w:spacing w:before="40"/>
            </w:pPr>
            <w:r w:rsidRPr="00D03788">
              <w:t>Urtica Sp. z o.o.</w:t>
            </w:r>
          </w:p>
          <w:p w:rsidR="00D03788" w:rsidRPr="00CB5EDB" w:rsidRDefault="00D03788" w:rsidP="006A6C80">
            <w:r w:rsidRPr="00D03788">
              <w:t>Krzemieniecka</w:t>
            </w:r>
            <w:r w:rsidRPr="00CB5EDB">
              <w:t xml:space="preserve"> </w:t>
            </w:r>
            <w:r w:rsidRPr="00D03788">
              <w:t>120</w:t>
            </w:r>
            <w:r w:rsidRPr="00CB5EDB">
              <w:t xml:space="preserve"> </w:t>
            </w:r>
          </w:p>
          <w:p w:rsidR="00D03788" w:rsidRDefault="00D03788" w:rsidP="006A6C80">
            <w:pPr>
              <w:spacing w:before="40" w:after="40"/>
              <w:jc w:val="both"/>
            </w:pPr>
            <w:r w:rsidRPr="00D03788">
              <w:t>54-640</w:t>
            </w:r>
            <w:r w:rsidRPr="00CB5EDB">
              <w:t xml:space="preserve"> </w:t>
            </w:r>
            <w:r w:rsidRPr="00D03788">
              <w:t>Wrocław</w:t>
            </w:r>
          </w:p>
          <w:p w:rsidR="006A6C80" w:rsidRDefault="006A6C80" w:rsidP="006A6C80">
            <w:pPr>
              <w:spacing w:before="40" w:after="40"/>
              <w:jc w:val="both"/>
            </w:pPr>
            <w:r>
              <w:t>PGF S.A.</w:t>
            </w:r>
          </w:p>
          <w:p w:rsidR="006A6C80" w:rsidRDefault="006A6C80" w:rsidP="006A6C80">
            <w:pPr>
              <w:spacing w:before="40" w:after="40"/>
              <w:jc w:val="both"/>
            </w:pPr>
            <w:r>
              <w:t>Zbąszyńska 3</w:t>
            </w:r>
          </w:p>
          <w:p w:rsidR="006A6C80" w:rsidRPr="00CB5EDB" w:rsidRDefault="006A6C80" w:rsidP="006A6C80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184 001.92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9</w:t>
            </w:r>
          </w:p>
        </w:tc>
        <w:tc>
          <w:tcPr>
            <w:tcW w:w="2295" w:type="dxa"/>
            <w:shd w:val="clear" w:color="auto" w:fill="auto"/>
          </w:tcPr>
          <w:p w:rsidR="006A6C80" w:rsidRDefault="006A6C80" w:rsidP="006A6C80">
            <w:pPr>
              <w:spacing w:before="40"/>
            </w:pPr>
            <w:r>
              <w:t>Konsorcjum:</w:t>
            </w:r>
          </w:p>
          <w:p w:rsidR="006A6C80" w:rsidRPr="00CB5EDB" w:rsidRDefault="006A6C80" w:rsidP="006A6C80">
            <w:pPr>
              <w:spacing w:before="40"/>
            </w:pPr>
            <w:r w:rsidRPr="00D03788">
              <w:t>Urtica Sp. z o.o.</w:t>
            </w:r>
          </w:p>
          <w:p w:rsidR="006A6C80" w:rsidRPr="00CB5EDB" w:rsidRDefault="006A6C80" w:rsidP="006A6C80">
            <w:r w:rsidRPr="00D03788">
              <w:t>Krzemieniecka</w:t>
            </w:r>
            <w:r w:rsidRPr="00CB5EDB">
              <w:t xml:space="preserve"> </w:t>
            </w:r>
            <w:r w:rsidRPr="00D03788">
              <w:t>120</w:t>
            </w:r>
            <w:r w:rsidRPr="00CB5EDB">
              <w:t xml:space="preserve"> </w:t>
            </w:r>
          </w:p>
          <w:p w:rsidR="006A6C80" w:rsidRDefault="006A6C80" w:rsidP="006A6C80">
            <w:pPr>
              <w:spacing w:before="40" w:after="40"/>
              <w:jc w:val="both"/>
            </w:pPr>
            <w:r w:rsidRPr="00D03788">
              <w:t>54-640</w:t>
            </w:r>
            <w:r w:rsidRPr="00CB5EDB">
              <w:t xml:space="preserve"> </w:t>
            </w:r>
            <w:r w:rsidRPr="00D03788">
              <w:t>Wrocław</w:t>
            </w:r>
          </w:p>
          <w:p w:rsidR="006A6C80" w:rsidRDefault="006A6C80" w:rsidP="006A6C80">
            <w:pPr>
              <w:spacing w:before="40" w:after="40"/>
              <w:jc w:val="both"/>
            </w:pPr>
            <w:r>
              <w:t>PGF S.A.</w:t>
            </w:r>
          </w:p>
          <w:p w:rsidR="006A6C80" w:rsidRDefault="006A6C80" w:rsidP="006A6C80">
            <w:pPr>
              <w:spacing w:before="40" w:after="40"/>
              <w:jc w:val="both"/>
            </w:pPr>
            <w:r>
              <w:t>Zbąszyńska 3</w:t>
            </w:r>
          </w:p>
          <w:p w:rsidR="00D03788" w:rsidRPr="00CB5EDB" w:rsidRDefault="006A6C80" w:rsidP="006A6C80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19 736.14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10</w:t>
            </w:r>
          </w:p>
        </w:tc>
        <w:tc>
          <w:tcPr>
            <w:tcW w:w="2295" w:type="dxa"/>
            <w:shd w:val="clear" w:color="auto" w:fill="auto"/>
          </w:tcPr>
          <w:p w:rsidR="006A6C80" w:rsidRDefault="006A6C80" w:rsidP="006A6C80">
            <w:pPr>
              <w:spacing w:before="40"/>
            </w:pPr>
            <w:r>
              <w:t>Konsorcjum:</w:t>
            </w:r>
          </w:p>
          <w:p w:rsidR="006A6C80" w:rsidRPr="00CB5EDB" w:rsidRDefault="006A6C80" w:rsidP="006A6C80">
            <w:pPr>
              <w:spacing w:before="40"/>
            </w:pPr>
            <w:r w:rsidRPr="00D03788">
              <w:t>Urtica Sp. z o.o.</w:t>
            </w:r>
          </w:p>
          <w:p w:rsidR="006A6C80" w:rsidRPr="00CB5EDB" w:rsidRDefault="006A6C80" w:rsidP="006A6C80">
            <w:r w:rsidRPr="00D03788">
              <w:t>Krzemieniecka</w:t>
            </w:r>
            <w:r w:rsidRPr="00CB5EDB">
              <w:t xml:space="preserve"> </w:t>
            </w:r>
            <w:r w:rsidRPr="00D03788">
              <w:t>120</w:t>
            </w:r>
            <w:r w:rsidRPr="00CB5EDB">
              <w:t xml:space="preserve"> </w:t>
            </w:r>
          </w:p>
          <w:p w:rsidR="006A6C80" w:rsidRDefault="006A6C80" w:rsidP="006A6C80">
            <w:pPr>
              <w:spacing w:before="40" w:after="40"/>
              <w:jc w:val="both"/>
            </w:pPr>
            <w:r w:rsidRPr="00D03788">
              <w:t>54-640</w:t>
            </w:r>
            <w:r w:rsidRPr="00CB5EDB">
              <w:t xml:space="preserve"> </w:t>
            </w:r>
            <w:r w:rsidRPr="00D03788">
              <w:t>Wrocław</w:t>
            </w:r>
          </w:p>
          <w:p w:rsidR="006A6C80" w:rsidRDefault="006A6C80" w:rsidP="006A6C80">
            <w:pPr>
              <w:spacing w:before="40" w:after="40"/>
              <w:jc w:val="both"/>
            </w:pPr>
            <w:r>
              <w:t>PGF S.A.</w:t>
            </w:r>
          </w:p>
          <w:p w:rsidR="006A6C80" w:rsidRDefault="006A6C80" w:rsidP="006A6C80">
            <w:pPr>
              <w:spacing w:before="40" w:after="40"/>
              <w:jc w:val="both"/>
            </w:pPr>
            <w:r>
              <w:t>Zbąszyńska 3</w:t>
            </w:r>
          </w:p>
          <w:p w:rsidR="00D03788" w:rsidRPr="00CB5EDB" w:rsidRDefault="006A6C80" w:rsidP="006A6C80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417.31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19</w:t>
            </w:r>
          </w:p>
        </w:tc>
        <w:tc>
          <w:tcPr>
            <w:tcW w:w="2295" w:type="dxa"/>
            <w:shd w:val="clear" w:color="auto" w:fill="auto"/>
          </w:tcPr>
          <w:p w:rsidR="006A6C80" w:rsidRDefault="006A6C80" w:rsidP="006A6C80">
            <w:pPr>
              <w:spacing w:before="40"/>
            </w:pPr>
            <w:r>
              <w:t>Konsorcjum:</w:t>
            </w:r>
          </w:p>
          <w:p w:rsidR="006A6C80" w:rsidRPr="00CB5EDB" w:rsidRDefault="006A6C80" w:rsidP="006A6C80">
            <w:pPr>
              <w:spacing w:before="40"/>
            </w:pPr>
            <w:r w:rsidRPr="00D03788">
              <w:t>Urtica Sp. z o.o.</w:t>
            </w:r>
          </w:p>
          <w:p w:rsidR="006A6C80" w:rsidRPr="00CB5EDB" w:rsidRDefault="006A6C80" w:rsidP="006A6C80">
            <w:r w:rsidRPr="00D03788">
              <w:t>Krzemieniecka</w:t>
            </w:r>
            <w:r w:rsidRPr="00CB5EDB">
              <w:t xml:space="preserve"> </w:t>
            </w:r>
            <w:r w:rsidRPr="00D03788">
              <w:t>120</w:t>
            </w:r>
            <w:r w:rsidRPr="00CB5EDB">
              <w:t xml:space="preserve"> </w:t>
            </w:r>
          </w:p>
          <w:p w:rsidR="006A6C80" w:rsidRDefault="006A6C80" w:rsidP="006A6C80">
            <w:pPr>
              <w:spacing w:before="40" w:after="40"/>
              <w:jc w:val="both"/>
            </w:pPr>
            <w:r w:rsidRPr="00D03788">
              <w:t>54-640</w:t>
            </w:r>
            <w:r w:rsidRPr="00CB5EDB">
              <w:t xml:space="preserve"> </w:t>
            </w:r>
            <w:r w:rsidRPr="00D03788">
              <w:t>Wrocław</w:t>
            </w:r>
          </w:p>
          <w:p w:rsidR="006A6C80" w:rsidRDefault="006A6C80" w:rsidP="006A6C80">
            <w:pPr>
              <w:spacing w:before="40" w:after="40"/>
              <w:jc w:val="both"/>
            </w:pPr>
            <w:r>
              <w:t>PGF S.A.</w:t>
            </w:r>
          </w:p>
          <w:p w:rsidR="006A6C80" w:rsidRDefault="006A6C80" w:rsidP="006A6C80">
            <w:pPr>
              <w:spacing w:before="40" w:after="40"/>
              <w:jc w:val="both"/>
            </w:pPr>
            <w:r>
              <w:t>Zbąszyńska 3</w:t>
            </w:r>
          </w:p>
          <w:p w:rsidR="00D03788" w:rsidRPr="00CB5EDB" w:rsidRDefault="006A6C80" w:rsidP="006A6C80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567.00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25</w:t>
            </w:r>
          </w:p>
        </w:tc>
        <w:tc>
          <w:tcPr>
            <w:tcW w:w="2295" w:type="dxa"/>
            <w:shd w:val="clear" w:color="auto" w:fill="auto"/>
          </w:tcPr>
          <w:p w:rsidR="006A6C80" w:rsidRDefault="006A6C80" w:rsidP="006A6C80">
            <w:pPr>
              <w:spacing w:before="40"/>
            </w:pPr>
            <w:r>
              <w:t>Konsorcjum:</w:t>
            </w:r>
          </w:p>
          <w:p w:rsidR="006A6C80" w:rsidRPr="00CB5EDB" w:rsidRDefault="006A6C80" w:rsidP="006A6C80">
            <w:pPr>
              <w:spacing w:before="40"/>
            </w:pPr>
            <w:r w:rsidRPr="00D03788">
              <w:t>Urtica Sp. z o.o.</w:t>
            </w:r>
          </w:p>
          <w:p w:rsidR="006A6C80" w:rsidRPr="00CB5EDB" w:rsidRDefault="006A6C80" w:rsidP="006A6C80">
            <w:r w:rsidRPr="00D03788">
              <w:t>Krzemieniecka</w:t>
            </w:r>
            <w:r w:rsidRPr="00CB5EDB">
              <w:t xml:space="preserve"> </w:t>
            </w:r>
            <w:r w:rsidRPr="00D03788">
              <w:t>120</w:t>
            </w:r>
            <w:r w:rsidRPr="00CB5EDB">
              <w:t xml:space="preserve"> </w:t>
            </w:r>
          </w:p>
          <w:p w:rsidR="006A6C80" w:rsidRDefault="006A6C80" w:rsidP="006A6C80">
            <w:pPr>
              <w:spacing w:before="40" w:after="40"/>
              <w:jc w:val="both"/>
            </w:pPr>
            <w:r w:rsidRPr="00D03788">
              <w:t>54-640</w:t>
            </w:r>
            <w:r w:rsidRPr="00CB5EDB">
              <w:t xml:space="preserve"> </w:t>
            </w:r>
            <w:r w:rsidRPr="00D03788">
              <w:t>Wrocław</w:t>
            </w:r>
          </w:p>
          <w:p w:rsidR="006A6C80" w:rsidRDefault="006A6C80" w:rsidP="006A6C80">
            <w:pPr>
              <w:spacing w:before="40" w:after="40"/>
              <w:jc w:val="both"/>
            </w:pPr>
            <w:r>
              <w:t>PGF S.A.</w:t>
            </w:r>
          </w:p>
          <w:p w:rsidR="006A6C80" w:rsidRDefault="006A6C80" w:rsidP="006A6C80">
            <w:pPr>
              <w:spacing w:before="40" w:after="40"/>
              <w:jc w:val="both"/>
            </w:pPr>
            <w:r>
              <w:t>Zbąszyńska 3</w:t>
            </w:r>
          </w:p>
          <w:p w:rsidR="00D03788" w:rsidRPr="00CB5EDB" w:rsidRDefault="006A6C80" w:rsidP="006A6C80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22 504.57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26</w:t>
            </w:r>
          </w:p>
        </w:tc>
        <w:tc>
          <w:tcPr>
            <w:tcW w:w="2295" w:type="dxa"/>
            <w:shd w:val="clear" w:color="auto" w:fill="auto"/>
          </w:tcPr>
          <w:p w:rsidR="00600FBA" w:rsidRDefault="00600FBA" w:rsidP="00600FBA">
            <w:pPr>
              <w:spacing w:before="40"/>
            </w:pPr>
            <w:r>
              <w:t>Konsorcjum:</w:t>
            </w:r>
          </w:p>
          <w:p w:rsidR="00600FBA" w:rsidRPr="00CB5EDB" w:rsidRDefault="00600FBA" w:rsidP="00600FBA">
            <w:pPr>
              <w:spacing w:before="40"/>
            </w:pPr>
            <w:r w:rsidRPr="00D03788">
              <w:t>Urtica Sp. z o.o.</w:t>
            </w:r>
          </w:p>
          <w:p w:rsidR="00600FBA" w:rsidRPr="00CB5EDB" w:rsidRDefault="00600FBA" w:rsidP="00600FBA">
            <w:r w:rsidRPr="00D03788">
              <w:t>Krzemieniecka</w:t>
            </w:r>
            <w:r w:rsidRPr="00CB5EDB">
              <w:t xml:space="preserve"> </w:t>
            </w:r>
            <w:r w:rsidRPr="00D03788">
              <w:t>120</w:t>
            </w:r>
            <w:r w:rsidRPr="00CB5EDB">
              <w:t xml:space="preserve"> </w:t>
            </w:r>
          </w:p>
          <w:p w:rsidR="00600FBA" w:rsidRDefault="00600FBA" w:rsidP="00600FBA">
            <w:pPr>
              <w:spacing w:before="40" w:after="40"/>
              <w:jc w:val="both"/>
            </w:pPr>
            <w:r w:rsidRPr="00D03788">
              <w:t>54-640</w:t>
            </w:r>
            <w:r w:rsidRPr="00CB5EDB">
              <w:t xml:space="preserve"> </w:t>
            </w:r>
            <w:r w:rsidRPr="00D03788">
              <w:t>Wrocław</w:t>
            </w:r>
          </w:p>
          <w:p w:rsidR="00600FBA" w:rsidRDefault="00600FBA" w:rsidP="00600FBA">
            <w:pPr>
              <w:spacing w:before="40" w:after="40"/>
              <w:jc w:val="both"/>
            </w:pPr>
            <w:r>
              <w:t>PGF S.A.</w:t>
            </w:r>
          </w:p>
          <w:p w:rsidR="00600FBA" w:rsidRDefault="00600FBA" w:rsidP="00600FBA">
            <w:pPr>
              <w:spacing w:before="40" w:after="40"/>
              <w:jc w:val="both"/>
            </w:pPr>
            <w:r>
              <w:t>Zbąszyńska 3</w:t>
            </w:r>
          </w:p>
          <w:p w:rsidR="00D03788" w:rsidRPr="00CB5EDB" w:rsidRDefault="00600FBA" w:rsidP="00600FBA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2 376.00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27</w:t>
            </w:r>
          </w:p>
        </w:tc>
        <w:tc>
          <w:tcPr>
            <w:tcW w:w="2295" w:type="dxa"/>
            <w:shd w:val="clear" w:color="auto" w:fill="auto"/>
          </w:tcPr>
          <w:p w:rsidR="00600FBA" w:rsidRDefault="00600FBA" w:rsidP="00600FBA">
            <w:pPr>
              <w:spacing w:before="40"/>
            </w:pPr>
            <w:r>
              <w:t>Konsorcjum:</w:t>
            </w:r>
          </w:p>
          <w:p w:rsidR="00600FBA" w:rsidRPr="00CB5EDB" w:rsidRDefault="00600FBA" w:rsidP="00600FBA">
            <w:pPr>
              <w:spacing w:before="40"/>
            </w:pPr>
            <w:r w:rsidRPr="00D03788">
              <w:t>Urtica Sp. z o.o.</w:t>
            </w:r>
          </w:p>
          <w:p w:rsidR="00600FBA" w:rsidRPr="00CB5EDB" w:rsidRDefault="00600FBA" w:rsidP="00600FBA">
            <w:r w:rsidRPr="00D03788">
              <w:t>Krzemieniecka</w:t>
            </w:r>
            <w:r w:rsidRPr="00CB5EDB">
              <w:t xml:space="preserve"> </w:t>
            </w:r>
            <w:r w:rsidRPr="00D03788">
              <w:t>120</w:t>
            </w:r>
            <w:r w:rsidRPr="00CB5EDB">
              <w:t xml:space="preserve"> </w:t>
            </w:r>
          </w:p>
          <w:p w:rsidR="00600FBA" w:rsidRDefault="00600FBA" w:rsidP="00600FBA">
            <w:pPr>
              <w:spacing w:before="40" w:after="40"/>
              <w:jc w:val="both"/>
            </w:pPr>
            <w:r w:rsidRPr="00D03788">
              <w:t>54-640</w:t>
            </w:r>
            <w:r w:rsidRPr="00CB5EDB">
              <w:t xml:space="preserve"> </w:t>
            </w:r>
            <w:r w:rsidRPr="00D03788">
              <w:t>Wrocław</w:t>
            </w:r>
          </w:p>
          <w:p w:rsidR="00600FBA" w:rsidRDefault="00600FBA" w:rsidP="00600FBA">
            <w:pPr>
              <w:spacing w:before="40" w:after="40"/>
              <w:jc w:val="both"/>
            </w:pPr>
            <w:r>
              <w:lastRenderedPageBreak/>
              <w:t>PGF S.A.</w:t>
            </w:r>
          </w:p>
          <w:p w:rsidR="00600FBA" w:rsidRDefault="00600FBA" w:rsidP="00600FBA">
            <w:pPr>
              <w:spacing w:before="40" w:after="40"/>
              <w:jc w:val="both"/>
            </w:pPr>
            <w:r>
              <w:t>Zbąszyńska 3</w:t>
            </w:r>
          </w:p>
          <w:p w:rsidR="00D03788" w:rsidRPr="00CB5EDB" w:rsidRDefault="00600FBA" w:rsidP="00600FBA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lastRenderedPageBreak/>
              <w:t>16 950.49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29</w:t>
            </w:r>
          </w:p>
        </w:tc>
        <w:tc>
          <w:tcPr>
            <w:tcW w:w="2295" w:type="dxa"/>
            <w:shd w:val="clear" w:color="auto" w:fill="auto"/>
          </w:tcPr>
          <w:p w:rsidR="00600FBA" w:rsidRDefault="00600FBA" w:rsidP="00600FBA">
            <w:pPr>
              <w:spacing w:before="40"/>
            </w:pPr>
            <w:r>
              <w:t>Konsorcjum:</w:t>
            </w:r>
          </w:p>
          <w:p w:rsidR="00600FBA" w:rsidRPr="00CB5EDB" w:rsidRDefault="00600FBA" w:rsidP="00600FBA">
            <w:pPr>
              <w:spacing w:before="40"/>
            </w:pPr>
            <w:r w:rsidRPr="00D03788">
              <w:t>Urtica Sp. z o.o.</w:t>
            </w:r>
          </w:p>
          <w:p w:rsidR="00600FBA" w:rsidRPr="00CB5EDB" w:rsidRDefault="00600FBA" w:rsidP="00600FBA">
            <w:r w:rsidRPr="00D03788">
              <w:t>Krzemieniecka</w:t>
            </w:r>
            <w:r w:rsidRPr="00CB5EDB">
              <w:t xml:space="preserve"> </w:t>
            </w:r>
            <w:r w:rsidRPr="00D03788">
              <w:t>120</w:t>
            </w:r>
            <w:r w:rsidRPr="00CB5EDB">
              <w:t xml:space="preserve"> </w:t>
            </w:r>
          </w:p>
          <w:p w:rsidR="00600FBA" w:rsidRDefault="00600FBA" w:rsidP="00600FBA">
            <w:pPr>
              <w:spacing w:before="40" w:after="40"/>
              <w:jc w:val="both"/>
            </w:pPr>
            <w:r w:rsidRPr="00D03788">
              <w:t>54-640</w:t>
            </w:r>
            <w:r w:rsidRPr="00CB5EDB">
              <w:t xml:space="preserve"> </w:t>
            </w:r>
            <w:r w:rsidRPr="00D03788">
              <w:t>Wrocław</w:t>
            </w:r>
          </w:p>
          <w:p w:rsidR="00600FBA" w:rsidRDefault="00600FBA" w:rsidP="00600FBA">
            <w:pPr>
              <w:spacing w:before="40" w:after="40"/>
              <w:jc w:val="both"/>
            </w:pPr>
            <w:r>
              <w:t>PGF S.A.</w:t>
            </w:r>
          </w:p>
          <w:p w:rsidR="00600FBA" w:rsidRDefault="00600FBA" w:rsidP="00600FBA">
            <w:pPr>
              <w:spacing w:before="40" w:after="40"/>
              <w:jc w:val="both"/>
            </w:pPr>
            <w:r>
              <w:t>Zbąszyńska 3</w:t>
            </w:r>
          </w:p>
          <w:p w:rsidR="00D03788" w:rsidRPr="00CB5EDB" w:rsidRDefault="00600FBA" w:rsidP="00600FBA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110 952.70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31</w:t>
            </w:r>
          </w:p>
        </w:tc>
        <w:tc>
          <w:tcPr>
            <w:tcW w:w="2295" w:type="dxa"/>
            <w:shd w:val="clear" w:color="auto" w:fill="auto"/>
          </w:tcPr>
          <w:p w:rsidR="00600FBA" w:rsidRDefault="00600FBA" w:rsidP="00600FBA">
            <w:pPr>
              <w:spacing w:before="40"/>
            </w:pPr>
            <w:r>
              <w:t>Konsorcjum:</w:t>
            </w:r>
          </w:p>
          <w:p w:rsidR="00600FBA" w:rsidRPr="00CB5EDB" w:rsidRDefault="00600FBA" w:rsidP="00600FBA">
            <w:pPr>
              <w:spacing w:before="40"/>
            </w:pPr>
            <w:r w:rsidRPr="00D03788">
              <w:t>Urtica Sp. z o.o.</w:t>
            </w:r>
          </w:p>
          <w:p w:rsidR="00600FBA" w:rsidRPr="00CB5EDB" w:rsidRDefault="00600FBA" w:rsidP="00600FBA">
            <w:r w:rsidRPr="00D03788">
              <w:t>Krzemieniecka</w:t>
            </w:r>
            <w:r w:rsidRPr="00CB5EDB">
              <w:t xml:space="preserve"> </w:t>
            </w:r>
            <w:r w:rsidRPr="00D03788">
              <w:t>120</w:t>
            </w:r>
            <w:r w:rsidRPr="00CB5EDB">
              <w:t xml:space="preserve"> </w:t>
            </w:r>
          </w:p>
          <w:p w:rsidR="00600FBA" w:rsidRDefault="00600FBA" w:rsidP="00600FBA">
            <w:pPr>
              <w:spacing w:before="40" w:after="40"/>
              <w:jc w:val="both"/>
            </w:pPr>
            <w:r w:rsidRPr="00D03788">
              <w:t>54-640</w:t>
            </w:r>
            <w:r w:rsidRPr="00CB5EDB">
              <w:t xml:space="preserve"> </w:t>
            </w:r>
            <w:r w:rsidRPr="00D03788">
              <w:t>Wrocław</w:t>
            </w:r>
          </w:p>
          <w:p w:rsidR="00600FBA" w:rsidRDefault="00600FBA" w:rsidP="00600FBA">
            <w:pPr>
              <w:spacing w:before="40" w:after="40"/>
              <w:jc w:val="both"/>
            </w:pPr>
            <w:r>
              <w:t>PGF S.A.</w:t>
            </w:r>
          </w:p>
          <w:p w:rsidR="00600FBA" w:rsidRDefault="00600FBA" w:rsidP="00600FBA">
            <w:pPr>
              <w:spacing w:before="40" w:after="40"/>
              <w:jc w:val="both"/>
            </w:pPr>
            <w:r>
              <w:t>Zbąszyńska 3</w:t>
            </w:r>
          </w:p>
          <w:p w:rsidR="00D03788" w:rsidRPr="00CB5EDB" w:rsidRDefault="00600FBA" w:rsidP="00600FBA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70 463.42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32</w:t>
            </w:r>
          </w:p>
        </w:tc>
        <w:tc>
          <w:tcPr>
            <w:tcW w:w="2295" w:type="dxa"/>
            <w:shd w:val="clear" w:color="auto" w:fill="auto"/>
          </w:tcPr>
          <w:p w:rsidR="00600FBA" w:rsidRDefault="00600FBA" w:rsidP="00600FBA">
            <w:pPr>
              <w:spacing w:before="40"/>
            </w:pPr>
            <w:r>
              <w:t>Konsorcjum:</w:t>
            </w:r>
          </w:p>
          <w:p w:rsidR="00600FBA" w:rsidRPr="00CB5EDB" w:rsidRDefault="00600FBA" w:rsidP="00600FBA">
            <w:pPr>
              <w:spacing w:before="40"/>
            </w:pPr>
            <w:r w:rsidRPr="00D03788">
              <w:t>Urtica Sp. z o.o.</w:t>
            </w:r>
          </w:p>
          <w:p w:rsidR="00600FBA" w:rsidRPr="00CB5EDB" w:rsidRDefault="00600FBA" w:rsidP="00600FBA">
            <w:r w:rsidRPr="00D03788">
              <w:t>Krzemieniecka</w:t>
            </w:r>
            <w:r w:rsidRPr="00CB5EDB">
              <w:t xml:space="preserve"> </w:t>
            </w:r>
            <w:r w:rsidRPr="00D03788">
              <w:t>120</w:t>
            </w:r>
            <w:r w:rsidRPr="00CB5EDB">
              <w:t xml:space="preserve"> </w:t>
            </w:r>
          </w:p>
          <w:p w:rsidR="00600FBA" w:rsidRDefault="00600FBA" w:rsidP="00600FBA">
            <w:pPr>
              <w:spacing w:before="40" w:after="40"/>
              <w:jc w:val="both"/>
            </w:pPr>
            <w:r w:rsidRPr="00D03788">
              <w:t>54-640</w:t>
            </w:r>
            <w:r w:rsidRPr="00CB5EDB">
              <w:t xml:space="preserve"> </w:t>
            </w:r>
            <w:r w:rsidRPr="00D03788">
              <w:t>Wrocław</w:t>
            </w:r>
          </w:p>
          <w:p w:rsidR="00600FBA" w:rsidRDefault="00600FBA" w:rsidP="00600FBA">
            <w:pPr>
              <w:spacing w:before="40" w:after="40"/>
              <w:jc w:val="both"/>
            </w:pPr>
            <w:r>
              <w:t>PGF S.A.</w:t>
            </w:r>
          </w:p>
          <w:p w:rsidR="00600FBA" w:rsidRDefault="00600FBA" w:rsidP="00600FBA">
            <w:pPr>
              <w:spacing w:before="40" w:after="40"/>
              <w:jc w:val="both"/>
            </w:pPr>
            <w:r>
              <w:t>Zbąszyńska 3</w:t>
            </w:r>
          </w:p>
          <w:p w:rsidR="00D03788" w:rsidRPr="00CB5EDB" w:rsidRDefault="00600FBA" w:rsidP="00600FBA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52 769.23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33</w:t>
            </w:r>
          </w:p>
        </w:tc>
        <w:tc>
          <w:tcPr>
            <w:tcW w:w="2295" w:type="dxa"/>
            <w:shd w:val="clear" w:color="auto" w:fill="auto"/>
          </w:tcPr>
          <w:p w:rsidR="00600FBA" w:rsidRDefault="00600FBA" w:rsidP="00600FBA">
            <w:pPr>
              <w:spacing w:before="40"/>
            </w:pPr>
            <w:r>
              <w:t>Konsorcjum:</w:t>
            </w:r>
          </w:p>
          <w:p w:rsidR="00600FBA" w:rsidRPr="00CB5EDB" w:rsidRDefault="00600FBA" w:rsidP="00600FBA">
            <w:pPr>
              <w:spacing w:before="40"/>
            </w:pPr>
            <w:r w:rsidRPr="00D03788">
              <w:t>Urtica Sp. z o.o.</w:t>
            </w:r>
          </w:p>
          <w:p w:rsidR="00600FBA" w:rsidRPr="00CB5EDB" w:rsidRDefault="00600FBA" w:rsidP="00600FBA">
            <w:r w:rsidRPr="00D03788">
              <w:t>Krzemieniecka</w:t>
            </w:r>
            <w:r w:rsidRPr="00CB5EDB">
              <w:t xml:space="preserve"> </w:t>
            </w:r>
            <w:r w:rsidRPr="00D03788">
              <w:t>120</w:t>
            </w:r>
            <w:r w:rsidRPr="00CB5EDB">
              <w:t xml:space="preserve"> </w:t>
            </w:r>
          </w:p>
          <w:p w:rsidR="00600FBA" w:rsidRDefault="00600FBA" w:rsidP="00600FBA">
            <w:pPr>
              <w:spacing w:before="40" w:after="40"/>
              <w:jc w:val="both"/>
            </w:pPr>
            <w:r w:rsidRPr="00D03788">
              <w:t>54-640</w:t>
            </w:r>
            <w:r w:rsidRPr="00CB5EDB">
              <w:t xml:space="preserve"> </w:t>
            </w:r>
            <w:r w:rsidRPr="00D03788">
              <w:t>Wrocław</w:t>
            </w:r>
          </w:p>
          <w:p w:rsidR="00600FBA" w:rsidRDefault="00600FBA" w:rsidP="00600FBA">
            <w:pPr>
              <w:spacing w:before="40" w:after="40"/>
              <w:jc w:val="both"/>
            </w:pPr>
            <w:r>
              <w:t>PGF S.A.</w:t>
            </w:r>
          </w:p>
          <w:p w:rsidR="00600FBA" w:rsidRDefault="00600FBA" w:rsidP="00600FBA">
            <w:pPr>
              <w:spacing w:before="40" w:after="40"/>
              <w:jc w:val="both"/>
            </w:pPr>
            <w:r>
              <w:t>Zbąszyńska 3</w:t>
            </w:r>
          </w:p>
          <w:p w:rsidR="00D03788" w:rsidRPr="00CB5EDB" w:rsidRDefault="00600FBA" w:rsidP="00600FBA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44 837.28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35</w:t>
            </w:r>
          </w:p>
        </w:tc>
        <w:tc>
          <w:tcPr>
            <w:tcW w:w="2295" w:type="dxa"/>
            <w:shd w:val="clear" w:color="auto" w:fill="auto"/>
          </w:tcPr>
          <w:p w:rsidR="00600FBA" w:rsidRDefault="00600FBA" w:rsidP="00600FBA">
            <w:pPr>
              <w:spacing w:before="40"/>
            </w:pPr>
            <w:r>
              <w:t>Konsorcjum:</w:t>
            </w:r>
          </w:p>
          <w:p w:rsidR="00600FBA" w:rsidRPr="00CB5EDB" w:rsidRDefault="00600FBA" w:rsidP="00600FBA">
            <w:pPr>
              <w:spacing w:before="40"/>
            </w:pPr>
            <w:r w:rsidRPr="00D03788">
              <w:t>Urtica Sp. z o.o.</w:t>
            </w:r>
          </w:p>
          <w:p w:rsidR="00600FBA" w:rsidRPr="00CB5EDB" w:rsidRDefault="00600FBA" w:rsidP="00600FBA">
            <w:r w:rsidRPr="00D03788">
              <w:t>Krzemieniecka</w:t>
            </w:r>
            <w:r w:rsidRPr="00CB5EDB">
              <w:t xml:space="preserve"> </w:t>
            </w:r>
            <w:r w:rsidRPr="00D03788">
              <w:t>120</w:t>
            </w:r>
            <w:r w:rsidRPr="00CB5EDB">
              <w:t xml:space="preserve"> </w:t>
            </w:r>
          </w:p>
          <w:p w:rsidR="00600FBA" w:rsidRDefault="00600FBA" w:rsidP="00600FBA">
            <w:pPr>
              <w:spacing w:before="40" w:after="40"/>
              <w:jc w:val="both"/>
            </w:pPr>
            <w:r w:rsidRPr="00D03788">
              <w:t>54-640</w:t>
            </w:r>
            <w:r w:rsidRPr="00CB5EDB">
              <w:t xml:space="preserve"> </w:t>
            </w:r>
            <w:r w:rsidRPr="00D03788">
              <w:t>Wrocław</w:t>
            </w:r>
          </w:p>
          <w:p w:rsidR="00600FBA" w:rsidRDefault="00600FBA" w:rsidP="00600FBA">
            <w:pPr>
              <w:spacing w:before="40" w:after="40"/>
              <w:jc w:val="both"/>
            </w:pPr>
            <w:r>
              <w:t>PGF S.A.</w:t>
            </w:r>
          </w:p>
          <w:p w:rsidR="00600FBA" w:rsidRDefault="00600FBA" w:rsidP="00600FBA">
            <w:pPr>
              <w:spacing w:before="40" w:after="40"/>
              <w:jc w:val="both"/>
            </w:pPr>
            <w:r>
              <w:t>Zbąszyńska 3</w:t>
            </w:r>
          </w:p>
          <w:p w:rsidR="00D03788" w:rsidRPr="00CB5EDB" w:rsidRDefault="00600FBA" w:rsidP="00600FBA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12 299.79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36</w:t>
            </w:r>
          </w:p>
        </w:tc>
        <w:tc>
          <w:tcPr>
            <w:tcW w:w="2295" w:type="dxa"/>
            <w:shd w:val="clear" w:color="auto" w:fill="auto"/>
          </w:tcPr>
          <w:p w:rsidR="00600FBA" w:rsidRDefault="00600FBA" w:rsidP="00600FBA">
            <w:pPr>
              <w:spacing w:before="40"/>
            </w:pPr>
            <w:r>
              <w:t>Konsorcjum:</w:t>
            </w:r>
          </w:p>
          <w:p w:rsidR="00600FBA" w:rsidRPr="00CB5EDB" w:rsidRDefault="00600FBA" w:rsidP="00600FBA">
            <w:pPr>
              <w:spacing w:before="40"/>
            </w:pPr>
            <w:r w:rsidRPr="00D03788">
              <w:t>Urtica Sp. z o.o.</w:t>
            </w:r>
          </w:p>
          <w:p w:rsidR="00600FBA" w:rsidRPr="00CB5EDB" w:rsidRDefault="00600FBA" w:rsidP="00600FBA">
            <w:r w:rsidRPr="00D03788">
              <w:t>Krzemieniecka</w:t>
            </w:r>
            <w:r w:rsidRPr="00CB5EDB">
              <w:t xml:space="preserve"> </w:t>
            </w:r>
            <w:r w:rsidRPr="00D03788">
              <w:t>120</w:t>
            </w:r>
            <w:r w:rsidRPr="00CB5EDB">
              <w:t xml:space="preserve"> </w:t>
            </w:r>
          </w:p>
          <w:p w:rsidR="00600FBA" w:rsidRDefault="00600FBA" w:rsidP="00600FBA">
            <w:pPr>
              <w:spacing w:before="40" w:after="40"/>
              <w:jc w:val="both"/>
            </w:pPr>
            <w:r w:rsidRPr="00D03788">
              <w:t>54-640</w:t>
            </w:r>
            <w:r w:rsidRPr="00CB5EDB">
              <w:t xml:space="preserve"> </w:t>
            </w:r>
            <w:r w:rsidRPr="00D03788">
              <w:t>Wrocław</w:t>
            </w:r>
          </w:p>
          <w:p w:rsidR="00600FBA" w:rsidRDefault="00600FBA" w:rsidP="00600FBA">
            <w:pPr>
              <w:spacing w:before="40" w:after="40"/>
              <w:jc w:val="both"/>
            </w:pPr>
            <w:r>
              <w:t>PGF S.A.</w:t>
            </w:r>
          </w:p>
          <w:p w:rsidR="00600FBA" w:rsidRDefault="00600FBA" w:rsidP="00600FBA">
            <w:pPr>
              <w:spacing w:before="40" w:after="40"/>
              <w:jc w:val="both"/>
            </w:pPr>
            <w:r>
              <w:t>Zbąszyńska 3</w:t>
            </w:r>
          </w:p>
          <w:p w:rsidR="00D03788" w:rsidRPr="00CB5EDB" w:rsidRDefault="00600FBA" w:rsidP="00600FBA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6 019.99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37</w:t>
            </w:r>
          </w:p>
        </w:tc>
        <w:tc>
          <w:tcPr>
            <w:tcW w:w="2295" w:type="dxa"/>
            <w:shd w:val="clear" w:color="auto" w:fill="auto"/>
          </w:tcPr>
          <w:p w:rsidR="00600FBA" w:rsidRDefault="00600FBA" w:rsidP="00600FBA">
            <w:pPr>
              <w:spacing w:before="40"/>
            </w:pPr>
            <w:r>
              <w:t>Konsorcjum:</w:t>
            </w:r>
          </w:p>
          <w:p w:rsidR="00600FBA" w:rsidRPr="00CB5EDB" w:rsidRDefault="00600FBA" w:rsidP="00600FBA">
            <w:pPr>
              <w:spacing w:before="40"/>
            </w:pPr>
            <w:r w:rsidRPr="00D03788">
              <w:t>Urtica Sp. z o.o.</w:t>
            </w:r>
          </w:p>
          <w:p w:rsidR="00600FBA" w:rsidRPr="00CB5EDB" w:rsidRDefault="00600FBA" w:rsidP="00600FBA">
            <w:r w:rsidRPr="00D03788">
              <w:t>Krzemieniecka</w:t>
            </w:r>
            <w:r w:rsidRPr="00CB5EDB">
              <w:t xml:space="preserve"> </w:t>
            </w:r>
            <w:r w:rsidRPr="00D03788">
              <w:t>120</w:t>
            </w:r>
            <w:r w:rsidRPr="00CB5EDB">
              <w:t xml:space="preserve"> </w:t>
            </w:r>
          </w:p>
          <w:p w:rsidR="00600FBA" w:rsidRDefault="00600FBA" w:rsidP="00600FBA">
            <w:pPr>
              <w:spacing w:before="40" w:after="40"/>
              <w:jc w:val="both"/>
            </w:pPr>
            <w:r w:rsidRPr="00D03788">
              <w:t>54-640</w:t>
            </w:r>
            <w:r w:rsidRPr="00CB5EDB">
              <w:t xml:space="preserve"> </w:t>
            </w:r>
            <w:r w:rsidRPr="00D03788">
              <w:t>Wrocław</w:t>
            </w:r>
          </w:p>
          <w:p w:rsidR="00600FBA" w:rsidRDefault="00600FBA" w:rsidP="00600FBA">
            <w:pPr>
              <w:spacing w:before="40" w:after="40"/>
              <w:jc w:val="both"/>
            </w:pPr>
            <w:r>
              <w:t>PGF S.A.</w:t>
            </w:r>
          </w:p>
          <w:p w:rsidR="00600FBA" w:rsidRDefault="00600FBA" w:rsidP="00600FBA">
            <w:pPr>
              <w:spacing w:before="40" w:after="40"/>
              <w:jc w:val="both"/>
            </w:pPr>
            <w:r>
              <w:t>Zbąszyńska 3</w:t>
            </w:r>
          </w:p>
          <w:p w:rsidR="00D03788" w:rsidRPr="00CB5EDB" w:rsidRDefault="00600FBA" w:rsidP="00600FBA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49 155.23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39</w:t>
            </w:r>
          </w:p>
        </w:tc>
        <w:tc>
          <w:tcPr>
            <w:tcW w:w="2295" w:type="dxa"/>
            <w:shd w:val="clear" w:color="auto" w:fill="auto"/>
          </w:tcPr>
          <w:p w:rsidR="00600FBA" w:rsidRDefault="00600FBA" w:rsidP="00600FBA">
            <w:pPr>
              <w:spacing w:before="40"/>
            </w:pPr>
            <w:r>
              <w:t>Konsorcjum:</w:t>
            </w:r>
          </w:p>
          <w:p w:rsidR="00600FBA" w:rsidRPr="00CB5EDB" w:rsidRDefault="00600FBA" w:rsidP="00600FBA">
            <w:pPr>
              <w:spacing w:before="40"/>
            </w:pPr>
            <w:r w:rsidRPr="00D03788">
              <w:t>Urtica Sp. z o.o.</w:t>
            </w:r>
          </w:p>
          <w:p w:rsidR="00600FBA" w:rsidRPr="00CB5EDB" w:rsidRDefault="00600FBA" w:rsidP="00600FBA">
            <w:r w:rsidRPr="00D03788">
              <w:lastRenderedPageBreak/>
              <w:t>Krzemieniecka</w:t>
            </w:r>
            <w:r w:rsidRPr="00CB5EDB">
              <w:t xml:space="preserve"> </w:t>
            </w:r>
            <w:r w:rsidRPr="00D03788">
              <w:t>120</w:t>
            </w:r>
            <w:r w:rsidRPr="00CB5EDB">
              <w:t xml:space="preserve"> </w:t>
            </w:r>
          </w:p>
          <w:p w:rsidR="00600FBA" w:rsidRDefault="00600FBA" w:rsidP="00600FBA">
            <w:pPr>
              <w:spacing w:before="40" w:after="40"/>
              <w:jc w:val="both"/>
            </w:pPr>
            <w:r w:rsidRPr="00D03788">
              <w:t>54-640</w:t>
            </w:r>
            <w:r w:rsidRPr="00CB5EDB">
              <w:t xml:space="preserve"> </w:t>
            </w:r>
            <w:r w:rsidRPr="00D03788">
              <w:t>Wrocław</w:t>
            </w:r>
          </w:p>
          <w:p w:rsidR="00600FBA" w:rsidRDefault="00600FBA" w:rsidP="00600FBA">
            <w:pPr>
              <w:spacing w:before="40" w:after="40"/>
              <w:jc w:val="both"/>
            </w:pPr>
            <w:r>
              <w:t>PGF S.A.</w:t>
            </w:r>
          </w:p>
          <w:p w:rsidR="00600FBA" w:rsidRDefault="00600FBA" w:rsidP="00600FBA">
            <w:pPr>
              <w:spacing w:before="40" w:after="40"/>
              <w:jc w:val="both"/>
            </w:pPr>
            <w:r>
              <w:t>Zbąszyńska 3</w:t>
            </w:r>
          </w:p>
          <w:p w:rsidR="00D03788" w:rsidRPr="00CB5EDB" w:rsidRDefault="00600FBA" w:rsidP="00600FBA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lastRenderedPageBreak/>
              <w:t>5 554.87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 xml:space="preserve">24 m-ce od </w:t>
            </w:r>
            <w:r w:rsidRPr="00D03788">
              <w:lastRenderedPageBreak/>
              <w:t>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lastRenderedPageBreak/>
              <w:t xml:space="preserve">nie </w:t>
            </w:r>
            <w:r w:rsidRPr="00D03788">
              <w:lastRenderedPageBreak/>
              <w:t>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lastRenderedPageBreak/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40</w:t>
            </w:r>
          </w:p>
        </w:tc>
        <w:tc>
          <w:tcPr>
            <w:tcW w:w="2295" w:type="dxa"/>
            <w:shd w:val="clear" w:color="auto" w:fill="auto"/>
          </w:tcPr>
          <w:p w:rsidR="00600FBA" w:rsidRDefault="00600FBA" w:rsidP="00600FBA">
            <w:pPr>
              <w:spacing w:before="40"/>
            </w:pPr>
            <w:r>
              <w:t>Konsorcjum:</w:t>
            </w:r>
          </w:p>
          <w:p w:rsidR="00600FBA" w:rsidRPr="00CB5EDB" w:rsidRDefault="00600FBA" w:rsidP="00600FBA">
            <w:pPr>
              <w:spacing w:before="40"/>
            </w:pPr>
            <w:r w:rsidRPr="00D03788">
              <w:t>Urtica Sp. z o.o.</w:t>
            </w:r>
          </w:p>
          <w:p w:rsidR="00600FBA" w:rsidRPr="00CB5EDB" w:rsidRDefault="00600FBA" w:rsidP="00600FBA">
            <w:r w:rsidRPr="00D03788">
              <w:t>Krzemieniecka</w:t>
            </w:r>
            <w:r w:rsidRPr="00CB5EDB">
              <w:t xml:space="preserve"> </w:t>
            </w:r>
            <w:r w:rsidRPr="00D03788">
              <w:t>120</w:t>
            </w:r>
            <w:r w:rsidRPr="00CB5EDB">
              <w:t xml:space="preserve"> </w:t>
            </w:r>
          </w:p>
          <w:p w:rsidR="00600FBA" w:rsidRDefault="00600FBA" w:rsidP="00600FBA">
            <w:pPr>
              <w:spacing w:before="40" w:after="40"/>
              <w:jc w:val="both"/>
            </w:pPr>
            <w:r w:rsidRPr="00D03788">
              <w:t>54-640</w:t>
            </w:r>
            <w:r w:rsidRPr="00CB5EDB">
              <w:t xml:space="preserve"> </w:t>
            </w:r>
            <w:r w:rsidRPr="00D03788">
              <w:t>Wrocław</w:t>
            </w:r>
          </w:p>
          <w:p w:rsidR="00600FBA" w:rsidRDefault="00600FBA" w:rsidP="00600FBA">
            <w:pPr>
              <w:spacing w:before="40" w:after="40"/>
              <w:jc w:val="both"/>
            </w:pPr>
            <w:r>
              <w:t>PGF S.A.</w:t>
            </w:r>
          </w:p>
          <w:p w:rsidR="00600FBA" w:rsidRDefault="00600FBA" w:rsidP="00600FBA">
            <w:pPr>
              <w:spacing w:before="40" w:after="40"/>
              <w:jc w:val="both"/>
            </w:pPr>
            <w:r>
              <w:t>Zbąszyńska 3</w:t>
            </w:r>
          </w:p>
          <w:p w:rsidR="00D03788" w:rsidRPr="00CB5EDB" w:rsidRDefault="00600FBA" w:rsidP="00600FBA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2 822.69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41</w:t>
            </w:r>
          </w:p>
        </w:tc>
        <w:tc>
          <w:tcPr>
            <w:tcW w:w="2295" w:type="dxa"/>
            <w:shd w:val="clear" w:color="auto" w:fill="auto"/>
          </w:tcPr>
          <w:p w:rsidR="00600FBA" w:rsidRDefault="00600FBA" w:rsidP="00600FBA">
            <w:pPr>
              <w:spacing w:before="40"/>
            </w:pPr>
            <w:r>
              <w:t>Konsorcjum:</w:t>
            </w:r>
          </w:p>
          <w:p w:rsidR="00600FBA" w:rsidRPr="00CB5EDB" w:rsidRDefault="00600FBA" w:rsidP="00600FBA">
            <w:pPr>
              <w:spacing w:before="40"/>
            </w:pPr>
            <w:r w:rsidRPr="00D03788">
              <w:t>Urtica Sp. z o.o.</w:t>
            </w:r>
          </w:p>
          <w:p w:rsidR="00600FBA" w:rsidRPr="00CB5EDB" w:rsidRDefault="00600FBA" w:rsidP="00600FBA">
            <w:r w:rsidRPr="00D03788">
              <w:t>Krzemieniecka</w:t>
            </w:r>
            <w:r w:rsidRPr="00CB5EDB">
              <w:t xml:space="preserve"> </w:t>
            </w:r>
            <w:r w:rsidRPr="00D03788">
              <w:t>120</w:t>
            </w:r>
            <w:r w:rsidRPr="00CB5EDB">
              <w:t xml:space="preserve"> </w:t>
            </w:r>
          </w:p>
          <w:p w:rsidR="00600FBA" w:rsidRDefault="00600FBA" w:rsidP="00600FBA">
            <w:pPr>
              <w:spacing w:before="40" w:after="40"/>
              <w:jc w:val="both"/>
            </w:pPr>
            <w:r w:rsidRPr="00D03788">
              <w:t>54-640</w:t>
            </w:r>
            <w:r w:rsidRPr="00CB5EDB">
              <w:t xml:space="preserve"> </w:t>
            </w:r>
            <w:r w:rsidRPr="00D03788">
              <w:t>Wrocław</w:t>
            </w:r>
          </w:p>
          <w:p w:rsidR="00600FBA" w:rsidRDefault="00600FBA" w:rsidP="00600FBA">
            <w:pPr>
              <w:spacing w:before="40" w:after="40"/>
              <w:jc w:val="both"/>
            </w:pPr>
            <w:r>
              <w:t>PGF S.A.</w:t>
            </w:r>
          </w:p>
          <w:p w:rsidR="00600FBA" w:rsidRDefault="00600FBA" w:rsidP="00600FBA">
            <w:pPr>
              <w:spacing w:before="40" w:after="40"/>
              <w:jc w:val="both"/>
            </w:pPr>
            <w:r>
              <w:t>Zbąszyńska 3</w:t>
            </w:r>
          </w:p>
          <w:p w:rsidR="00D03788" w:rsidRPr="00CB5EDB" w:rsidRDefault="00600FBA" w:rsidP="00600FBA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8 572.61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42</w:t>
            </w:r>
          </w:p>
        </w:tc>
        <w:tc>
          <w:tcPr>
            <w:tcW w:w="2295" w:type="dxa"/>
            <w:shd w:val="clear" w:color="auto" w:fill="auto"/>
          </w:tcPr>
          <w:p w:rsidR="00600FBA" w:rsidRDefault="00600FBA" w:rsidP="00600FBA">
            <w:pPr>
              <w:spacing w:before="40"/>
            </w:pPr>
            <w:r>
              <w:t>Konsorcjum:</w:t>
            </w:r>
          </w:p>
          <w:p w:rsidR="00600FBA" w:rsidRPr="00CB5EDB" w:rsidRDefault="00600FBA" w:rsidP="00600FBA">
            <w:pPr>
              <w:spacing w:before="40"/>
            </w:pPr>
            <w:r w:rsidRPr="00D03788">
              <w:t>Urtica Sp. z o.o.</w:t>
            </w:r>
          </w:p>
          <w:p w:rsidR="00600FBA" w:rsidRPr="00CB5EDB" w:rsidRDefault="00600FBA" w:rsidP="00600FBA">
            <w:r w:rsidRPr="00D03788">
              <w:t>Krzemieniecka</w:t>
            </w:r>
            <w:r w:rsidRPr="00CB5EDB">
              <w:t xml:space="preserve"> </w:t>
            </w:r>
            <w:r w:rsidRPr="00D03788">
              <w:t>120</w:t>
            </w:r>
            <w:r w:rsidRPr="00CB5EDB">
              <w:t xml:space="preserve"> </w:t>
            </w:r>
          </w:p>
          <w:p w:rsidR="00600FBA" w:rsidRDefault="00600FBA" w:rsidP="00600FBA">
            <w:pPr>
              <w:spacing w:before="40" w:after="40"/>
              <w:jc w:val="both"/>
            </w:pPr>
            <w:r w:rsidRPr="00D03788">
              <w:t>54-640</w:t>
            </w:r>
            <w:r w:rsidRPr="00CB5EDB">
              <w:t xml:space="preserve"> </w:t>
            </w:r>
            <w:r w:rsidRPr="00D03788">
              <w:t>Wrocław</w:t>
            </w:r>
          </w:p>
          <w:p w:rsidR="00600FBA" w:rsidRDefault="00600FBA" w:rsidP="00600FBA">
            <w:pPr>
              <w:spacing w:before="40" w:after="40"/>
              <w:jc w:val="both"/>
            </w:pPr>
            <w:r>
              <w:t>PGF S.A.</w:t>
            </w:r>
          </w:p>
          <w:p w:rsidR="00600FBA" w:rsidRDefault="00600FBA" w:rsidP="00600FBA">
            <w:pPr>
              <w:spacing w:before="40" w:after="40"/>
              <w:jc w:val="both"/>
            </w:pPr>
            <w:r>
              <w:t>Zbąszyńska 3</w:t>
            </w:r>
          </w:p>
          <w:p w:rsidR="00D03788" w:rsidRPr="00CB5EDB" w:rsidRDefault="00600FBA" w:rsidP="00600FBA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32 458.75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43</w:t>
            </w:r>
          </w:p>
        </w:tc>
        <w:tc>
          <w:tcPr>
            <w:tcW w:w="2295" w:type="dxa"/>
            <w:shd w:val="clear" w:color="auto" w:fill="auto"/>
          </w:tcPr>
          <w:p w:rsidR="00600FBA" w:rsidRDefault="00600FBA" w:rsidP="00600FBA">
            <w:pPr>
              <w:spacing w:before="40"/>
            </w:pPr>
            <w:r>
              <w:t>Konsorcjum:</w:t>
            </w:r>
          </w:p>
          <w:p w:rsidR="00600FBA" w:rsidRPr="00CB5EDB" w:rsidRDefault="00600FBA" w:rsidP="00600FBA">
            <w:pPr>
              <w:spacing w:before="40"/>
            </w:pPr>
            <w:r w:rsidRPr="00D03788">
              <w:t>Urtica Sp. z o.o.</w:t>
            </w:r>
          </w:p>
          <w:p w:rsidR="00600FBA" w:rsidRPr="00CB5EDB" w:rsidRDefault="00600FBA" w:rsidP="00600FBA">
            <w:r w:rsidRPr="00D03788">
              <w:t>Krzemieniecka</w:t>
            </w:r>
            <w:r w:rsidRPr="00CB5EDB">
              <w:t xml:space="preserve"> </w:t>
            </w:r>
            <w:r w:rsidRPr="00D03788">
              <w:t>120</w:t>
            </w:r>
            <w:r w:rsidRPr="00CB5EDB">
              <w:t xml:space="preserve"> </w:t>
            </w:r>
          </w:p>
          <w:p w:rsidR="00600FBA" w:rsidRDefault="00600FBA" w:rsidP="00600FBA">
            <w:pPr>
              <w:spacing w:before="40" w:after="40"/>
              <w:jc w:val="both"/>
            </w:pPr>
            <w:r w:rsidRPr="00D03788">
              <w:t>54-640</w:t>
            </w:r>
            <w:r w:rsidRPr="00CB5EDB">
              <w:t xml:space="preserve"> </w:t>
            </w:r>
            <w:r w:rsidRPr="00D03788">
              <w:t>Wrocław</w:t>
            </w:r>
          </w:p>
          <w:p w:rsidR="00600FBA" w:rsidRDefault="00600FBA" w:rsidP="00600FBA">
            <w:pPr>
              <w:spacing w:before="40" w:after="40"/>
              <w:jc w:val="both"/>
            </w:pPr>
            <w:r>
              <w:t>PGF S.A.</w:t>
            </w:r>
          </w:p>
          <w:p w:rsidR="00600FBA" w:rsidRDefault="00600FBA" w:rsidP="00600FBA">
            <w:pPr>
              <w:spacing w:before="40" w:after="40"/>
              <w:jc w:val="both"/>
            </w:pPr>
            <w:r>
              <w:t>Zbąszyńska 3</w:t>
            </w:r>
          </w:p>
          <w:p w:rsidR="00D03788" w:rsidRPr="00CB5EDB" w:rsidRDefault="00600FBA" w:rsidP="00600FBA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335.66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45</w:t>
            </w:r>
          </w:p>
        </w:tc>
        <w:tc>
          <w:tcPr>
            <w:tcW w:w="2295" w:type="dxa"/>
            <w:shd w:val="clear" w:color="auto" w:fill="auto"/>
          </w:tcPr>
          <w:p w:rsidR="00600FBA" w:rsidRDefault="00600FBA" w:rsidP="00600FBA">
            <w:pPr>
              <w:spacing w:before="40"/>
            </w:pPr>
            <w:r>
              <w:t>Konsorcjum:</w:t>
            </w:r>
          </w:p>
          <w:p w:rsidR="00600FBA" w:rsidRPr="00CB5EDB" w:rsidRDefault="00600FBA" w:rsidP="00600FBA">
            <w:pPr>
              <w:spacing w:before="40"/>
            </w:pPr>
            <w:r w:rsidRPr="00D03788">
              <w:t>Urtica Sp. z o.o.</w:t>
            </w:r>
          </w:p>
          <w:p w:rsidR="00600FBA" w:rsidRPr="00CB5EDB" w:rsidRDefault="00600FBA" w:rsidP="00600FBA">
            <w:r w:rsidRPr="00D03788">
              <w:t>Krzemieniecka</w:t>
            </w:r>
            <w:r w:rsidRPr="00CB5EDB">
              <w:t xml:space="preserve"> </w:t>
            </w:r>
            <w:r w:rsidRPr="00D03788">
              <w:t>120</w:t>
            </w:r>
            <w:r w:rsidRPr="00CB5EDB">
              <w:t xml:space="preserve"> </w:t>
            </w:r>
          </w:p>
          <w:p w:rsidR="00600FBA" w:rsidRDefault="00600FBA" w:rsidP="00600FBA">
            <w:pPr>
              <w:spacing w:before="40" w:after="40"/>
              <w:jc w:val="both"/>
            </w:pPr>
            <w:r w:rsidRPr="00D03788">
              <w:t>54-640</w:t>
            </w:r>
            <w:r w:rsidRPr="00CB5EDB">
              <w:t xml:space="preserve"> </w:t>
            </w:r>
            <w:r w:rsidRPr="00D03788">
              <w:t>Wrocław</w:t>
            </w:r>
          </w:p>
          <w:p w:rsidR="00600FBA" w:rsidRDefault="00600FBA" w:rsidP="00600FBA">
            <w:pPr>
              <w:spacing w:before="40" w:after="40"/>
              <w:jc w:val="both"/>
            </w:pPr>
            <w:r>
              <w:t>PGF S.A.</w:t>
            </w:r>
          </w:p>
          <w:p w:rsidR="00600FBA" w:rsidRDefault="00600FBA" w:rsidP="00600FBA">
            <w:pPr>
              <w:spacing w:before="40" w:after="40"/>
              <w:jc w:val="both"/>
            </w:pPr>
            <w:r>
              <w:t>Zbąszyńska 3</w:t>
            </w:r>
          </w:p>
          <w:p w:rsidR="00D03788" w:rsidRPr="00CB5EDB" w:rsidRDefault="00600FBA" w:rsidP="00600FBA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9 709.20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46</w:t>
            </w:r>
          </w:p>
        </w:tc>
        <w:tc>
          <w:tcPr>
            <w:tcW w:w="2295" w:type="dxa"/>
            <w:shd w:val="clear" w:color="auto" w:fill="auto"/>
          </w:tcPr>
          <w:p w:rsidR="00600FBA" w:rsidRDefault="00600FBA" w:rsidP="00600FBA">
            <w:pPr>
              <w:spacing w:before="40"/>
            </w:pPr>
            <w:r>
              <w:t>Konsorcjum:</w:t>
            </w:r>
          </w:p>
          <w:p w:rsidR="00600FBA" w:rsidRPr="00CB5EDB" w:rsidRDefault="00600FBA" w:rsidP="00600FBA">
            <w:pPr>
              <w:spacing w:before="40"/>
            </w:pPr>
            <w:r w:rsidRPr="00D03788">
              <w:t>Urtica Sp. z o.o.</w:t>
            </w:r>
          </w:p>
          <w:p w:rsidR="00600FBA" w:rsidRPr="00CB5EDB" w:rsidRDefault="00600FBA" w:rsidP="00600FBA">
            <w:r w:rsidRPr="00D03788">
              <w:t>Krzemieniecka</w:t>
            </w:r>
            <w:r w:rsidRPr="00CB5EDB">
              <w:t xml:space="preserve"> </w:t>
            </w:r>
            <w:r w:rsidRPr="00D03788">
              <w:t>120</w:t>
            </w:r>
            <w:r w:rsidRPr="00CB5EDB">
              <w:t xml:space="preserve"> </w:t>
            </w:r>
          </w:p>
          <w:p w:rsidR="00600FBA" w:rsidRDefault="00600FBA" w:rsidP="00600FBA">
            <w:pPr>
              <w:spacing w:before="40" w:after="40"/>
              <w:jc w:val="both"/>
            </w:pPr>
            <w:r w:rsidRPr="00D03788">
              <w:t>54-640</w:t>
            </w:r>
            <w:r w:rsidRPr="00CB5EDB">
              <w:t xml:space="preserve"> </w:t>
            </w:r>
            <w:r w:rsidRPr="00D03788">
              <w:t>Wrocław</w:t>
            </w:r>
          </w:p>
          <w:p w:rsidR="00600FBA" w:rsidRDefault="00600FBA" w:rsidP="00600FBA">
            <w:pPr>
              <w:spacing w:before="40" w:after="40"/>
              <w:jc w:val="both"/>
            </w:pPr>
            <w:r>
              <w:t>PGF S.A.</w:t>
            </w:r>
          </w:p>
          <w:p w:rsidR="00600FBA" w:rsidRDefault="00600FBA" w:rsidP="00600FBA">
            <w:pPr>
              <w:spacing w:before="40" w:after="40"/>
              <w:jc w:val="both"/>
            </w:pPr>
            <w:r>
              <w:t>Zbąszyńska 3</w:t>
            </w:r>
          </w:p>
          <w:p w:rsidR="00D03788" w:rsidRPr="00CB5EDB" w:rsidRDefault="00600FBA" w:rsidP="00600FBA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55 271.92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47</w:t>
            </w:r>
          </w:p>
        </w:tc>
        <w:tc>
          <w:tcPr>
            <w:tcW w:w="2295" w:type="dxa"/>
            <w:shd w:val="clear" w:color="auto" w:fill="auto"/>
          </w:tcPr>
          <w:p w:rsidR="00600FBA" w:rsidRDefault="00600FBA" w:rsidP="00600FBA">
            <w:pPr>
              <w:spacing w:before="40"/>
            </w:pPr>
            <w:r>
              <w:t>Konsorcjum:</w:t>
            </w:r>
          </w:p>
          <w:p w:rsidR="00600FBA" w:rsidRPr="00CB5EDB" w:rsidRDefault="00600FBA" w:rsidP="00600FBA">
            <w:pPr>
              <w:spacing w:before="40"/>
            </w:pPr>
            <w:r w:rsidRPr="00D03788">
              <w:t>Urtica Sp. z o.o.</w:t>
            </w:r>
          </w:p>
          <w:p w:rsidR="00600FBA" w:rsidRPr="00CB5EDB" w:rsidRDefault="00600FBA" w:rsidP="00600FBA">
            <w:r w:rsidRPr="00D03788">
              <w:t>Krzemieniecka</w:t>
            </w:r>
            <w:r w:rsidRPr="00CB5EDB">
              <w:t xml:space="preserve"> </w:t>
            </w:r>
            <w:r w:rsidRPr="00D03788">
              <w:t>120</w:t>
            </w:r>
            <w:r w:rsidRPr="00CB5EDB">
              <w:t xml:space="preserve"> </w:t>
            </w:r>
          </w:p>
          <w:p w:rsidR="00600FBA" w:rsidRDefault="00600FBA" w:rsidP="00600FBA">
            <w:pPr>
              <w:spacing w:before="40" w:after="40"/>
              <w:jc w:val="both"/>
            </w:pPr>
            <w:r w:rsidRPr="00D03788">
              <w:t>54-640</w:t>
            </w:r>
            <w:r w:rsidRPr="00CB5EDB">
              <w:t xml:space="preserve"> </w:t>
            </w:r>
            <w:r w:rsidRPr="00D03788">
              <w:t>Wrocław</w:t>
            </w:r>
          </w:p>
          <w:p w:rsidR="00600FBA" w:rsidRDefault="00600FBA" w:rsidP="00600FBA">
            <w:pPr>
              <w:spacing w:before="40" w:after="40"/>
              <w:jc w:val="both"/>
            </w:pPr>
            <w:r>
              <w:t>PGF S.A.</w:t>
            </w:r>
          </w:p>
          <w:p w:rsidR="00600FBA" w:rsidRDefault="00600FBA" w:rsidP="00600FBA">
            <w:pPr>
              <w:spacing w:before="40" w:after="40"/>
              <w:jc w:val="both"/>
            </w:pPr>
            <w:r>
              <w:t>Zbąszyńska 3</w:t>
            </w:r>
          </w:p>
          <w:p w:rsidR="00D03788" w:rsidRPr="00CB5EDB" w:rsidRDefault="00600FBA" w:rsidP="00600FBA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59.40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lastRenderedPageBreak/>
              <w:t>20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49</w:t>
            </w:r>
          </w:p>
        </w:tc>
        <w:tc>
          <w:tcPr>
            <w:tcW w:w="2295" w:type="dxa"/>
            <w:shd w:val="clear" w:color="auto" w:fill="auto"/>
          </w:tcPr>
          <w:p w:rsidR="00600FBA" w:rsidRDefault="00600FBA" w:rsidP="00600FBA">
            <w:pPr>
              <w:spacing w:before="40"/>
            </w:pPr>
            <w:r>
              <w:t>Konsorcjum:</w:t>
            </w:r>
          </w:p>
          <w:p w:rsidR="00600FBA" w:rsidRPr="00CB5EDB" w:rsidRDefault="00600FBA" w:rsidP="00600FBA">
            <w:pPr>
              <w:spacing w:before="40"/>
            </w:pPr>
            <w:r w:rsidRPr="00D03788">
              <w:t>Urtica Sp. z o.o.</w:t>
            </w:r>
          </w:p>
          <w:p w:rsidR="00600FBA" w:rsidRPr="00CB5EDB" w:rsidRDefault="00600FBA" w:rsidP="00600FBA">
            <w:r w:rsidRPr="00D03788">
              <w:t>Krzemieniecka</w:t>
            </w:r>
            <w:r w:rsidRPr="00CB5EDB">
              <w:t xml:space="preserve"> </w:t>
            </w:r>
            <w:r w:rsidRPr="00D03788">
              <w:t>120</w:t>
            </w:r>
            <w:r w:rsidRPr="00CB5EDB">
              <w:t xml:space="preserve"> </w:t>
            </w:r>
          </w:p>
          <w:p w:rsidR="00600FBA" w:rsidRDefault="00600FBA" w:rsidP="00600FBA">
            <w:pPr>
              <w:spacing w:before="40" w:after="40"/>
              <w:jc w:val="both"/>
            </w:pPr>
            <w:r w:rsidRPr="00D03788">
              <w:t>54-640</w:t>
            </w:r>
            <w:r w:rsidRPr="00CB5EDB">
              <w:t xml:space="preserve"> </w:t>
            </w:r>
            <w:r w:rsidRPr="00D03788">
              <w:t>Wrocław</w:t>
            </w:r>
          </w:p>
          <w:p w:rsidR="00600FBA" w:rsidRDefault="00600FBA" w:rsidP="00600FBA">
            <w:pPr>
              <w:spacing w:before="40" w:after="40"/>
              <w:jc w:val="both"/>
            </w:pPr>
            <w:r>
              <w:t>PGF S.A.</w:t>
            </w:r>
          </w:p>
          <w:p w:rsidR="00600FBA" w:rsidRDefault="00600FBA" w:rsidP="00600FBA">
            <w:pPr>
              <w:spacing w:before="40" w:after="40"/>
              <w:jc w:val="both"/>
            </w:pPr>
            <w:r>
              <w:t>Zbąszyńska 3</w:t>
            </w:r>
          </w:p>
          <w:p w:rsidR="00D03788" w:rsidRPr="00CB5EDB" w:rsidRDefault="00600FBA" w:rsidP="00600FBA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17 416.08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50</w:t>
            </w:r>
          </w:p>
        </w:tc>
        <w:tc>
          <w:tcPr>
            <w:tcW w:w="2295" w:type="dxa"/>
            <w:shd w:val="clear" w:color="auto" w:fill="auto"/>
          </w:tcPr>
          <w:p w:rsidR="00600FBA" w:rsidRDefault="00600FBA" w:rsidP="00600FBA">
            <w:pPr>
              <w:spacing w:before="40"/>
            </w:pPr>
            <w:r>
              <w:t>Konsorcjum:</w:t>
            </w:r>
          </w:p>
          <w:p w:rsidR="00600FBA" w:rsidRPr="00CB5EDB" w:rsidRDefault="00600FBA" w:rsidP="00600FBA">
            <w:pPr>
              <w:spacing w:before="40"/>
            </w:pPr>
            <w:r w:rsidRPr="00D03788">
              <w:t>Urtica Sp. z o.o.</w:t>
            </w:r>
          </w:p>
          <w:p w:rsidR="00600FBA" w:rsidRPr="00CB5EDB" w:rsidRDefault="00600FBA" w:rsidP="00600FBA">
            <w:r w:rsidRPr="00D03788">
              <w:t>Krzemieniecka</w:t>
            </w:r>
            <w:r w:rsidRPr="00CB5EDB">
              <w:t xml:space="preserve"> </w:t>
            </w:r>
            <w:r w:rsidRPr="00D03788">
              <w:t>120</w:t>
            </w:r>
            <w:r w:rsidRPr="00CB5EDB">
              <w:t xml:space="preserve"> </w:t>
            </w:r>
          </w:p>
          <w:p w:rsidR="00600FBA" w:rsidRDefault="00600FBA" w:rsidP="00600FBA">
            <w:pPr>
              <w:spacing w:before="40" w:after="40"/>
              <w:jc w:val="both"/>
            </w:pPr>
            <w:r w:rsidRPr="00D03788">
              <w:t>54-640</w:t>
            </w:r>
            <w:r w:rsidRPr="00CB5EDB">
              <w:t xml:space="preserve"> </w:t>
            </w:r>
            <w:r w:rsidRPr="00D03788">
              <w:t>Wrocław</w:t>
            </w:r>
          </w:p>
          <w:p w:rsidR="00600FBA" w:rsidRDefault="00600FBA" w:rsidP="00600FBA">
            <w:pPr>
              <w:spacing w:before="40" w:after="40"/>
              <w:jc w:val="both"/>
            </w:pPr>
            <w:r>
              <w:t>PGF S.A.</w:t>
            </w:r>
          </w:p>
          <w:p w:rsidR="00600FBA" w:rsidRDefault="00600FBA" w:rsidP="00600FBA">
            <w:pPr>
              <w:spacing w:before="40" w:after="40"/>
              <w:jc w:val="both"/>
            </w:pPr>
            <w:r>
              <w:t>Zbąszyńska 3</w:t>
            </w:r>
          </w:p>
          <w:p w:rsidR="00D03788" w:rsidRPr="00CB5EDB" w:rsidRDefault="00600FBA" w:rsidP="00600FBA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84.89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51</w:t>
            </w:r>
          </w:p>
        </w:tc>
        <w:tc>
          <w:tcPr>
            <w:tcW w:w="2295" w:type="dxa"/>
            <w:shd w:val="clear" w:color="auto" w:fill="auto"/>
          </w:tcPr>
          <w:p w:rsidR="00600FBA" w:rsidRDefault="00600FBA" w:rsidP="00600FBA">
            <w:pPr>
              <w:spacing w:before="40"/>
            </w:pPr>
            <w:r>
              <w:t>Konsorcjum:</w:t>
            </w:r>
          </w:p>
          <w:p w:rsidR="00600FBA" w:rsidRPr="00CB5EDB" w:rsidRDefault="00600FBA" w:rsidP="00600FBA">
            <w:pPr>
              <w:spacing w:before="40"/>
            </w:pPr>
            <w:r w:rsidRPr="00D03788">
              <w:t>Urtica Sp. z o.o.</w:t>
            </w:r>
          </w:p>
          <w:p w:rsidR="00600FBA" w:rsidRPr="00CB5EDB" w:rsidRDefault="00600FBA" w:rsidP="00600FBA">
            <w:r w:rsidRPr="00D03788">
              <w:t>Krzemieniecka</w:t>
            </w:r>
            <w:r w:rsidRPr="00CB5EDB">
              <w:t xml:space="preserve"> </w:t>
            </w:r>
            <w:r w:rsidRPr="00D03788">
              <w:t>120</w:t>
            </w:r>
            <w:r w:rsidRPr="00CB5EDB">
              <w:t xml:space="preserve"> </w:t>
            </w:r>
          </w:p>
          <w:p w:rsidR="00600FBA" w:rsidRDefault="00600FBA" w:rsidP="00600FBA">
            <w:pPr>
              <w:spacing w:before="40" w:after="40"/>
              <w:jc w:val="both"/>
            </w:pPr>
            <w:r w:rsidRPr="00D03788">
              <w:t>54-640</w:t>
            </w:r>
            <w:r w:rsidRPr="00CB5EDB">
              <w:t xml:space="preserve"> </w:t>
            </w:r>
            <w:r w:rsidRPr="00D03788">
              <w:t>Wrocław</w:t>
            </w:r>
          </w:p>
          <w:p w:rsidR="00600FBA" w:rsidRDefault="00600FBA" w:rsidP="00600FBA">
            <w:pPr>
              <w:spacing w:before="40" w:after="40"/>
              <w:jc w:val="both"/>
            </w:pPr>
            <w:r>
              <w:t>PGF S.A.</w:t>
            </w:r>
          </w:p>
          <w:p w:rsidR="00600FBA" w:rsidRDefault="00600FBA" w:rsidP="00600FBA">
            <w:pPr>
              <w:spacing w:before="40" w:after="40"/>
              <w:jc w:val="both"/>
            </w:pPr>
            <w:r>
              <w:t>Zbąszyńska 3</w:t>
            </w:r>
          </w:p>
          <w:p w:rsidR="00D03788" w:rsidRPr="00CB5EDB" w:rsidRDefault="00600FBA" w:rsidP="00600FBA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58.97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53</w:t>
            </w:r>
          </w:p>
        </w:tc>
        <w:tc>
          <w:tcPr>
            <w:tcW w:w="2295" w:type="dxa"/>
            <w:shd w:val="clear" w:color="auto" w:fill="auto"/>
          </w:tcPr>
          <w:p w:rsidR="00600FBA" w:rsidRDefault="00600FBA" w:rsidP="00600FBA">
            <w:pPr>
              <w:spacing w:before="40"/>
            </w:pPr>
            <w:r>
              <w:t>Konsorcjum:</w:t>
            </w:r>
          </w:p>
          <w:p w:rsidR="00600FBA" w:rsidRPr="00CB5EDB" w:rsidRDefault="00600FBA" w:rsidP="00600FBA">
            <w:pPr>
              <w:spacing w:before="40"/>
            </w:pPr>
            <w:r w:rsidRPr="00D03788">
              <w:t>Urtica Sp. z o.o.</w:t>
            </w:r>
          </w:p>
          <w:p w:rsidR="00600FBA" w:rsidRPr="00CB5EDB" w:rsidRDefault="00600FBA" w:rsidP="00600FBA">
            <w:r w:rsidRPr="00D03788">
              <w:t>Krzemieniecka</w:t>
            </w:r>
            <w:r w:rsidRPr="00CB5EDB">
              <w:t xml:space="preserve"> </w:t>
            </w:r>
            <w:r w:rsidRPr="00D03788">
              <w:t>120</w:t>
            </w:r>
            <w:r w:rsidRPr="00CB5EDB">
              <w:t xml:space="preserve"> </w:t>
            </w:r>
          </w:p>
          <w:p w:rsidR="00600FBA" w:rsidRDefault="00600FBA" w:rsidP="00600FBA">
            <w:pPr>
              <w:spacing w:before="40" w:after="40"/>
              <w:jc w:val="both"/>
            </w:pPr>
            <w:r w:rsidRPr="00D03788">
              <w:t>54-640</w:t>
            </w:r>
            <w:r w:rsidRPr="00CB5EDB">
              <w:t xml:space="preserve"> </w:t>
            </w:r>
            <w:r w:rsidRPr="00D03788">
              <w:t>Wrocław</w:t>
            </w:r>
          </w:p>
          <w:p w:rsidR="00600FBA" w:rsidRDefault="00600FBA" w:rsidP="00600FBA">
            <w:pPr>
              <w:spacing w:before="40" w:after="40"/>
              <w:jc w:val="both"/>
            </w:pPr>
            <w:r>
              <w:t>PGF S.A.</w:t>
            </w:r>
          </w:p>
          <w:p w:rsidR="00600FBA" w:rsidRDefault="00600FBA" w:rsidP="00600FBA">
            <w:pPr>
              <w:spacing w:before="40" w:after="40"/>
              <w:jc w:val="both"/>
            </w:pPr>
            <w:r>
              <w:t>Zbąszyńska 3</w:t>
            </w:r>
          </w:p>
          <w:p w:rsidR="00D03788" w:rsidRPr="00CB5EDB" w:rsidRDefault="00600FBA" w:rsidP="00600FBA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6 358.34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54</w:t>
            </w:r>
          </w:p>
        </w:tc>
        <w:tc>
          <w:tcPr>
            <w:tcW w:w="2295" w:type="dxa"/>
            <w:shd w:val="clear" w:color="auto" w:fill="auto"/>
          </w:tcPr>
          <w:p w:rsidR="00600FBA" w:rsidRDefault="00600FBA" w:rsidP="00600FBA">
            <w:pPr>
              <w:spacing w:before="40"/>
            </w:pPr>
            <w:r>
              <w:t>Konsorcjum:</w:t>
            </w:r>
          </w:p>
          <w:p w:rsidR="00600FBA" w:rsidRPr="00CB5EDB" w:rsidRDefault="00600FBA" w:rsidP="00600FBA">
            <w:pPr>
              <w:spacing w:before="40"/>
            </w:pPr>
            <w:r w:rsidRPr="00D03788">
              <w:t>Urtica Sp. z o.o.</w:t>
            </w:r>
          </w:p>
          <w:p w:rsidR="00600FBA" w:rsidRPr="00CB5EDB" w:rsidRDefault="00600FBA" w:rsidP="00600FBA">
            <w:r w:rsidRPr="00D03788">
              <w:t>Krzemieniecka</w:t>
            </w:r>
            <w:r w:rsidRPr="00CB5EDB">
              <w:t xml:space="preserve"> </w:t>
            </w:r>
            <w:r w:rsidRPr="00D03788">
              <w:t>120</w:t>
            </w:r>
            <w:r w:rsidRPr="00CB5EDB">
              <w:t xml:space="preserve"> </w:t>
            </w:r>
          </w:p>
          <w:p w:rsidR="00600FBA" w:rsidRDefault="00600FBA" w:rsidP="00600FBA">
            <w:pPr>
              <w:spacing w:before="40" w:after="40"/>
              <w:jc w:val="both"/>
            </w:pPr>
            <w:r w:rsidRPr="00D03788">
              <w:t>54-640</w:t>
            </w:r>
            <w:r w:rsidRPr="00CB5EDB">
              <w:t xml:space="preserve"> </w:t>
            </w:r>
            <w:r w:rsidRPr="00D03788">
              <w:t>Wrocław</w:t>
            </w:r>
          </w:p>
          <w:p w:rsidR="00600FBA" w:rsidRDefault="00600FBA" w:rsidP="00600FBA">
            <w:pPr>
              <w:spacing w:before="40" w:after="40"/>
              <w:jc w:val="both"/>
            </w:pPr>
            <w:r>
              <w:t>PGF S.A.</w:t>
            </w:r>
          </w:p>
          <w:p w:rsidR="00600FBA" w:rsidRDefault="00600FBA" w:rsidP="00600FBA">
            <w:pPr>
              <w:spacing w:before="40" w:after="40"/>
              <w:jc w:val="both"/>
            </w:pPr>
            <w:r>
              <w:t>Zbąszyńska 3</w:t>
            </w:r>
          </w:p>
          <w:p w:rsidR="00D03788" w:rsidRPr="00CB5EDB" w:rsidRDefault="00600FBA" w:rsidP="00600FBA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4 879.44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55</w:t>
            </w:r>
          </w:p>
        </w:tc>
        <w:tc>
          <w:tcPr>
            <w:tcW w:w="2295" w:type="dxa"/>
            <w:shd w:val="clear" w:color="auto" w:fill="auto"/>
          </w:tcPr>
          <w:p w:rsidR="00600FBA" w:rsidRDefault="00600FBA" w:rsidP="00600FBA">
            <w:pPr>
              <w:spacing w:before="40"/>
            </w:pPr>
            <w:r>
              <w:t>Konsorcjum:</w:t>
            </w:r>
          </w:p>
          <w:p w:rsidR="00600FBA" w:rsidRPr="00CB5EDB" w:rsidRDefault="00600FBA" w:rsidP="00600FBA">
            <w:pPr>
              <w:spacing w:before="40"/>
            </w:pPr>
            <w:r w:rsidRPr="00D03788">
              <w:t>Urtica Sp. z o.o.</w:t>
            </w:r>
          </w:p>
          <w:p w:rsidR="00600FBA" w:rsidRPr="00CB5EDB" w:rsidRDefault="00600FBA" w:rsidP="00600FBA">
            <w:r w:rsidRPr="00D03788">
              <w:t>Krzemieniecka</w:t>
            </w:r>
            <w:r w:rsidRPr="00CB5EDB">
              <w:t xml:space="preserve"> </w:t>
            </w:r>
            <w:r w:rsidRPr="00D03788">
              <w:t>120</w:t>
            </w:r>
            <w:r w:rsidRPr="00CB5EDB">
              <w:t xml:space="preserve"> </w:t>
            </w:r>
          </w:p>
          <w:p w:rsidR="00600FBA" w:rsidRDefault="00600FBA" w:rsidP="00600FBA">
            <w:pPr>
              <w:spacing w:before="40" w:after="40"/>
              <w:jc w:val="both"/>
            </w:pPr>
            <w:r w:rsidRPr="00D03788">
              <w:t>54-640</w:t>
            </w:r>
            <w:r w:rsidRPr="00CB5EDB">
              <w:t xml:space="preserve"> </w:t>
            </w:r>
            <w:r w:rsidRPr="00D03788">
              <w:t>Wrocław</w:t>
            </w:r>
          </w:p>
          <w:p w:rsidR="00600FBA" w:rsidRDefault="00600FBA" w:rsidP="00600FBA">
            <w:pPr>
              <w:spacing w:before="40" w:after="40"/>
              <w:jc w:val="both"/>
            </w:pPr>
            <w:r>
              <w:t>PGF S.A.</w:t>
            </w:r>
          </w:p>
          <w:p w:rsidR="00600FBA" w:rsidRDefault="00600FBA" w:rsidP="00600FBA">
            <w:pPr>
              <w:spacing w:before="40" w:after="40"/>
              <w:jc w:val="both"/>
            </w:pPr>
            <w:r>
              <w:t>Zbąszyńska 3</w:t>
            </w:r>
          </w:p>
          <w:p w:rsidR="00D03788" w:rsidRPr="00CB5EDB" w:rsidRDefault="00600FBA" w:rsidP="00600FBA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128 338.14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57</w:t>
            </w:r>
          </w:p>
        </w:tc>
        <w:tc>
          <w:tcPr>
            <w:tcW w:w="2295" w:type="dxa"/>
            <w:shd w:val="clear" w:color="auto" w:fill="auto"/>
          </w:tcPr>
          <w:p w:rsidR="00600FBA" w:rsidRDefault="00600FBA" w:rsidP="00600FBA">
            <w:pPr>
              <w:spacing w:before="40"/>
            </w:pPr>
            <w:r>
              <w:t>Konsorcjum:</w:t>
            </w:r>
          </w:p>
          <w:p w:rsidR="00600FBA" w:rsidRPr="00CB5EDB" w:rsidRDefault="00600FBA" w:rsidP="00600FBA">
            <w:pPr>
              <w:spacing w:before="40"/>
            </w:pPr>
            <w:r w:rsidRPr="00D03788">
              <w:t>Urtica Sp. z o.o.</w:t>
            </w:r>
          </w:p>
          <w:p w:rsidR="00600FBA" w:rsidRPr="00CB5EDB" w:rsidRDefault="00600FBA" w:rsidP="00600FBA">
            <w:r w:rsidRPr="00D03788">
              <w:t>Krzemieniecka</w:t>
            </w:r>
            <w:r w:rsidRPr="00CB5EDB">
              <w:t xml:space="preserve"> </w:t>
            </w:r>
            <w:r w:rsidRPr="00D03788">
              <w:t>120</w:t>
            </w:r>
            <w:r w:rsidRPr="00CB5EDB">
              <w:t xml:space="preserve"> </w:t>
            </w:r>
          </w:p>
          <w:p w:rsidR="00600FBA" w:rsidRDefault="00600FBA" w:rsidP="00600FBA">
            <w:pPr>
              <w:spacing w:before="40" w:after="40"/>
              <w:jc w:val="both"/>
            </w:pPr>
            <w:r w:rsidRPr="00D03788">
              <w:t>54-640</w:t>
            </w:r>
            <w:r w:rsidRPr="00CB5EDB">
              <w:t xml:space="preserve"> </w:t>
            </w:r>
            <w:r w:rsidRPr="00D03788">
              <w:t>Wrocław</w:t>
            </w:r>
          </w:p>
          <w:p w:rsidR="00600FBA" w:rsidRDefault="00600FBA" w:rsidP="00600FBA">
            <w:pPr>
              <w:spacing w:before="40" w:after="40"/>
              <w:jc w:val="both"/>
            </w:pPr>
            <w:r>
              <w:t>PGF S.A.</w:t>
            </w:r>
          </w:p>
          <w:p w:rsidR="00600FBA" w:rsidRDefault="00600FBA" w:rsidP="00600FBA">
            <w:pPr>
              <w:spacing w:before="40" w:after="40"/>
              <w:jc w:val="both"/>
            </w:pPr>
            <w:r>
              <w:t>Zbąszyńska 3</w:t>
            </w:r>
          </w:p>
          <w:p w:rsidR="00D03788" w:rsidRPr="00CB5EDB" w:rsidRDefault="00600FBA" w:rsidP="00600FBA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435.24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58</w:t>
            </w:r>
          </w:p>
        </w:tc>
        <w:tc>
          <w:tcPr>
            <w:tcW w:w="2295" w:type="dxa"/>
            <w:shd w:val="clear" w:color="auto" w:fill="auto"/>
          </w:tcPr>
          <w:p w:rsidR="00600FBA" w:rsidRDefault="00600FBA" w:rsidP="00600FBA">
            <w:pPr>
              <w:spacing w:before="40"/>
            </w:pPr>
            <w:r>
              <w:t>Konsorcjum:</w:t>
            </w:r>
          </w:p>
          <w:p w:rsidR="00600FBA" w:rsidRPr="00CB5EDB" w:rsidRDefault="00600FBA" w:rsidP="00600FBA">
            <w:pPr>
              <w:spacing w:before="40"/>
            </w:pPr>
            <w:r w:rsidRPr="00D03788">
              <w:t>Urtica Sp. z o.o.</w:t>
            </w:r>
          </w:p>
          <w:p w:rsidR="00600FBA" w:rsidRPr="00CB5EDB" w:rsidRDefault="00600FBA" w:rsidP="00600FBA">
            <w:r w:rsidRPr="00D03788">
              <w:t>Krzemieniecka</w:t>
            </w:r>
            <w:r w:rsidRPr="00CB5EDB">
              <w:t xml:space="preserve"> </w:t>
            </w:r>
            <w:r w:rsidRPr="00D03788">
              <w:t>120</w:t>
            </w:r>
            <w:r w:rsidRPr="00CB5EDB">
              <w:t xml:space="preserve"> </w:t>
            </w:r>
          </w:p>
          <w:p w:rsidR="00600FBA" w:rsidRDefault="00600FBA" w:rsidP="00600FBA">
            <w:pPr>
              <w:spacing w:before="40" w:after="40"/>
              <w:jc w:val="both"/>
            </w:pPr>
            <w:r w:rsidRPr="00D03788">
              <w:t>54-640</w:t>
            </w:r>
            <w:r w:rsidRPr="00CB5EDB">
              <w:t xml:space="preserve"> </w:t>
            </w:r>
            <w:r w:rsidRPr="00D03788">
              <w:t>Wrocław</w:t>
            </w:r>
          </w:p>
          <w:p w:rsidR="00600FBA" w:rsidRDefault="00600FBA" w:rsidP="00600FBA">
            <w:pPr>
              <w:spacing w:before="40" w:after="40"/>
              <w:jc w:val="both"/>
            </w:pPr>
            <w:r>
              <w:t>PGF S.A.</w:t>
            </w:r>
          </w:p>
          <w:p w:rsidR="00600FBA" w:rsidRDefault="00600FBA" w:rsidP="00600FBA">
            <w:pPr>
              <w:spacing w:before="40" w:after="40"/>
              <w:jc w:val="both"/>
            </w:pPr>
            <w:r>
              <w:lastRenderedPageBreak/>
              <w:t>Zbąszyńska 3</w:t>
            </w:r>
          </w:p>
          <w:p w:rsidR="00D03788" w:rsidRPr="00CB5EDB" w:rsidRDefault="00600FBA" w:rsidP="00600FBA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lastRenderedPageBreak/>
              <w:t>18 711.23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</w:t>
            </w:r>
          </w:p>
        </w:tc>
        <w:tc>
          <w:tcPr>
            <w:tcW w:w="2295" w:type="dxa"/>
            <w:shd w:val="clear" w:color="auto" w:fill="auto"/>
          </w:tcPr>
          <w:p w:rsidR="00600FBA" w:rsidRDefault="00600FBA" w:rsidP="00600FBA">
            <w:pPr>
              <w:spacing w:before="40"/>
            </w:pPr>
            <w:r>
              <w:t>Konsorcjum:</w:t>
            </w:r>
          </w:p>
          <w:p w:rsidR="00600FBA" w:rsidRPr="00CB5EDB" w:rsidRDefault="00600FBA" w:rsidP="00600FBA">
            <w:pPr>
              <w:spacing w:before="40"/>
            </w:pPr>
            <w:r w:rsidRPr="00D03788">
              <w:t>Urtica Sp. z o.o.</w:t>
            </w:r>
          </w:p>
          <w:p w:rsidR="00600FBA" w:rsidRPr="00CB5EDB" w:rsidRDefault="00600FBA" w:rsidP="00600FBA">
            <w:r w:rsidRPr="00D03788">
              <w:t>Krzemieniecka</w:t>
            </w:r>
            <w:r w:rsidRPr="00CB5EDB">
              <w:t xml:space="preserve"> </w:t>
            </w:r>
            <w:r w:rsidRPr="00D03788">
              <w:t>120</w:t>
            </w:r>
            <w:r w:rsidRPr="00CB5EDB">
              <w:t xml:space="preserve"> </w:t>
            </w:r>
          </w:p>
          <w:p w:rsidR="00600FBA" w:rsidRDefault="00600FBA" w:rsidP="00600FBA">
            <w:pPr>
              <w:spacing w:before="40" w:after="40"/>
              <w:jc w:val="both"/>
            </w:pPr>
            <w:r w:rsidRPr="00D03788">
              <w:t>54-640</w:t>
            </w:r>
            <w:r w:rsidRPr="00CB5EDB">
              <w:t xml:space="preserve"> </w:t>
            </w:r>
            <w:r w:rsidRPr="00D03788">
              <w:t>Wrocław</w:t>
            </w:r>
          </w:p>
          <w:p w:rsidR="00600FBA" w:rsidRDefault="00600FBA" w:rsidP="00600FBA">
            <w:pPr>
              <w:spacing w:before="40" w:after="40"/>
              <w:jc w:val="both"/>
            </w:pPr>
            <w:r>
              <w:t>PGF S.A.</w:t>
            </w:r>
          </w:p>
          <w:p w:rsidR="00600FBA" w:rsidRDefault="00600FBA" w:rsidP="00600FBA">
            <w:pPr>
              <w:spacing w:before="40" w:after="40"/>
              <w:jc w:val="both"/>
            </w:pPr>
            <w:r>
              <w:t>Zbąszyńska 3</w:t>
            </w:r>
          </w:p>
          <w:p w:rsidR="00D03788" w:rsidRPr="00CB5EDB" w:rsidRDefault="00600FBA" w:rsidP="00600FBA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367.52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61</w:t>
            </w:r>
          </w:p>
        </w:tc>
        <w:tc>
          <w:tcPr>
            <w:tcW w:w="2295" w:type="dxa"/>
            <w:shd w:val="clear" w:color="auto" w:fill="auto"/>
          </w:tcPr>
          <w:p w:rsidR="00600FBA" w:rsidRDefault="00600FBA" w:rsidP="00600FBA">
            <w:pPr>
              <w:spacing w:before="40"/>
            </w:pPr>
            <w:r>
              <w:t>Konsorcjum:</w:t>
            </w:r>
          </w:p>
          <w:p w:rsidR="00600FBA" w:rsidRPr="00CB5EDB" w:rsidRDefault="00600FBA" w:rsidP="00600FBA">
            <w:pPr>
              <w:spacing w:before="40"/>
            </w:pPr>
            <w:r w:rsidRPr="00D03788">
              <w:t>Urtica Sp. z o.o.</w:t>
            </w:r>
          </w:p>
          <w:p w:rsidR="00600FBA" w:rsidRPr="00CB5EDB" w:rsidRDefault="00600FBA" w:rsidP="00600FBA">
            <w:r w:rsidRPr="00D03788">
              <w:t>Krzemieniecka</w:t>
            </w:r>
            <w:r w:rsidRPr="00CB5EDB">
              <w:t xml:space="preserve"> </w:t>
            </w:r>
            <w:r w:rsidRPr="00D03788">
              <w:t>120</w:t>
            </w:r>
            <w:r w:rsidRPr="00CB5EDB">
              <w:t xml:space="preserve"> </w:t>
            </w:r>
          </w:p>
          <w:p w:rsidR="00600FBA" w:rsidRDefault="00600FBA" w:rsidP="00600FBA">
            <w:pPr>
              <w:spacing w:before="40" w:after="40"/>
              <w:jc w:val="both"/>
            </w:pPr>
            <w:r w:rsidRPr="00D03788">
              <w:t>54-640</w:t>
            </w:r>
            <w:r w:rsidRPr="00CB5EDB">
              <w:t xml:space="preserve"> </w:t>
            </w:r>
            <w:r w:rsidRPr="00D03788">
              <w:t>Wrocław</w:t>
            </w:r>
          </w:p>
          <w:p w:rsidR="00600FBA" w:rsidRDefault="00600FBA" w:rsidP="00600FBA">
            <w:pPr>
              <w:spacing w:before="40" w:after="40"/>
              <w:jc w:val="both"/>
            </w:pPr>
            <w:r>
              <w:t>PGF S.A.</w:t>
            </w:r>
          </w:p>
          <w:p w:rsidR="00600FBA" w:rsidRDefault="00600FBA" w:rsidP="00600FBA">
            <w:pPr>
              <w:spacing w:before="40" w:after="40"/>
              <w:jc w:val="both"/>
            </w:pPr>
            <w:r>
              <w:t>Zbąszyńska 3</w:t>
            </w:r>
          </w:p>
          <w:p w:rsidR="00D03788" w:rsidRPr="00CB5EDB" w:rsidRDefault="00600FBA" w:rsidP="00600FBA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195.30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62</w:t>
            </w:r>
          </w:p>
        </w:tc>
        <w:tc>
          <w:tcPr>
            <w:tcW w:w="2295" w:type="dxa"/>
            <w:shd w:val="clear" w:color="auto" w:fill="auto"/>
          </w:tcPr>
          <w:p w:rsidR="00600FBA" w:rsidRDefault="00600FBA" w:rsidP="00600FBA">
            <w:pPr>
              <w:spacing w:before="40"/>
            </w:pPr>
            <w:r>
              <w:t>Konsorcjum:</w:t>
            </w:r>
          </w:p>
          <w:p w:rsidR="00600FBA" w:rsidRPr="00CB5EDB" w:rsidRDefault="00600FBA" w:rsidP="00600FBA">
            <w:pPr>
              <w:spacing w:before="40"/>
            </w:pPr>
            <w:r w:rsidRPr="00D03788">
              <w:t>Urtica Sp. z o.o.</w:t>
            </w:r>
          </w:p>
          <w:p w:rsidR="00600FBA" w:rsidRPr="00CB5EDB" w:rsidRDefault="00600FBA" w:rsidP="00600FBA">
            <w:r w:rsidRPr="00D03788">
              <w:t>Krzemieniecka</w:t>
            </w:r>
            <w:r w:rsidRPr="00CB5EDB">
              <w:t xml:space="preserve"> </w:t>
            </w:r>
            <w:r w:rsidRPr="00D03788">
              <w:t>120</w:t>
            </w:r>
            <w:r w:rsidRPr="00CB5EDB">
              <w:t xml:space="preserve"> </w:t>
            </w:r>
          </w:p>
          <w:p w:rsidR="00600FBA" w:rsidRDefault="00600FBA" w:rsidP="00600FBA">
            <w:pPr>
              <w:spacing w:before="40" w:after="40"/>
              <w:jc w:val="both"/>
            </w:pPr>
            <w:r w:rsidRPr="00D03788">
              <w:t>54-640</w:t>
            </w:r>
            <w:r w:rsidRPr="00CB5EDB">
              <w:t xml:space="preserve"> </w:t>
            </w:r>
            <w:r w:rsidRPr="00D03788">
              <w:t>Wrocław</w:t>
            </w:r>
          </w:p>
          <w:p w:rsidR="00600FBA" w:rsidRDefault="00600FBA" w:rsidP="00600FBA">
            <w:pPr>
              <w:spacing w:before="40" w:after="40"/>
              <w:jc w:val="both"/>
            </w:pPr>
            <w:r>
              <w:t>PGF S.A.</w:t>
            </w:r>
          </w:p>
          <w:p w:rsidR="00600FBA" w:rsidRDefault="00600FBA" w:rsidP="00600FBA">
            <w:pPr>
              <w:spacing w:before="40" w:after="40"/>
              <w:jc w:val="both"/>
            </w:pPr>
            <w:r>
              <w:t>Zbąszyńska 3</w:t>
            </w:r>
          </w:p>
          <w:p w:rsidR="00D03788" w:rsidRPr="00CB5EDB" w:rsidRDefault="00600FBA" w:rsidP="00600FBA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4 613.98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63</w:t>
            </w:r>
          </w:p>
        </w:tc>
        <w:tc>
          <w:tcPr>
            <w:tcW w:w="2295" w:type="dxa"/>
            <w:shd w:val="clear" w:color="auto" w:fill="auto"/>
          </w:tcPr>
          <w:p w:rsidR="00600FBA" w:rsidRDefault="00600FBA" w:rsidP="00600FBA">
            <w:pPr>
              <w:spacing w:before="40"/>
            </w:pPr>
            <w:r>
              <w:t>Konsorcjum:</w:t>
            </w:r>
          </w:p>
          <w:p w:rsidR="00600FBA" w:rsidRPr="00CB5EDB" w:rsidRDefault="00600FBA" w:rsidP="00600FBA">
            <w:pPr>
              <w:spacing w:before="40"/>
            </w:pPr>
            <w:r w:rsidRPr="00D03788">
              <w:t>Urtica Sp. z o.o.</w:t>
            </w:r>
          </w:p>
          <w:p w:rsidR="00600FBA" w:rsidRPr="00CB5EDB" w:rsidRDefault="00600FBA" w:rsidP="00600FBA">
            <w:r w:rsidRPr="00D03788">
              <w:t>Krzemieniecka</w:t>
            </w:r>
            <w:r w:rsidRPr="00CB5EDB">
              <w:t xml:space="preserve"> </w:t>
            </w:r>
            <w:r w:rsidRPr="00D03788">
              <w:t>120</w:t>
            </w:r>
            <w:r w:rsidRPr="00CB5EDB">
              <w:t xml:space="preserve"> </w:t>
            </w:r>
          </w:p>
          <w:p w:rsidR="00600FBA" w:rsidRDefault="00600FBA" w:rsidP="00600FBA">
            <w:pPr>
              <w:spacing w:before="40" w:after="40"/>
              <w:jc w:val="both"/>
            </w:pPr>
            <w:r w:rsidRPr="00D03788">
              <w:t>54-640</w:t>
            </w:r>
            <w:r w:rsidRPr="00CB5EDB">
              <w:t xml:space="preserve"> </w:t>
            </w:r>
            <w:r w:rsidRPr="00D03788">
              <w:t>Wrocław</w:t>
            </w:r>
          </w:p>
          <w:p w:rsidR="00600FBA" w:rsidRDefault="00600FBA" w:rsidP="00600FBA">
            <w:pPr>
              <w:spacing w:before="40" w:after="40"/>
              <w:jc w:val="both"/>
            </w:pPr>
            <w:r>
              <w:t>PGF S.A.</w:t>
            </w:r>
          </w:p>
          <w:p w:rsidR="00600FBA" w:rsidRDefault="00600FBA" w:rsidP="00600FBA">
            <w:pPr>
              <w:spacing w:before="40" w:after="40"/>
              <w:jc w:val="both"/>
            </w:pPr>
            <w:r>
              <w:t>Zbąszyńska 3</w:t>
            </w:r>
          </w:p>
          <w:p w:rsidR="00D03788" w:rsidRPr="00CB5EDB" w:rsidRDefault="00600FBA" w:rsidP="00600FBA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1 195.99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64</w:t>
            </w:r>
          </w:p>
        </w:tc>
        <w:tc>
          <w:tcPr>
            <w:tcW w:w="2295" w:type="dxa"/>
            <w:shd w:val="clear" w:color="auto" w:fill="auto"/>
          </w:tcPr>
          <w:p w:rsidR="00600FBA" w:rsidRDefault="00600FBA" w:rsidP="00600FBA">
            <w:pPr>
              <w:spacing w:before="40"/>
            </w:pPr>
            <w:r>
              <w:t>Konsorcjum:</w:t>
            </w:r>
          </w:p>
          <w:p w:rsidR="00600FBA" w:rsidRPr="00CB5EDB" w:rsidRDefault="00600FBA" w:rsidP="00600FBA">
            <w:pPr>
              <w:spacing w:before="40"/>
            </w:pPr>
            <w:r w:rsidRPr="00D03788">
              <w:t>Urtica Sp. z o.o.</w:t>
            </w:r>
          </w:p>
          <w:p w:rsidR="00600FBA" w:rsidRPr="00CB5EDB" w:rsidRDefault="00600FBA" w:rsidP="00600FBA">
            <w:r w:rsidRPr="00D03788">
              <w:t>Krzemieniecka</w:t>
            </w:r>
            <w:r w:rsidRPr="00CB5EDB">
              <w:t xml:space="preserve"> </w:t>
            </w:r>
            <w:r w:rsidRPr="00D03788">
              <w:t>120</w:t>
            </w:r>
            <w:r w:rsidRPr="00CB5EDB">
              <w:t xml:space="preserve"> </w:t>
            </w:r>
          </w:p>
          <w:p w:rsidR="00600FBA" w:rsidRDefault="00600FBA" w:rsidP="00600FBA">
            <w:pPr>
              <w:spacing w:before="40" w:after="40"/>
              <w:jc w:val="both"/>
            </w:pPr>
            <w:r w:rsidRPr="00D03788">
              <w:t>54-640</w:t>
            </w:r>
            <w:r w:rsidRPr="00CB5EDB">
              <w:t xml:space="preserve"> </w:t>
            </w:r>
            <w:r w:rsidRPr="00D03788">
              <w:t>Wrocław</w:t>
            </w:r>
          </w:p>
          <w:p w:rsidR="00600FBA" w:rsidRDefault="00600FBA" w:rsidP="00600FBA">
            <w:pPr>
              <w:spacing w:before="40" w:after="40"/>
              <w:jc w:val="both"/>
            </w:pPr>
            <w:r>
              <w:t>PGF S.A.</w:t>
            </w:r>
          </w:p>
          <w:p w:rsidR="00600FBA" w:rsidRDefault="00600FBA" w:rsidP="00600FBA">
            <w:pPr>
              <w:spacing w:before="40" w:after="40"/>
              <w:jc w:val="both"/>
            </w:pPr>
            <w:r>
              <w:t>Zbąszyńska 3</w:t>
            </w:r>
          </w:p>
          <w:p w:rsidR="00D03788" w:rsidRPr="00CB5EDB" w:rsidRDefault="00600FBA" w:rsidP="00600FBA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24 532.82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65</w:t>
            </w:r>
          </w:p>
        </w:tc>
        <w:tc>
          <w:tcPr>
            <w:tcW w:w="2295" w:type="dxa"/>
            <w:shd w:val="clear" w:color="auto" w:fill="auto"/>
          </w:tcPr>
          <w:p w:rsidR="00600FBA" w:rsidRDefault="00600FBA" w:rsidP="00600FBA">
            <w:pPr>
              <w:spacing w:before="40"/>
            </w:pPr>
            <w:r>
              <w:t>Konsorcjum:</w:t>
            </w:r>
          </w:p>
          <w:p w:rsidR="00600FBA" w:rsidRPr="00CB5EDB" w:rsidRDefault="00600FBA" w:rsidP="00600FBA">
            <w:pPr>
              <w:spacing w:before="40"/>
            </w:pPr>
            <w:r w:rsidRPr="00D03788">
              <w:t>Urtica Sp. z o.o.</w:t>
            </w:r>
          </w:p>
          <w:p w:rsidR="00600FBA" w:rsidRPr="00CB5EDB" w:rsidRDefault="00600FBA" w:rsidP="00600FBA">
            <w:r w:rsidRPr="00D03788">
              <w:t>Krzemieniecka</w:t>
            </w:r>
            <w:r w:rsidRPr="00CB5EDB">
              <w:t xml:space="preserve"> </w:t>
            </w:r>
            <w:r w:rsidRPr="00D03788">
              <w:t>120</w:t>
            </w:r>
            <w:r w:rsidRPr="00CB5EDB">
              <w:t xml:space="preserve"> </w:t>
            </w:r>
          </w:p>
          <w:p w:rsidR="00600FBA" w:rsidRDefault="00600FBA" w:rsidP="00600FBA">
            <w:pPr>
              <w:spacing w:before="40" w:after="40"/>
              <w:jc w:val="both"/>
            </w:pPr>
            <w:r w:rsidRPr="00D03788">
              <w:t>54-640</w:t>
            </w:r>
            <w:r w:rsidRPr="00CB5EDB">
              <w:t xml:space="preserve"> </w:t>
            </w:r>
            <w:r w:rsidRPr="00D03788">
              <w:t>Wrocław</w:t>
            </w:r>
          </w:p>
          <w:p w:rsidR="00600FBA" w:rsidRDefault="00600FBA" w:rsidP="00600FBA">
            <w:pPr>
              <w:spacing w:before="40" w:after="40"/>
              <w:jc w:val="both"/>
            </w:pPr>
            <w:r>
              <w:t>PGF S.A.</w:t>
            </w:r>
          </w:p>
          <w:p w:rsidR="00600FBA" w:rsidRDefault="00600FBA" w:rsidP="00600FBA">
            <w:pPr>
              <w:spacing w:before="40" w:after="40"/>
              <w:jc w:val="both"/>
            </w:pPr>
            <w:r>
              <w:t>Zbąszyńska 3</w:t>
            </w:r>
          </w:p>
          <w:p w:rsidR="00D03788" w:rsidRPr="00CB5EDB" w:rsidRDefault="00600FBA" w:rsidP="00600FBA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1 041.78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66</w:t>
            </w:r>
          </w:p>
        </w:tc>
        <w:tc>
          <w:tcPr>
            <w:tcW w:w="2295" w:type="dxa"/>
            <w:shd w:val="clear" w:color="auto" w:fill="auto"/>
          </w:tcPr>
          <w:p w:rsidR="00600FBA" w:rsidRDefault="00600FBA" w:rsidP="00600FBA">
            <w:pPr>
              <w:spacing w:before="40"/>
            </w:pPr>
            <w:r>
              <w:t>Konsorcjum:</w:t>
            </w:r>
          </w:p>
          <w:p w:rsidR="00600FBA" w:rsidRPr="00CB5EDB" w:rsidRDefault="00600FBA" w:rsidP="00600FBA">
            <w:pPr>
              <w:spacing w:before="40"/>
            </w:pPr>
            <w:r w:rsidRPr="00D03788">
              <w:t>Urtica Sp. z o.o.</w:t>
            </w:r>
          </w:p>
          <w:p w:rsidR="00600FBA" w:rsidRPr="00CB5EDB" w:rsidRDefault="00600FBA" w:rsidP="00600FBA">
            <w:r w:rsidRPr="00D03788">
              <w:t>Krzemieniecka</w:t>
            </w:r>
            <w:r w:rsidRPr="00CB5EDB">
              <w:t xml:space="preserve"> </w:t>
            </w:r>
            <w:r w:rsidRPr="00D03788">
              <w:t>120</w:t>
            </w:r>
            <w:r w:rsidRPr="00CB5EDB">
              <w:t xml:space="preserve"> </w:t>
            </w:r>
          </w:p>
          <w:p w:rsidR="00600FBA" w:rsidRDefault="00600FBA" w:rsidP="00600FBA">
            <w:pPr>
              <w:spacing w:before="40" w:after="40"/>
              <w:jc w:val="both"/>
            </w:pPr>
            <w:r w:rsidRPr="00D03788">
              <w:t>54-640</w:t>
            </w:r>
            <w:r w:rsidRPr="00CB5EDB">
              <w:t xml:space="preserve"> </w:t>
            </w:r>
            <w:r w:rsidRPr="00D03788">
              <w:t>Wrocław</w:t>
            </w:r>
          </w:p>
          <w:p w:rsidR="00600FBA" w:rsidRDefault="00600FBA" w:rsidP="00600FBA">
            <w:pPr>
              <w:spacing w:before="40" w:after="40"/>
              <w:jc w:val="both"/>
            </w:pPr>
            <w:r>
              <w:t>PGF S.A.</w:t>
            </w:r>
          </w:p>
          <w:p w:rsidR="00600FBA" w:rsidRDefault="00600FBA" w:rsidP="00600FBA">
            <w:pPr>
              <w:spacing w:before="40" w:after="40"/>
              <w:jc w:val="both"/>
            </w:pPr>
            <w:r>
              <w:t>Zbąszyńska 3</w:t>
            </w:r>
          </w:p>
          <w:p w:rsidR="00D03788" w:rsidRPr="00CB5EDB" w:rsidRDefault="00600FBA" w:rsidP="00600FBA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81 471.62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67</w:t>
            </w:r>
          </w:p>
        </w:tc>
        <w:tc>
          <w:tcPr>
            <w:tcW w:w="2295" w:type="dxa"/>
            <w:shd w:val="clear" w:color="auto" w:fill="auto"/>
          </w:tcPr>
          <w:p w:rsidR="00600FBA" w:rsidRDefault="00600FBA" w:rsidP="00600FBA">
            <w:pPr>
              <w:spacing w:before="40"/>
            </w:pPr>
            <w:r>
              <w:t>Konsorcjum:</w:t>
            </w:r>
          </w:p>
          <w:p w:rsidR="00600FBA" w:rsidRPr="00CB5EDB" w:rsidRDefault="00600FBA" w:rsidP="00600FBA">
            <w:pPr>
              <w:spacing w:before="40"/>
            </w:pPr>
            <w:r w:rsidRPr="00D03788">
              <w:t>Urtica Sp. z o.o.</w:t>
            </w:r>
          </w:p>
          <w:p w:rsidR="00600FBA" w:rsidRPr="00CB5EDB" w:rsidRDefault="00600FBA" w:rsidP="00600FBA">
            <w:r w:rsidRPr="00D03788">
              <w:t>Krzemieniecka</w:t>
            </w:r>
            <w:r w:rsidRPr="00CB5EDB">
              <w:t xml:space="preserve"> </w:t>
            </w:r>
            <w:r w:rsidRPr="00D03788">
              <w:t>120</w:t>
            </w:r>
            <w:r w:rsidRPr="00CB5EDB">
              <w:t xml:space="preserve"> </w:t>
            </w:r>
          </w:p>
          <w:p w:rsidR="00600FBA" w:rsidRDefault="00600FBA" w:rsidP="00600FBA">
            <w:pPr>
              <w:spacing w:before="40" w:after="40"/>
              <w:jc w:val="both"/>
            </w:pPr>
            <w:r w:rsidRPr="00D03788">
              <w:lastRenderedPageBreak/>
              <w:t>54-640</w:t>
            </w:r>
            <w:r w:rsidRPr="00CB5EDB">
              <w:t xml:space="preserve"> </w:t>
            </w:r>
            <w:r w:rsidRPr="00D03788">
              <w:t>Wrocław</w:t>
            </w:r>
          </w:p>
          <w:p w:rsidR="00600FBA" w:rsidRDefault="00600FBA" w:rsidP="00600FBA">
            <w:pPr>
              <w:spacing w:before="40" w:after="40"/>
              <w:jc w:val="both"/>
            </w:pPr>
            <w:r>
              <w:t>PGF S.A.</w:t>
            </w:r>
          </w:p>
          <w:p w:rsidR="00600FBA" w:rsidRDefault="00600FBA" w:rsidP="00600FBA">
            <w:pPr>
              <w:spacing w:before="40" w:after="40"/>
              <w:jc w:val="both"/>
            </w:pPr>
            <w:r>
              <w:t>Zbąszyńska 3</w:t>
            </w:r>
          </w:p>
          <w:p w:rsidR="00D03788" w:rsidRPr="00CB5EDB" w:rsidRDefault="00600FBA" w:rsidP="00600FBA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lastRenderedPageBreak/>
              <w:t>82 904.39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 xml:space="preserve">24 m-ce od dnia zawarcia </w:t>
            </w:r>
            <w:r w:rsidRPr="00D03788">
              <w:lastRenderedPageBreak/>
              <w:t>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lastRenderedPageBreak/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68</w:t>
            </w:r>
          </w:p>
        </w:tc>
        <w:tc>
          <w:tcPr>
            <w:tcW w:w="2295" w:type="dxa"/>
            <w:shd w:val="clear" w:color="auto" w:fill="auto"/>
          </w:tcPr>
          <w:p w:rsidR="00600FBA" w:rsidRDefault="00600FBA" w:rsidP="00600FBA">
            <w:pPr>
              <w:spacing w:before="40"/>
            </w:pPr>
            <w:r>
              <w:t>Konsorcjum:</w:t>
            </w:r>
          </w:p>
          <w:p w:rsidR="00600FBA" w:rsidRPr="00CB5EDB" w:rsidRDefault="00600FBA" w:rsidP="00600FBA">
            <w:pPr>
              <w:spacing w:before="40"/>
            </w:pPr>
            <w:r w:rsidRPr="00D03788">
              <w:t>Urtica Sp. z o.o.</w:t>
            </w:r>
          </w:p>
          <w:p w:rsidR="00600FBA" w:rsidRPr="00CB5EDB" w:rsidRDefault="00600FBA" w:rsidP="00600FBA">
            <w:r w:rsidRPr="00D03788">
              <w:t>Krzemieniecka</w:t>
            </w:r>
            <w:r w:rsidRPr="00CB5EDB">
              <w:t xml:space="preserve"> </w:t>
            </w:r>
            <w:r w:rsidRPr="00D03788">
              <w:t>120</w:t>
            </w:r>
            <w:r w:rsidRPr="00CB5EDB">
              <w:t xml:space="preserve"> </w:t>
            </w:r>
          </w:p>
          <w:p w:rsidR="00600FBA" w:rsidRDefault="00600FBA" w:rsidP="00600FBA">
            <w:pPr>
              <w:spacing w:before="40" w:after="40"/>
              <w:jc w:val="both"/>
            </w:pPr>
            <w:r w:rsidRPr="00D03788">
              <w:t>54-640</w:t>
            </w:r>
            <w:r w:rsidRPr="00CB5EDB">
              <w:t xml:space="preserve"> </w:t>
            </w:r>
            <w:r w:rsidRPr="00D03788">
              <w:t>Wrocław</w:t>
            </w:r>
          </w:p>
          <w:p w:rsidR="00600FBA" w:rsidRDefault="00600FBA" w:rsidP="00600FBA">
            <w:pPr>
              <w:spacing w:before="40" w:after="40"/>
              <w:jc w:val="both"/>
            </w:pPr>
            <w:r>
              <w:t>PGF S.A.</w:t>
            </w:r>
          </w:p>
          <w:p w:rsidR="00600FBA" w:rsidRDefault="00600FBA" w:rsidP="00600FBA">
            <w:pPr>
              <w:spacing w:before="40" w:after="40"/>
              <w:jc w:val="both"/>
            </w:pPr>
            <w:r>
              <w:t>Zbąszyńska 3</w:t>
            </w:r>
          </w:p>
          <w:p w:rsidR="00D03788" w:rsidRPr="00CB5EDB" w:rsidRDefault="00600FBA" w:rsidP="00600FBA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35.64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69</w:t>
            </w:r>
          </w:p>
        </w:tc>
        <w:tc>
          <w:tcPr>
            <w:tcW w:w="2295" w:type="dxa"/>
            <w:shd w:val="clear" w:color="auto" w:fill="auto"/>
          </w:tcPr>
          <w:p w:rsidR="00600FBA" w:rsidRDefault="00600FBA" w:rsidP="00600FBA">
            <w:pPr>
              <w:spacing w:before="40"/>
            </w:pPr>
            <w:r>
              <w:t>Konsorcjum:</w:t>
            </w:r>
          </w:p>
          <w:p w:rsidR="00600FBA" w:rsidRPr="00CB5EDB" w:rsidRDefault="00600FBA" w:rsidP="00600FBA">
            <w:pPr>
              <w:spacing w:before="40"/>
            </w:pPr>
            <w:r w:rsidRPr="00D03788">
              <w:t>Urtica Sp. z o.o.</w:t>
            </w:r>
          </w:p>
          <w:p w:rsidR="00600FBA" w:rsidRPr="00CB5EDB" w:rsidRDefault="00600FBA" w:rsidP="00600FBA">
            <w:r w:rsidRPr="00D03788">
              <w:t>Krzemieniecka</w:t>
            </w:r>
            <w:r w:rsidRPr="00CB5EDB">
              <w:t xml:space="preserve"> </w:t>
            </w:r>
            <w:r w:rsidRPr="00D03788">
              <w:t>120</w:t>
            </w:r>
            <w:r w:rsidRPr="00CB5EDB">
              <w:t xml:space="preserve"> </w:t>
            </w:r>
          </w:p>
          <w:p w:rsidR="00600FBA" w:rsidRDefault="00600FBA" w:rsidP="00600FBA">
            <w:pPr>
              <w:spacing w:before="40" w:after="40"/>
              <w:jc w:val="both"/>
            </w:pPr>
            <w:r w:rsidRPr="00D03788">
              <w:t>54-640</w:t>
            </w:r>
            <w:r w:rsidRPr="00CB5EDB">
              <w:t xml:space="preserve"> </w:t>
            </w:r>
            <w:r w:rsidRPr="00D03788">
              <w:t>Wrocław</w:t>
            </w:r>
          </w:p>
          <w:p w:rsidR="00600FBA" w:rsidRDefault="00600FBA" w:rsidP="00600FBA">
            <w:pPr>
              <w:spacing w:before="40" w:after="40"/>
              <w:jc w:val="both"/>
            </w:pPr>
            <w:r>
              <w:t>PGF S.A.</w:t>
            </w:r>
          </w:p>
          <w:p w:rsidR="00600FBA" w:rsidRDefault="00600FBA" w:rsidP="00600FBA">
            <w:pPr>
              <w:spacing w:before="40" w:after="40"/>
              <w:jc w:val="both"/>
            </w:pPr>
            <w:r>
              <w:t>Zbąszyńska 3</w:t>
            </w:r>
          </w:p>
          <w:p w:rsidR="00D03788" w:rsidRPr="00CB5EDB" w:rsidRDefault="00600FBA" w:rsidP="00600FBA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6 911.86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70</w:t>
            </w:r>
          </w:p>
        </w:tc>
        <w:tc>
          <w:tcPr>
            <w:tcW w:w="2295" w:type="dxa"/>
            <w:shd w:val="clear" w:color="auto" w:fill="auto"/>
          </w:tcPr>
          <w:p w:rsidR="00600FBA" w:rsidRDefault="00600FBA" w:rsidP="00600FBA">
            <w:pPr>
              <w:spacing w:before="40"/>
            </w:pPr>
            <w:r>
              <w:t>Konsorcjum:</w:t>
            </w:r>
          </w:p>
          <w:p w:rsidR="00600FBA" w:rsidRPr="00CB5EDB" w:rsidRDefault="00600FBA" w:rsidP="00600FBA">
            <w:pPr>
              <w:spacing w:before="40"/>
            </w:pPr>
            <w:r w:rsidRPr="00D03788">
              <w:t>Urtica Sp. z o.o.</w:t>
            </w:r>
          </w:p>
          <w:p w:rsidR="00600FBA" w:rsidRPr="00CB5EDB" w:rsidRDefault="00600FBA" w:rsidP="00600FBA">
            <w:r w:rsidRPr="00D03788">
              <w:t>Krzemieniecka</w:t>
            </w:r>
            <w:r w:rsidRPr="00CB5EDB">
              <w:t xml:space="preserve"> </w:t>
            </w:r>
            <w:r w:rsidRPr="00D03788">
              <w:t>120</w:t>
            </w:r>
            <w:r w:rsidRPr="00CB5EDB">
              <w:t xml:space="preserve"> </w:t>
            </w:r>
          </w:p>
          <w:p w:rsidR="00600FBA" w:rsidRDefault="00600FBA" w:rsidP="00600FBA">
            <w:pPr>
              <w:spacing w:before="40" w:after="40"/>
              <w:jc w:val="both"/>
            </w:pPr>
            <w:r w:rsidRPr="00D03788">
              <w:t>54-640</w:t>
            </w:r>
            <w:r w:rsidRPr="00CB5EDB">
              <w:t xml:space="preserve"> </w:t>
            </w:r>
            <w:r w:rsidRPr="00D03788">
              <w:t>Wrocław</w:t>
            </w:r>
          </w:p>
          <w:p w:rsidR="00600FBA" w:rsidRDefault="00600FBA" w:rsidP="00600FBA">
            <w:pPr>
              <w:spacing w:before="40" w:after="40"/>
              <w:jc w:val="both"/>
            </w:pPr>
            <w:r>
              <w:t>PGF S.A.</w:t>
            </w:r>
          </w:p>
          <w:p w:rsidR="00600FBA" w:rsidRDefault="00600FBA" w:rsidP="00600FBA">
            <w:pPr>
              <w:spacing w:before="40" w:after="40"/>
              <w:jc w:val="both"/>
            </w:pPr>
            <w:r>
              <w:t>Zbąszyńska 3</w:t>
            </w:r>
          </w:p>
          <w:p w:rsidR="00D03788" w:rsidRPr="00CB5EDB" w:rsidRDefault="00600FBA" w:rsidP="00600FBA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3 380.84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71</w:t>
            </w:r>
          </w:p>
        </w:tc>
        <w:tc>
          <w:tcPr>
            <w:tcW w:w="2295" w:type="dxa"/>
            <w:shd w:val="clear" w:color="auto" w:fill="auto"/>
          </w:tcPr>
          <w:p w:rsidR="00600FBA" w:rsidRDefault="00600FBA" w:rsidP="00600FBA">
            <w:pPr>
              <w:spacing w:before="40"/>
            </w:pPr>
            <w:r>
              <w:t>Konsorcjum:</w:t>
            </w:r>
          </w:p>
          <w:p w:rsidR="00600FBA" w:rsidRPr="00CB5EDB" w:rsidRDefault="00600FBA" w:rsidP="00600FBA">
            <w:pPr>
              <w:spacing w:before="40"/>
            </w:pPr>
            <w:r w:rsidRPr="00D03788">
              <w:t>Urtica Sp. z o.o.</w:t>
            </w:r>
          </w:p>
          <w:p w:rsidR="00600FBA" w:rsidRPr="00CB5EDB" w:rsidRDefault="00600FBA" w:rsidP="00600FBA">
            <w:r w:rsidRPr="00D03788">
              <w:t>Krzemieniecka</w:t>
            </w:r>
            <w:r w:rsidRPr="00CB5EDB">
              <w:t xml:space="preserve"> </w:t>
            </w:r>
            <w:r w:rsidRPr="00D03788">
              <w:t>120</w:t>
            </w:r>
            <w:r w:rsidRPr="00CB5EDB">
              <w:t xml:space="preserve"> </w:t>
            </w:r>
          </w:p>
          <w:p w:rsidR="00600FBA" w:rsidRDefault="00600FBA" w:rsidP="00600FBA">
            <w:pPr>
              <w:spacing w:before="40" w:after="40"/>
              <w:jc w:val="both"/>
            </w:pPr>
            <w:r w:rsidRPr="00D03788">
              <w:t>54-640</w:t>
            </w:r>
            <w:r w:rsidRPr="00CB5EDB">
              <w:t xml:space="preserve"> </w:t>
            </w:r>
            <w:r w:rsidRPr="00D03788">
              <w:t>Wrocław</w:t>
            </w:r>
          </w:p>
          <w:p w:rsidR="00600FBA" w:rsidRDefault="00600FBA" w:rsidP="00600FBA">
            <w:pPr>
              <w:spacing w:before="40" w:after="40"/>
              <w:jc w:val="both"/>
            </w:pPr>
            <w:r>
              <w:t>PGF S.A.</w:t>
            </w:r>
          </w:p>
          <w:p w:rsidR="00600FBA" w:rsidRDefault="00600FBA" w:rsidP="00600FBA">
            <w:pPr>
              <w:spacing w:before="40" w:after="40"/>
              <w:jc w:val="both"/>
            </w:pPr>
            <w:r>
              <w:t>Zbąszyńska 3</w:t>
            </w:r>
          </w:p>
          <w:p w:rsidR="00D03788" w:rsidRPr="00CB5EDB" w:rsidRDefault="00600FBA" w:rsidP="00600FBA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32 593.03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72</w:t>
            </w:r>
          </w:p>
        </w:tc>
        <w:tc>
          <w:tcPr>
            <w:tcW w:w="2295" w:type="dxa"/>
            <w:shd w:val="clear" w:color="auto" w:fill="auto"/>
          </w:tcPr>
          <w:p w:rsidR="00600FBA" w:rsidRDefault="00600FBA" w:rsidP="00600FBA">
            <w:pPr>
              <w:spacing w:before="40"/>
            </w:pPr>
            <w:r>
              <w:t>Konsorcjum:</w:t>
            </w:r>
          </w:p>
          <w:p w:rsidR="00600FBA" w:rsidRPr="00CB5EDB" w:rsidRDefault="00600FBA" w:rsidP="00600FBA">
            <w:pPr>
              <w:spacing w:before="40"/>
            </w:pPr>
            <w:r w:rsidRPr="00D03788">
              <w:t>Urtica Sp. z o.o.</w:t>
            </w:r>
          </w:p>
          <w:p w:rsidR="00600FBA" w:rsidRPr="00CB5EDB" w:rsidRDefault="00600FBA" w:rsidP="00600FBA">
            <w:r w:rsidRPr="00D03788">
              <w:t>Krzemieniecka</w:t>
            </w:r>
            <w:r w:rsidRPr="00CB5EDB">
              <w:t xml:space="preserve"> </w:t>
            </w:r>
            <w:r w:rsidRPr="00D03788">
              <w:t>120</w:t>
            </w:r>
            <w:r w:rsidRPr="00CB5EDB">
              <w:t xml:space="preserve"> </w:t>
            </w:r>
          </w:p>
          <w:p w:rsidR="00600FBA" w:rsidRDefault="00600FBA" w:rsidP="00600FBA">
            <w:pPr>
              <w:spacing w:before="40" w:after="40"/>
              <w:jc w:val="both"/>
            </w:pPr>
            <w:r w:rsidRPr="00D03788">
              <w:t>54-640</w:t>
            </w:r>
            <w:r w:rsidRPr="00CB5EDB">
              <w:t xml:space="preserve"> </w:t>
            </w:r>
            <w:r w:rsidRPr="00D03788">
              <w:t>Wrocław</w:t>
            </w:r>
          </w:p>
          <w:p w:rsidR="00600FBA" w:rsidRDefault="00600FBA" w:rsidP="00600FBA">
            <w:pPr>
              <w:spacing w:before="40" w:after="40"/>
              <w:jc w:val="both"/>
            </w:pPr>
            <w:r>
              <w:t>PGF S.A.</w:t>
            </w:r>
          </w:p>
          <w:p w:rsidR="00600FBA" w:rsidRDefault="00600FBA" w:rsidP="00600FBA">
            <w:pPr>
              <w:spacing w:before="40" w:after="40"/>
              <w:jc w:val="both"/>
            </w:pPr>
            <w:r>
              <w:t>Zbąszyńska 3</w:t>
            </w:r>
          </w:p>
          <w:p w:rsidR="00D03788" w:rsidRPr="00CB5EDB" w:rsidRDefault="00600FBA" w:rsidP="00600FBA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84 995.57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73</w:t>
            </w:r>
          </w:p>
        </w:tc>
        <w:tc>
          <w:tcPr>
            <w:tcW w:w="2295" w:type="dxa"/>
            <w:shd w:val="clear" w:color="auto" w:fill="auto"/>
          </w:tcPr>
          <w:p w:rsidR="00600FBA" w:rsidRDefault="00600FBA" w:rsidP="00600FBA">
            <w:pPr>
              <w:spacing w:before="40"/>
            </w:pPr>
            <w:r>
              <w:t>Konsorcjum:</w:t>
            </w:r>
          </w:p>
          <w:p w:rsidR="00600FBA" w:rsidRPr="00CB5EDB" w:rsidRDefault="00600FBA" w:rsidP="00600FBA">
            <w:pPr>
              <w:spacing w:before="40"/>
            </w:pPr>
            <w:r w:rsidRPr="00D03788">
              <w:t>Urtica Sp. z o.o.</w:t>
            </w:r>
          </w:p>
          <w:p w:rsidR="00600FBA" w:rsidRPr="00CB5EDB" w:rsidRDefault="00600FBA" w:rsidP="00600FBA">
            <w:r w:rsidRPr="00D03788">
              <w:t>Krzemieniecka</w:t>
            </w:r>
            <w:r w:rsidRPr="00CB5EDB">
              <w:t xml:space="preserve"> </w:t>
            </w:r>
            <w:r w:rsidRPr="00D03788">
              <w:t>120</w:t>
            </w:r>
            <w:r w:rsidRPr="00CB5EDB">
              <w:t xml:space="preserve"> </w:t>
            </w:r>
          </w:p>
          <w:p w:rsidR="00600FBA" w:rsidRDefault="00600FBA" w:rsidP="00600FBA">
            <w:pPr>
              <w:spacing w:before="40" w:after="40"/>
              <w:jc w:val="both"/>
            </w:pPr>
            <w:r w:rsidRPr="00D03788">
              <w:t>54-640</w:t>
            </w:r>
            <w:r w:rsidRPr="00CB5EDB">
              <w:t xml:space="preserve"> </w:t>
            </w:r>
            <w:r w:rsidRPr="00D03788">
              <w:t>Wrocław</w:t>
            </w:r>
          </w:p>
          <w:p w:rsidR="00600FBA" w:rsidRDefault="00600FBA" w:rsidP="00600FBA">
            <w:pPr>
              <w:spacing w:before="40" w:after="40"/>
              <w:jc w:val="both"/>
            </w:pPr>
            <w:r>
              <w:t>PGF S.A.</w:t>
            </w:r>
          </w:p>
          <w:p w:rsidR="00600FBA" w:rsidRDefault="00600FBA" w:rsidP="00600FBA">
            <w:pPr>
              <w:spacing w:before="40" w:after="40"/>
              <w:jc w:val="both"/>
            </w:pPr>
            <w:r>
              <w:t>Zbąszyńska 3</w:t>
            </w:r>
          </w:p>
          <w:p w:rsidR="00D03788" w:rsidRPr="00CB5EDB" w:rsidRDefault="00600FBA" w:rsidP="00600FBA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8 877.60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74</w:t>
            </w:r>
          </w:p>
        </w:tc>
        <w:tc>
          <w:tcPr>
            <w:tcW w:w="2295" w:type="dxa"/>
            <w:shd w:val="clear" w:color="auto" w:fill="auto"/>
          </w:tcPr>
          <w:p w:rsidR="00600FBA" w:rsidRDefault="00600FBA" w:rsidP="00600FBA">
            <w:pPr>
              <w:spacing w:before="40"/>
            </w:pPr>
            <w:r>
              <w:t>Konsorcjum:</w:t>
            </w:r>
          </w:p>
          <w:p w:rsidR="00600FBA" w:rsidRPr="00CB5EDB" w:rsidRDefault="00600FBA" w:rsidP="00600FBA">
            <w:pPr>
              <w:spacing w:before="40"/>
            </w:pPr>
            <w:r w:rsidRPr="00D03788">
              <w:t>Urtica Sp. z o.o.</w:t>
            </w:r>
          </w:p>
          <w:p w:rsidR="00600FBA" w:rsidRPr="00CB5EDB" w:rsidRDefault="00600FBA" w:rsidP="00600FBA">
            <w:r w:rsidRPr="00D03788">
              <w:t>Krzemieniecka</w:t>
            </w:r>
            <w:r w:rsidRPr="00CB5EDB">
              <w:t xml:space="preserve"> </w:t>
            </w:r>
            <w:r w:rsidRPr="00D03788">
              <w:t>120</w:t>
            </w:r>
            <w:r w:rsidRPr="00CB5EDB">
              <w:t xml:space="preserve"> </w:t>
            </w:r>
          </w:p>
          <w:p w:rsidR="00600FBA" w:rsidRDefault="00600FBA" w:rsidP="00600FBA">
            <w:pPr>
              <w:spacing w:before="40" w:after="40"/>
              <w:jc w:val="both"/>
            </w:pPr>
            <w:r w:rsidRPr="00D03788">
              <w:t>54-640</w:t>
            </w:r>
            <w:r w:rsidRPr="00CB5EDB">
              <w:t xml:space="preserve"> </w:t>
            </w:r>
            <w:r w:rsidRPr="00D03788">
              <w:t>Wrocław</w:t>
            </w:r>
          </w:p>
          <w:p w:rsidR="00600FBA" w:rsidRDefault="00600FBA" w:rsidP="00600FBA">
            <w:pPr>
              <w:spacing w:before="40" w:after="40"/>
              <w:jc w:val="both"/>
            </w:pPr>
            <w:r>
              <w:t>PGF S.A.</w:t>
            </w:r>
          </w:p>
          <w:p w:rsidR="00600FBA" w:rsidRDefault="00600FBA" w:rsidP="00600FBA">
            <w:pPr>
              <w:spacing w:before="40" w:after="40"/>
              <w:jc w:val="both"/>
            </w:pPr>
            <w:r>
              <w:t>Zbąszyńska 3</w:t>
            </w:r>
          </w:p>
          <w:p w:rsidR="00D03788" w:rsidRPr="00CB5EDB" w:rsidRDefault="00600FBA" w:rsidP="00600FBA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47 115.00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lastRenderedPageBreak/>
              <w:t>20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75</w:t>
            </w:r>
          </w:p>
        </w:tc>
        <w:tc>
          <w:tcPr>
            <w:tcW w:w="2295" w:type="dxa"/>
            <w:shd w:val="clear" w:color="auto" w:fill="auto"/>
          </w:tcPr>
          <w:p w:rsidR="00600FBA" w:rsidRDefault="00600FBA" w:rsidP="00600FBA">
            <w:pPr>
              <w:spacing w:before="40"/>
            </w:pPr>
            <w:r>
              <w:t>Konsorcjum:</w:t>
            </w:r>
          </w:p>
          <w:p w:rsidR="00600FBA" w:rsidRPr="00CB5EDB" w:rsidRDefault="00600FBA" w:rsidP="00600FBA">
            <w:pPr>
              <w:spacing w:before="40"/>
            </w:pPr>
            <w:r w:rsidRPr="00D03788">
              <w:t>Urtica Sp. z o.o.</w:t>
            </w:r>
          </w:p>
          <w:p w:rsidR="00600FBA" w:rsidRPr="00CB5EDB" w:rsidRDefault="00600FBA" w:rsidP="00600FBA">
            <w:r w:rsidRPr="00D03788">
              <w:t>Krzemieniecka</w:t>
            </w:r>
            <w:r w:rsidRPr="00CB5EDB">
              <w:t xml:space="preserve"> </w:t>
            </w:r>
            <w:r w:rsidRPr="00D03788">
              <w:t>120</w:t>
            </w:r>
            <w:r w:rsidRPr="00CB5EDB">
              <w:t xml:space="preserve"> </w:t>
            </w:r>
          </w:p>
          <w:p w:rsidR="00600FBA" w:rsidRDefault="00600FBA" w:rsidP="00600FBA">
            <w:pPr>
              <w:spacing w:before="40" w:after="40"/>
              <w:jc w:val="both"/>
            </w:pPr>
            <w:r w:rsidRPr="00D03788">
              <w:t>54-640</w:t>
            </w:r>
            <w:r w:rsidRPr="00CB5EDB">
              <w:t xml:space="preserve"> </w:t>
            </w:r>
            <w:r w:rsidRPr="00D03788">
              <w:t>Wrocław</w:t>
            </w:r>
          </w:p>
          <w:p w:rsidR="00600FBA" w:rsidRDefault="00600FBA" w:rsidP="00600FBA">
            <w:pPr>
              <w:spacing w:before="40" w:after="40"/>
              <w:jc w:val="both"/>
            </w:pPr>
            <w:r>
              <w:t>PGF S.A.</w:t>
            </w:r>
          </w:p>
          <w:p w:rsidR="00600FBA" w:rsidRDefault="00600FBA" w:rsidP="00600FBA">
            <w:pPr>
              <w:spacing w:before="40" w:after="40"/>
              <w:jc w:val="both"/>
            </w:pPr>
            <w:r>
              <w:t>Zbąszyńska 3</w:t>
            </w:r>
          </w:p>
          <w:p w:rsidR="00D03788" w:rsidRPr="00CB5EDB" w:rsidRDefault="00600FBA" w:rsidP="00600FBA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20 321.28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76</w:t>
            </w:r>
          </w:p>
        </w:tc>
        <w:tc>
          <w:tcPr>
            <w:tcW w:w="2295" w:type="dxa"/>
            <w:shd w:val="clear" w:color="auto" w:fill="auto"/>
          </w:tcPr>
          <w:p w:rsidR="00600FBA" w:rsidRDefault="00600FBA" w:rsidP="00600FBA">
            <w:pPr>
              <w:spacing w:before="40"/>
            </w:pPr>
            <w:r>
              <w:t>Konsorcjum:</w:t>
            </w:r>
          </w:p>
          <w:p w:rsidR="00600FBA" w:rsidRPr="00CB5EDB" w:rsidRDefault="00600FBA" w:rsidP="00600FBA">
            <w:pPr>
              <w:spacing w:before="40"/>
            </w:pPr>
            <w:r w:rsidRPr="00D03788">
              <w:t>Urtica Sp. z o.o.</w:t>
            </w:r>
          </w:p>
          <w:p w:rsidR="00600FBA" w:rsidRPr="00CB5EDB" w:rsidRDefault="00600FBA" w:rsidP="00600FBA">
            <w:r w:rsidRPr="00D03788">
              <w:t>Krzemieniecka</w:t>
            </w:r>
            <w:r w:rsidRPr="00CB5EDB">
              <w:t xml:space="preserve"> </w:t>
            </w:r>
            <w:r w:rsidRPr="00D03788">
              <w:t>120</w:t>
            </w:r>
            <w:r w:rsidRPr="00CB5EDB">
              <w:t xml:space="preserve"> </w:t>
            </w:r>
          </w:p>
          <w:p w:rsidR="00600FBA" w:rsidRDefault="00600FBA" w:rsidP="00600FBA">
            <w:pPr>
              <w:spacing w:before="40" w:after="40"/>
              <w:jc w:val="both"/>
            </w:pPr>
            <w:r w:rsidRPr="00D03788">
              <w:t>54-640</w:t>
            </w:r>
            <w:r w:rsidRPr="00CB5EDB">
              <w:t xml:space="preserve"> </w:t>
            </w:r>
            <w:r w:rsidRPr="00D03788">
              <w:t>Wrocław</w:t>
            </w:r>
          </w:p>
          <w:p w:rsidR="00600FBA" w:rsidRDefault="00600FBA" w:rsidP="00600FBA">
            <w:pPr>
              <w:spacing w:before="40" w:after="40"/>
              <w:jc w:val="both"/>
            </w:pPr>
            <w:r>
              <w:t>PGF S.A.</w:t>
            </w:r>
          </w:p>
          <w:p w:rsidR="00600FBA" w:rsidRDefault="00600FBA" w:rsidP="00600FBA">
            <w:pPr>
              <w:spacing w:before="40" w:after="40"/>
              <w:jc w:val="both"/>
            </w:pPr>
            <w:r>
              <w:t>Zbąszyńska 3</w:t>
            </w:r>
          </w:p>
          <w:p w:rsidR="00D03788" w:rsidRPr="00CB5EDB" w:rsidRDefault="00600FBA" w:rsidP="00600FBA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8 595.40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77</w:t>
            </w:r>
          </w:p>
        </w:tc>
        <w:tc>
          <w:tcPr>
            <w:tcW w:w="2295" w:type="dxa"/>
            <w:shd w:val="clear" w:color="auto" w:fill="auto"/>
          </w:tcPr>
          <w:p w:rsidR="00600FBA" w:rsidRDefault="00600FBA" w:rsidP="00600FBA">
            <w:pPr>
              <w:spacing w:before="40"/>
            </w:pPr>
            <w:r>
              <w:t>Konsorcjum:</w:t>
            </w:r>
          </w:p>
          <w:p w:rsidR="00600FBA" w:rsidRPr="00CB5EDB" w:rsidRDefault="00600FBA" w:rsidP="00600FBA">
            <w:pPr>
              <w:spacing w:before="40"/>
            </w:pPr>
            <w:r w:rsidRPr="00D03788">
              <w:t>Urtica Sp. z o.o.</w:t>
            </w:r>
          </w:p>
          <w:p w:rsidR="00600FBA" w:rsidRPr="00CB5EDB" w:rsidRDefault="00600FBA" w:rsidP="00600FBA">
            <w:r w:rsidRPr="00D03788">
              <w:t>Krzemieniecka</w:t>
            </w:r>
            <w:r w:rsidRPr="00CB5EDB">
              <w:t xml:space="preserve"> </w:t>
            </w:r>
            <w:r w:rsidRPr="00D03788">
              <w:t>120</w:t>
            </w:r>
            <w:r w:rsidRPr="00CB5EDB">
              <w:t xml:space="preserve"> </w:t>
            </w:r>
          </w:p>
          <w:p w:rsidR="00600FBA" w:rsidRDefault="00600FBA" w:rsidP="00600FBA">
            <w:pPr>
              <w:spacing w:before="40" w:after="40"/>
              <w:jc w:val="both"/>
            </w:pPr>
            <w:r w:rsidRPr="00D03788">
              <w:t>54-640</w:t>
            </w:r>
            <w:r w:rsidRPr="00CB5EDB">
              <w:t xml:space="preserve"> </w:t>
            </w:r>
            <w:r w:rsidRPr="00D03788">
              <w:t>Wrocław</w:t>
            </w:r>
          </w:p>
          <w:p w:rsidR="00600FBA" w:rsidRDefault="00600FBA" w:rsidP="00600FBA">
            <w:pPr>
              <w:spacing w:before="40" w:after="40"/>
              <w:jc w:val="both"/>
            </w:pPr>
            <w:r>
              <w:t>PGF S.A.</w:t>
            </w:r>
          </w:p>
          <w:p w:rsidR="00600FBA" w:rsidRDefault="00600FBA" w:rsidP="00600FBA">
            <w:pPr>
              <w:spacing w:before="40" w:after="40"/>
              <w:jc w:val="both"/>
            </w:pPr>
            <w:r>
              <w:t>Zbąszyńska 3</w:t>
            </w:r>
          </w:p>
          <w:p w:rsidR="00D03788" w:rsidRPr="00CB5EDB" w:rsidRDefault="00600FBA" w:rsidP="00600FBA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887.33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79</w:t>
            </w:r>
          </w:p>
        </w:tc>
        <w:tc>
          <w:tcPr>
            <w:tcW w:w="2295" w:type="dxa"/>
            <w:shd w:val="clear" w:color="auto" w:fill="auto"/>
          </w:tcPr>
          <w:p w:rsidR="00600FBA" w:rsidRDefault="00600FBA" w:rsidP="00600FBA">
            <w:pPr>
              <w:spacing w:before="40"/>
            </w:pPr>
            <w:r>
              <w:t>Konsorcjum:</w:t>
            </w:r>
          </w:p>
          <w:p w:rsidR="00600FBA" w:rsidRPr="00CB5EDB" w:rsidRDefault="00600FBA" w:rsidP="00600FBA">
            <w:pPr>
              <w:spacing w:before="40"/>
            </w:pPr>
            <w:r w:rsidRPr="00D03788">
              <w:t>Urtica Sp. z o.o.</w:t>
            </w:r>
          </w:p>
          <w:p w:rsidR="00600FBA" w:rsidRPr="00CB5EDB" w:rsidRDefault="00600FBA" w:rsidP="00600FBA">
            <w:r w:rsidRPr="00D03788">
              <w:t>Krzemieniecka</w:t>
            </w:r>
            <w:r w:rsidRPr="00CB5EDB">
              <w:t xml:space="preserve"> </w:t>
            </w:r>
            <w:r w:rsidRPr="00D03788">
              <w:t>120</w:t>
            </w:r>
            <w:r w:rsidRPr="00CB5EDB">
              <w:t xml:space="preserve"> </w:t>
            </w:r>
          </w:p>
          <w:p w:rsidR="00600FBA" w:rsidRDefault="00600FBA" w:rsidP="00600FBA">
            <w:pPr>
              <w:spacing w:before="40" w:after="40"/>
              <w:jc w:val="both"/>
            </w:pPr>
            <w:r w:rsidRPr="00D03788">
              <w:t>54-640</w:t>
            </w:r>
            <w:r w:rsidRPr="00CB5EDB">
              <w:t xml:space="preserve"> </w:t>
            </w:r>
            <w:r w:rsidRPr="00D03788">
              <w:t>Wrocław</w:t>
            </w:r>
          </w:p>
          <w:p w:rsidR="00600FBA" w:rsidRDefault="00600FBA" w:rsidP="00600FBA">
            <w:pPr>
              <w:spacing w:before="40" w:after="40"/>
              <w:jc w:val="both"/>
            </w:pPr>
            <w:r>
              <w:t>PGF S.A.</w:t>
            </w:r>
          </w:p>
          <w:p w:rsidR="00600FBA" w:rsidRDefault="00600FBA" w:rsidP="00600FBA">
            <w:pPr>
              <w:spacing w:before="40" w:after="40"/>
              <w:jc w:val="both"/>
            </w:pPr>
            <w:r>
              <w:t>Zbąszyńska 3</w:t>
            </w:r>
          </w:p>
          <w:p w:rsidR="00D03788" w:rsidRPr="00CB5EDB" w:rsidRDefault="00600FBA" w:rsidP="00600FBA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684.30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80</w:t>
            </w:r>
          </w:p>
        </w:tc>
        <w:tc>
          <w:tcPr>
            <w:tcW w:w="2295" w:type="dxa"/>
            <w:shd w:val="clear" w:color="auto" w:fill="auto"/>
          </w:tcPr>
          <w:p w:rsidR="00600FBA" w:rsidRDefault="00600FBA" w:rsidP="00600FBA">
            <w:pPr>
              <w:spacing w:before="40"/>
            </w:pPr>
            <w:r>
              <w:t>Konsorcjum:</w:t>
            </w:r>
          </w:p>
          <w:p w:rsidR="00600FBA" w:rsidRPr="00CB5EDB" w:rsidRDefault="00600FBA" w:rsidP="00600FBA">
            <w:pPr>
              <w:spacing w:before="40"/>
            </w:pPr>
            <w:r w:rsidRPr="00D03788">
              <w:t>Urtica Sp. z o.o.</w:t>
            </w:r>
          </w:p>
          <w:p w:rsidR="00600FBA" w:rsidRPr="00CB5EDB" w:rsidRDefault="00600FBA" w:rsidP="00600FBA">
            <w:r w:rsidRPr="00D03788">
              <w:t>Krzemieniecka</w:t>
            </w:r>
            <w:r w:rsidRPr="00CB5EDB">
              <w:t xml:space="preserve"> </w:t>
            </w:r>
            <w:r w:rsidRPr="00D03788">
              <w:t>120</w:t>
            </w:r>
            <w:r w:rsidRPr="00CB5EDB">
              <w:t xml:space="preserve"> </w:t>
            </w:r>
          </w:p>
          <w:p w:rsidR="00600FBA" w:rsidRDefault="00600FBA" w:rsidP="00600FBA">
            <w:pPr>
              <w:spacing w:before="40" w:after="40"/>
              <w:jc w:val="both"/>
            </w:pPr>
            <w:r w:rsidRPr="00D03788">
              <w:t>54-640</w:t>
            </w:r>
            <w:r w:rsidRPr="00CB5EDB">
              <w:t xml:space="preserve"> </w:t>
            </w:r>
            <w:r w:rsidRPr="00D03788">
              <w:t>Wrocław</w:t>
            </w:r>
          </w:p>
          <w:p w:rsidR="00600FBA" w:rsidRDefault="00600FBA" w:rsidP="00600FBA">
            <w:pPr>
              <w:spacing w:before="40" w:after="40"/>
              <w:jc w:val="both"/>
            </w:pPr>
            <w:r>
              <w:t>PGF S.A.</w:t>
            </w:r>
          </w:p>
          <w:p w:rsidR="00600FBA" w:rsidRDefault="00600FBA" w:rsidP="00600FBA">
            <w:pPr>
              <w:spacing w:before="40" w:after="40"/>
              <w:jc w:val="both"/>
            </w:pPr>
            <w:r>
              <w:t>Zbąszyńska 3</w:t>
            </w:r>
          </w:p>
          <w:p w:rsidR="00D03788" w:rsidRPr="00CB5EDB" w:rsidRDefault="00600FBA" w:rsidP="00600FBA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6 095.52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81</w:t>
            </w:r>
          </w:p>
        </w:tc>
        <w:tc>
          <w:tcPr>
            <w:tcW w:w="2295" w:type="dxa"/>
            <w:shd w:val="clear" w:color="auto" w:fill="auto"/>
          </w:tcPr>
          <w:p w:rsidR="00600FBA" w:rsidRDefault="00600FBA" w:rsidP="00600FBA">
            <w:pPr>
              <w:spacing w:before="40"/>
            </w:pPr>
            <w:r>
              <w:t>Konsorcjum:</w:t>
            </w:r>
          </w:p>
          <w:p w:rsidR="00600FBA" w:rsidRPr="00CB5EDB" w:rsidRDefault="00600FBA" w:rsidP="00600FBA">
            <w:pPr>
              <w:spacing w:before="40"/>
            </w:pPr>
            <w:r w:rsidRPr="00D03788">
              <w:t>Urtica Sp. z o.o.</w:t>
            </w:r>
          </w:p>
          <w:p w:rsidR="00600FBA" w:rsidRPr="00CB5EDB" w:rsidRDefault="00600FBA" w:rsidP="00600FBA">
            <w:r w:rsidRPr="00D03788">
              <w:t>Krzemieniecka</w:t>
            </w:r>
            <w:r w:rsidRPr="00CB5EDB">
              <w:t xml:space="preserve"> </w:t>
            </w:r>
            <w:r w:rsidRPr="00D03788">
              <w:t>120</w:t>
            </w:r>
            <w:r w:rsidRPr="00CB5EDB">
              <w:t xml:space="preserve"> </w:t>
            </w:r>
          </w:p>
          <w:p w:rsidR="00600FBA" w:rsidRDefault="00600FBA" w:rsidP="00600FBA">
            <w:pPr>
              <w:spacing w:before="40" w:after="40"/>
              <w:jc w:val="both"/>
            </w:pPr>
            <w:r w:rsidRPr="00D03788">
              <w:t>54-640</w:t>
            </w:r>
            <w:r w:rsidRPr="00CB5EDB">
              <w:t xml:space="preserve"> </w:t>
            </w:r>
            <w:r w:rsidRPr="00D03788">
              <w:t>Wrocław</w:t>
            </w:r>
          </w:p>
          <w:p w:rsidR="00600FBA" w:rsidRDefault="00600FBA" w:rsidP="00600FBA">
            <w:pPr>
              <w:spacing w:before="40" w:after="40"/>
              <w:jc w:val="both"/>
            </w:pPr>
            <w:r>
              <w:t>PGF S.A.</w:t>
            </w:r>
          </w:p>
          <w:p w:rsidR="00600FBA" w:rsidRDefault="00600FBA" w:rsidP="00600FBA">
            <w:pPr>
              <w:spacing w:before="40" w:after="40"/>
              <w:jc w:val="both"/>
            </w:pPr>
            <w:r>
              <w:t>Zbąszyńska 3</w:t>
            </w:r>
          </w:p>
          <w:p w:rsidR="00D03788" w:rsidRPr="00CB5EDB" w:rsidRDefault="00600FBA" w:rsidP="00600FBA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7 290.11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82</w:t>
            </w:r>
          </w:p>
        </w:tc>
        <w:tc>
          <w:tcPr>
            <w:tcW w:w="2295" w:type="dxa"/>
            <w:shd w:val="clear" w:color="auto" w:fill="auto"/>
          </w:tcPr>
          <w:p w:rsidR="00600FBA" w:rsidRDefault="00600FBA" w:rsidP="00600FBA">
            <w:pPr>
              <w:spacing w:before="40"/>
            </w:pPr>
            <w:r>
              <w:t>Konsorcjum:</w:t>
            </w:r>
          </w:p>
          <w:p w:rsidR="00600FBA" w:rsidRPr="00CB5EDB" w:rsidRDefault="00600FBA" w:rsidP="00600FBA">
            <w:pPr>
              <w:spacing w:before="40"/>
            </w:pPr>
            <w:r w:rsidRPr="00D03788">
              <w:t>Urtica Sp. z o.o.</w:t>
            </w:r>
          </w:p>
          <w:p w:rsidR="00600FBA" w:rsidRPr="00CB5EDB" w:rsidRDefault="00600FBA" w:rsidP="00600FBA">
            <w:r w:rsidRPr="00D03788">
              <w:t>Krzemieniecka</w:t>
            </w:r>
            <w:r w:rsidRPr="00CB5EDB">
              <w:t xml:space="preserve"> </w:t>
            </w:r>
            <w:r w:rsidRPr="00D03788">
              <w:t>120</w:t>
            </w:r>
            <w:r w:rsidRPr="00CB5EDB">
              <w:t xml:space="preserve"> </w:t>
            </w:r>
          </w:p>
          <w:p w:rsidR="00600FBA" w:rsidRDefault="00600FBA" w:rsidP="00600FBA">
            <w:pPr>
              <w:spacing w:before="40" w:after="40"/>
              <w:jc w:val="both"/>
            </w:pPr>
            <w:r w:rsidRPr="00D03788">
              <w:t>54-640</w:t>
            </w:r>
            <w:r w:rsidRPr="00CB5EDB">
              <w:t xml:space="preserve"> </w:t>
            </w:r>
            <w:r w:rsidRPr="00D03788">
              <w:t>Wrocław</w:t>
            </w:r>
          </w:p>
          <w:p w:rsidR="00600FBA" w:rsidRDefault="00600FBA" w:rsidP="00600FBA">
            <w:pPr>
              <w:spacing w:before="40" w:after="40"/>
              <w:jc w:val="both"/>
            </w:pPr>
            <w:r>
              <w:t>PGF S.A.</w:t>
            </w:r>
          </w:p>
          <w:p w:rsidR="00600FBA" w:rsidRDefault="00600FBA" w:rsidP="00600FBA">
            <w:pPr>
              <w:spacing w:before="40" w:after="40"/>
              <w:jc w:val="both"/>
            </w:pPr>
            <w:r>
              <w:t>Zbąszyńska 3</w:t>
            </w:r>
          </w:p>
          <w:p w:rsidR="00D03788" w:rsidRPr="00CB5EDB" w:rsidRDefault="00600FBA" w:rsidP="00600FBA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8 476.43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84</w:t>
            </w:r>
          </w:p>
        </w:tc>
        <w:tc>
          <w:tcPr>
            <w:tcW w:w="2295" w:type="dxa"/>
            <w:shd w:val="clear" w:color="auto" w:fill="auto"/>
          </w:tcPr>
          <w:p w:rsidR="002B0235" w:rsidRDefault="002B0235" w:rsidP="002B0235">
            <w:pPr>
              <w:spacing w:before="40"/>
            </w:pPr>
            <w:r>
              <w:t>Konsorcjum:</w:t>
            </w:r>
          </w:p>
          <w:p w:rsidR="002B0235" w:rsidRPr="00CB5EDB" w:rsidRDefault="002B0235" w:rsidP="002B0235">
            <w:pPr>
              <w:spacing w:before="40"/>
            </w:pPr>
            <w:r w:rsidRPr="00D03788">
              <w:t>Urtica Sp. z o.o.</w:t>
            </w:r>
          </w:p>
          <w:p w:rsidR="002B0235" w:rsidRPr="00CB5EDB" w:rsidRDefault="002B0235" w:rsidP="002B0235">
            <w:r w:rsidRPr="00D03788">
              <w:t>Krzemieniecka</w:t>
            </w:r>
            <w:r w:rsidRPr="00CB5EDB">
              <w:t xml:space="preserve"> </w:t>
            </w:r>
            <w:r w:rsidRPr="00D03788">
              <w:t>120</w:t>
            </w:r>
            <w:r w:rsidRPr="00CB5EDB">
              <w:t xml:space="preserve"> </w:t>
            </w:r>
          </w:p>
          <w:p w:rsidR="002B0235" w:rsidRDefault="002B0235" w:rsidP="002B0235">
            <w:pPr>
              <w:spacing w:before="40" w:after="40"/>
              <w:jc w:val="both"/>
            </w:pPr>
            <w:r w:rsidRPr="00D03788">
              <w:t>54-640</w:t>
            </w:r>
            <w:r w:rsidRPr="00CB5EDB">
              <w:t xml:space="preserve"> </w:t>
            </w:r>
            <w:r w:rsidRPr="00D03788">
              <w:t>Wrocław</w:t>
            </w:r>
          </w:p>
          <w:p w:rsidR="002B0235" w:rsidRDefault="002B0235" w:rsidP="002B0235">
            <w:pPr>
              <w:spacing w:before="40" w:after="40"/>
              <w:jc w:val="both"/>
            </w:pPr>
            <w:r>
              <w:t>PGF S.A.</w:t>
            </w:r>
          </w:p>
          <w:p w:rsidR="002B0235" w:rsidRDefault="002B0235" w:rsidP="002B0235">
            <w:pPr>
              <w:spacing w:before="40" w:after="40"/>
              <w:jc w:val="both"/>
            </w:pPr>
            <w:r>
              <w:lastRenderedPageBreak/>
              <w:t>Zbąszyńska 3</w:t>
            </w:r>
          </w:p>
          <w:p w:rsidR="00D03788" w:rsidRPr="00CB5EDB" w:rsidRDefault="002B0235" w:rsidP="002B0235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lastRenderedPageBreak/>
              <w:t>53 595.54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85</w:t>
            </w:r>
          </w:p>
        </w:tc>
        <w:tc>
          <w:tcPr>
            <w:tcW w:w="2295" w:type="dxa"/>
            <w:shd w:val="clear" w:color="auto" w:fill="auto"/>
          </w:tcPr>
          <w:p w:rsidR="002B0235" w:rsidRDefault="002B0235" w:rsidP="002B0235">
            <w:pPr>
              <w:spacing w:before="40"/>
            </w:pPr>
            <w:r>
              <w:t>Konsorcjum:</w:t>
            </w:r>
          </w:p>
          <w:p w:rsidR="002B0235" w:rsidRPr="00CB5EDB" w:rsidRDefault="002B0235" w:rsidP="002B0235">
            <w:pPr>
              <w:spacing w:before="40"/>
            </w:pPr>
            <w:r w:rsidRPr="00D03788">
              <w:t>Urtica Sp. z o.o.</w:t>
            </w:r>
          </w:p>
          <w:p w:rsidR="002B0235" w:rsidRPr="00CB5EDB" w:rsidRDefault="002B0235" w:rsidP="002B0235">
            <w:r w:rsidRPr="00D03788">
              <w:t>Krzemieniecka</w:t>
            </w:r>
            <w:r w:rsidRPr="00CB5EDB">
              <w:t xml:space="preserve"> </w:t>
            </w:r>
            <w:r w:rsidRPr="00D03788">
              <w:t>120</w:t>
            </w:r>
            <w:r w:rsidRPr="00CB5EDB">
              <w:t xml:space="preserve"> </w:t>
            </w:r>
          </w:p>
          <w:p w:rsidR="002B0235" w:rsidRDefault="002B0235" w:rsidP="002B0235">
            <w:pPr>
              <w:spacing w:before="40" w:after="40"/>
              <w:jc w:val="both"/>
            </w:pPr>
            <w:r w:rsidRPr="00D03788">
              <w:t>54-640</w:t>
            </w:r>
            <w:r w:rsidRPr="00CB5EDB">
              <w:t xml:space="preserve"> </w:t>
            </w:r>
            <w:r w:rsidRPr="00D03788">
              <w:t>Wrocław</w:t>
            </w:r>
          </w:p>
          <w:p w:rsidR="002B0235" w:rsidRDefault="002B0235" w:rsidP="002B0235">
            <w:pPr>
              <w:spacing w:before="40" w:after="40"/>
              <w:jc w:val="both"/>
            </w:pPr>
            <w:r>
              <w:t>PGF S.A.</w:t>
            </w:r>
          </w:p>
          <w:p w:rsidR="002B0235" w:rsidRDefault="002B0235" w:rsidP="002B0235">
            <w:pPr>
              <w:spacing w:before="40" w:after="40"/>
              <w:jc w:val="both"/>
            </w:pPr>
            <w:r>
              <w:t>Zbąszyńska 3</w:t>
            </w:r>
          </w:p>
          <w:p w:rsidR="00D03788" w:rsidRPr="00CB5EDB" w:rsidRDefault="002B0235" w:rsidP="002B0235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37 802.80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86</w:t>
            </w:r>
          </w:p>
        </w:tc>
        <w:tc>
          <w:tcPr>
            <w:tcW w:w="2295" w:type="dxa"/>
            <w:shd w:val="clear" w:color="auto" w:fill="auto"/>
          </w:tcPr>
          <w:p w:rsidR="002B0235" w:rsidRDefault="002B0235" w:rsidP="002B0235">
            <w:pPr>
              <w:spacing w:before="40"/>
            </w:pPr>
            <w:r>
              <w:t>Konsorcjum:</w:t>
            </w:r>
          </w:p>
          <w:p w:rsidR="002B0235" w:rsidRPr="00CB5EDB" w:rsidRDefault="002B0235" w:rsidP="002B0235">
            <w:pPr>
              <w:spacing w:before="40"/>
            </w:pPr>
            <w:r w:rsidRPr="00D03788">
              <w:t>Urtica Sp. z o.o.</w:t>
            </w:r>
          </w:p>
          <w:p w:rsidR="002B0235" w:rsidRPr="00CB5EDB" w:rsidRDefault="002B0235" w:rsidP="002B0235">
            <w:r w:rsidRPr="00D03788">
              <w:t>Krzemieniecka</w:t>
            </w:r>
            <w:r w:rsidRPr="00CB5EDB">
              <w:t xml:space="preserve"> </w:t>
            </w:r>
            <w:r w:rsidRPr="00D03788">
              <w:t>120</w:t>
            </w:r>
            <w:r w:rsidRPr="00CB5EDB">
              <w:t xml:space="preserve"> </w:t>
            </w:r>
          </w:p>
          <w:p w:rsidR="002B0235" w:rsidRDefault="002B0235" w:rsidP="002B0235">
            <w:pPr>
              <w:spacing w:before="40" w:after="40"/>
              <w:jc w:val="both"/>
            </w:pPr>
            <w:r w:rsidRPr="00D03788">
              <w:t>54-640</w:t>
            </w:r>
            <w:r w:rsidRPr="00CB5EDB">
              <w:t xml:space="preserve"> </w:t>
            </w:r>
            <w:r w:rsidRPr="00D03788">
              <w:t>Wrocław</w:t>
            </w:r>
          </w:p>
          <w:p w:rsidR="002B0235" w:rsidRDefault="002B0235" w:rsidP="002B0235">
            <w:pPr>
              <w:spacing w:before="40" w:after="40"/>
              <w:jc w:val="both"/>
            </w:pPr>
            <w:r>
              <w:t>PGF S.A.</w:t>
            </w:r>
          </w:p>
          <w:p w:rsidR="002B0235" w:rsidRDefault="002B0235" w:rsidP="002B0235">
            <w:pPr>
              <w:spacing w:before="40" w:after="40"/>
              <w:jc w:val="both"/>
            </w:pPr>
            <w:r>
              <w:t>Zbąszyńska 3</w:t>
            </w:r>
          </w:p>
          <w:p w:rsidR="00D03788" w:rsidRPr="00CB5EDB" w:rsidRDefault="002B0235" w:rsidP="002B0235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4 216.32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87</w:t>
            </w:r>
          </w:p>
        </w:tc>
        <w:tc>
          <w:tcPr>
            <w:tcW w:w="2295" w:type="dxa"/>
            <w:shd w:val="clear" w:color="auto" w:fill="auto"/>
          </w:tcPr>
          <w:p w:rsidR="002B0235" w:rsidRDefault="002B0235" w:rsidP="002B0235">
            <w:pPr>
              <w:spacing w:before="40"/>
            </w:pPr>
            <w:r>
              <w:t>Konsorcjum:</w:t>
            </w:r>
          </w:p>
          <w:p w:rsidR="002B0235" w:rsidRPr="00CB5EDB" w:rsidRDefault="002B0235" w:rsidP="002B0235">
            <w:pPr>
              <w:spacing w:before="40"/>
            </w:pPr>
            <w:r w:rsidRPr="00D03788">
              <w:t>Urtica Sp. z o.o.</w:t>
            </w:r>
          </w:p>
          <w:p w:rsidR="002B0235" w:rsidRPr="00CB5EDB" w:rsidRDefault="002B0235" w:rsidP="002B0235">
            <w:r w:rsidRPr="00D03788">
              <w:t>Krzemieniecka</w:t>
            </w:r>
            <w:r w:rsidRPr="00CB5EDB">
              <w:t xml:space="preserve"> </w:t>
            </w:r>
            <w:r w:rsidRPr="00D03788">
              <w:t>120</w:t>
            </w:r>
            <w:r w:rsidRPr="00CB5EDB">
              <w:t xml:space="preserve"> </w:t>
            </w:r>
          </w:p>
          <w:p w:rsidR="002B0235" w:rsidRDefault="002B0235" w:rsidP="002B0235">
            <w:pPr>
              <w:spacing w:before="40" w:after="40"/>
              <w:jc w:val="both"/>
            </w:pPr>
            <w:r w:rsidRPr="00D03788">
              <w:t>54-640</w:t>
            </w:r>
            <w:r w:rsidRPr="00CB5EDB">
              <w:t xml:space="preserve"> </w:t>
            </w:r>
            <w:r w:rsidRPr="00D03788">
              <w:t>Wrocław</w:t>
            </w:r>
          </w:p>
          <w:p w:rsidR="002B0235" w:rsidRDefault="002B0235" w:rsidP="002B0235">
            <w:pPr>
              <w:spacing w:before="40" w:after="40"/>
              <w:jc w:val="both"/>
            </w:pPr>
            <w:r>
              <w:t>PGF S.A.</w:t>
            </w:r>
          </w:p>
          <w:p w:rsidR="002B0235" w:rsidRDefault="002B0235" w:rsidP="002B0235">
            <w:pPr>
              <w:spacing w:before="40" w:after="40"/>
              <w:jc w:val="both"/>
            </w:pPr>
            <w:r>
              <w:t>Zbąszyńska 3</w:t>
            </w:r>
          </w:p>
          <w:p w:rsidR="00D03788" w:rsidRPr="00CB5EDB" w:rsidRDefault="002B0235" w:rsidP="002B0235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2 446.85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89</w:t>
            </w:r>
          </w:p>
        </w:tc>
        <w:tc>
          <w:tcPr>
            <w:tcW w:w="2295" w:type="dxa"/>
            <w:shd w:val="clear" w:color="auto" w:fill="auto"/>
          </w:tcPr>
          <w:p w:rsidR="002B0235" w:rsidRDefault="002B0235" w:rsidP="002B0235">
            <w:pPr>
              <w:spacing w:before="40"/>
            </w:pPr>
            <w:r>
              <w:t>Konsorcjum:</w:t>
            </w:r>
          </w:p>
          <w:p w:rsidR="002B0235" w:rsidRPr="00CB5EDB" w:rsidRDefault="002B0235" w:rsidP="002B0235">
            <w:pPr>
              <w:spacing w:before="40"/>
            </w:pPr>
            <w:r w:rsidRPr="00D03788">
              <w:t>Urtica Sp. z o.o.</w:t>
            </w:r>
          </w:p>
          <w:p w:rsidR="002B0235" w:rsidRPr="00CB5EDB" w:rsidRDefault="002B0235" w:rsidP="002B0235">
            <w:r w:rsidRPr="00D03788">
              <w:t>Krzemieniecka</w:t>
            </w:r>
            <w:r w:rsidRPr="00CB5EDB">
              <w:t xml:space="preserve"> </w:t>
            </w:r>
            <w:r w:rsidRPr="00D03788">
              <w:t>120</w:t>
            </w:r>
            <w:r w:rsidRPr="00CB5EDB">
              <w:t xml:space="preserve"> </w:t>
            </w:r>
          </w:p>
          <w:p w:rsidR="002B0235" w:rsidRDefault="002B0235" w:rsidP="002B0235">
            <w:pPr>
              <w:spacing w:before="40" w:after="40"/>
              <w:jc w:val="both"/>
            </w:pPr>
            <w:r w:rsidRPr="00D03788">
              <w:t>54-640</w:t>
            </w:r>
            <w:r w:rsidRPr="00CB5EDB">
              <w:t xml:space="preserve"> </w:t>
            </w:r>
            <w:r w:rsidRPr="00D03788">
              <w:t>Wrocław</w:t>
            </w:r>
          </w:p>
          <w:p w:rsidR="002B0235" w:rsidRDefault="002B0235" w:rsidP="002B0235">
            <w:pPr>
              <w:spacing w:before="40" w:after="40"/>
              <w:jc w:val="both"/>
            </w:pPr>
            <w:r>
              <w:t>PGF S.A.</w:t>
            </w:r>
          </w:p>
          <w:p w:rsidR="002B0235" w:rsidRDefault="002B0235" w:rsidP="002B0235">
            <w:pPr>
              <w:spacing w:before="40" w:after="40"/>
              <w:jc w:val="both"/>
            </w:pPr>
            <w:r>
              <w:t>Zbąszyńska 3</w:t>
            </w:r>
          </w:p>
          <w:p w:rsidR="00D03788" w:rsidRPr="00CB5EDB" w:rsidRDefault="002B0235" w:rsidP="002B0235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609.55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91</w:t>
            </w:r>
          </w:p>
        </w:tc>
        <w:tc>
          <w:tcPr>
            <w:tcW w:w="2295" w:type="dxa"/>
            <w:shd w:val="clear" w:color="auto" w:fill="auto"/>
          </w:tcPr>
          <w:p w:rsidR="002B0235" w:rsidRDefault="002B0235" w:rsidP="002B0235">
            <w:pPr>
              <w:spacing w:before="40"/>
            </w:pPr>
            <w:r>
              <w:t>Konsorcjum:</w:t>
            </w:r>
          </w:p>
          <w:p w:rsidR="002B0235" w:rsidRPr="00CB5EDB" w:rsidRDefault="002B0235" w:rsidP="002B0235">
            <w:pPr>
              <w:spacing w:before="40"/>
            </w:pPr>
            <w:r w:rsidRPr="00D03788">
              <w:t>Urtica Sp. z o.o.</w:t>
            </w:r>
          </w:p>
          <w:p w:rsidR="002B0235" w:rsidRPr="00CB5EDB" w:rsidRDefault="002B0235" w:rsidP="002B0235">
            <w:r w:rsidRPr="00D03788">
              <w:t>Krzemieniecka</w:t>
            </w:r>
            <w:r w:rsidRPr="00CB5EDB">
              <w:t xml:space="preserve"> </w:t>
            </w:r>
            <w:r w:rsidRPr="00D03788">
              <w:t>120</w:t>
            </w:r>
            <w:r w:rsidRPr="00CB5EDB">
              <w:t xml:space="preserve"> </w:t>
            </w:r>
          </w:p>
          <w:p w:rsidR="002B0235" w:rsidRDefault="002B0235" w:rsidP="002B0235">
            <w:pPr>
              <w:spacing w:before="40" w:after="40"/>
              <w:jc w:val="both"/>
            </w:pPr>
            <w:r w:rsidRPr="00D03788">
              <w:t>54-640</w:t>
            </w:r>
            <w:r w:rsidRPr="00CB5EDB">
              <w:t xml:space="preserve"> </w:t>
            </w:r>
            <w:r w:rsidRPr="00D03788">
              <w:t>Wrocław</w:t>
            </w:r>
          </w:p>
          <w:p w:rsidR="002B0235" w:rsidRDefault="002B0235" w:rsidP="002B0235">
            <w:pPr>
              <w:spacing w:before="40" w:after="40"/>
              <w:jc w:val="both"/>
            </w:pPr>
            <w:r>
              <w:t>PGF S.A.</w:t>
            </w:r>
          </w:p>
          <w:p w:rsidR="002B0235" w:rsidRDefault="002B0235" w:rsidP="002B0235">
            <w:pPr>
              <w:spacing w:before="40" w:after="40"/>
              <w:jc w:val="both"/>
            </w:pPr>
            <w:r>
              <w:t>Zbąszyńska 3</w:t>
            </w:r>
          </w:p>
          <w:p w:rsidR="00D03788" w:rsidRPr="00CB5EDB" w:rsidRDefault="002B0235" w:rsidP="002B0235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4 574.66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92</w:t>
            </w:r>
          </w:p>
        </w:tc>
        <w:tc>
          <w:tcPr>
            <w:tcW w:w="2295" w:type="dxa"/>
            <w:shd w:val="clear" w:color="auto" w:fill="auto"/>
          </w:tcPr>
          <w:p w:rsidR="002B0235" w:rsidRDefault="002B0235" w:rsidP="002B0235">
            <w:pPr>
              <w:spacing w:before="40"/>
            </w:pPr>
            <w:r>
              <w:t>Konsorcjum:</w:t>
            </w:r>
          </w:p>
          <w:p w:rsidR="002B0235" w:rsidRPr="00CB5EDB" w:rsidRDefault="002B0235" w:rsidP="002B0235">
            <w:pPr>
              <w:spacing w:before="40"/>
            </w:pPr>
            <w:r w:rsidRPr="00D03788">
              <w:t>Urtica Sp. z o.o.</w:t>
            </w:r>
          </w:p>
          <w:p w:rsidR="002B0235" w:rsidRPr="00CB5EDB" w:rsidRDefault="002B0235" w:rsidP="002B0235">
            <w:r w:rsidRPr="00D03788">
              <w:t>Krzemieniecka</w:t>
            </w:r>
            <w:r w:rsidRPr="00CB5EDB">
              <w:t xml:space="preserve"> </w:t>
            </w:r>
            <w:r w:rsidRPr="00D03788">
              <w:t>120</w:t>
            </w:r>
            <w:r w:rsidRPr="00CB5EDB">
              <w:t xml:space="preserve"> </w:t>
            </w:r>
          </w:p>
          <w:p w:rsidR="002B0235" w:rsidRDefault="002B0235" w:rsidP="002B0235">
            <w:pPr>
              <w:spacing w:before="40" w:after="40"/>
              <w:jc w:val="both"/>
            </w:pPr>
            <w:r w:rsidRPr="00D03788">
              <w:t>54-640</w:t>
            </w:r>
            <w:r w:rsidRPr="00CB5EDB">
              <w:t xml:space="preserve"> </w:t>
            </w:r>
            <w:r w:rsidRPr="00D03788">
              <w:t>Wrocław</w:t>
            </w:r>
          </w:p>
          <w:p w:rsidR="002B0235" w:rsidRDefault="002B0235" w:rsidP="002B0235">
            <w:pPr>
              <w:spacing w:before="40" w:after="40"/>
              <w:jc w:val="both"/>
            </w:pPr>
            <w:r>
              <w:t>PGF S.A.</w:t>
            </w:r>
          </w:p>
          <w:p w:rsidR="002B0235" w:rsidRDefault="002B0235" w:rsidP="002B0235">
            <w:pPr>
              <w:spacing w:before="40" w:after="40"/>
              <w:jc w:val="both"/>
            </w:pPr>
            <w:r>
              <w:t>Zbąszyńska 3</w:t>
            </w:r>
          </w:p>
          <w:p w:rsidR="00D03788" w:rsidRPr="00CB5EDB" w:rsidRDefault="002B0235" w:rsidP="002B0235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92.74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97</w:t>
            </w:r>
          </w:p>
        </w:tc>
        <w:tc>
          <w:tcPr>
            <w:tcW w:w="2295" w:type="dxa"/>
            <w:shd w:val="clear" w:color="auto" w:fill="auto"/>
          </w:tcPr>
          <w:p w:rsidR="002B0235" w:rsidRDefault="002B0235" w:rsidP="002B0235">
            <w:pPr>
              <w:spacing w:before="40"/>
            </w:pPr>
            <w:r>
              <w:t>Konsorcjum:</w:t>
            </w:r>
          </w:p>
          <w:p w:rsidR="002B0235" w:rsidRPr="00CB5EDB" w:rsidRDefault="002B0235" w:rsidP="002B0235">
            <w:pPr>
              <w:spacing w:before="40"/>
            </w:pPr>
            <w:r w:rsidRPr="00D03788">
              <w:t>Urtica Sp. z o.o.</w:t>
            </w:r>
          </w:p>
          <w:p w:rsidR="002B0235" w:rsidRPr="00CB5EDB" w:rsidRDefault="002B0235" w:rsidP="002B0235">
            <w:r w:rsidRPr="00D03788">
              <w:t>Krzemieniecka</w:t>
            </w:r>
            <w:r w:rsidRPr="00CB5EDB">
              <w:t xml:space="preserve"> </w:t>
            </w:r>
            <w:r w:rsidRPr="00D03788">
              <w:t>120</w:t>
            </w:r>
            <w:r w:rsidRPr="00CB5EDB">
              <w:t xml:space="preserve"> </w:t>
            </w:r>
          </w:p>
          <w:p w:rsidR="002B0235" w:rsidRDefault="002B0235" w:rsidP="002B0235">
            <w:pPr>
              <w:spacing w:before="40" w:after="40"/>
              <w:jc w:val="both"/>
            </w:pPr>
            <w:r w:rsidRPr="00D03788">
              <w:t>54-640</w:t>
            </w:r>
            <w:r w:rsidRPr="00CB5EDB">
              <w:t xml:space="preserve"> </w:t>
            </w:r>
            <w:r w:rsidRPr="00D03788">
              <w:t>Wrocław</w:t>
            </w:r>
          </w:p>
          <w:p w:rsidR="002B0235" w:rsidRDefault="002B0235" w:rsidP="002B0235">
            <w:pPr>
              <w:spacing w:before="40" w:after="40"/>
              <w:jc w:val="both"/>
            </w:pPr>
            <w:r>
              <w:t>PGF S.A.</w:t>
            </w:r>
          </w:p>
          <w:p w:rsidR="002B0235" w:rsidRDefault="002B0235" w:rsidP="002B0235">
            <w:pPr>
              <w:spacing w:before="40" w:after="40"/>
              <w:jc w:val="both"/>
            </w:pPr>
            <w:r>
              <w:t>Zbąszyńska 3</w:t>
            </w:r>
          </w:p>
          <w:p w:rsidR="00D03788" w:rsidRPr="00CB5EDB" w:rsidRDefault="002B0235" w:rsidP="002B0235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1 899.94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98</w:t>
            </w:r>
          </w:p>
        </w:tc>
        <w:tc>
          <w:tcPr>
            <w:tcW w:w="2295" w:type="dxa"/>
            <w:shd w:val="clear" w:color="auto" w:fill="auto"/>
          </w:tcPr>
          <w:p w:rsidR="002B0235" w:rsidRDefault="002B0235" w:rsidP="002B0235">
            <w:pPr>
              <w:spacing w:before="40"/>
            </w:pPr>
            <w:r>
              <w:t>Konsorcjum:</w:t>
            </w:r>
          </w:p>
          <w:p w:rsidR="002B0235" w:rsidRPr="00CB5EDB" w:rsidRDefault="002B0235" w:rsidP="002B0235">
            <w:pPr>
              <w:spacing w:before="40"/>
            </w:pPr>
            <w:r w:rsidRPr="00D03788">
              <w:t>Urtica Sp. z o.o.</w:t>
            </w:r>
          </w:p>
          <w:p w:rsidR="002B0235" w:rsidRPr="00CB5EDB" w:rsidRDefault="002B0235" w:rsidP="002B0235">
            <w:r w:rsidRPr="00D03788">
              <w:t>Krzemieniecka</w:t>
            </w:r>
            <w:r w:rsidRPr="00CB5EDB">
              <w:t xml:space="preserve"> </w:t>
            </w:r>
            <w:r w:rsidRPr="00D03788">
              <w:t>120</w:t>
            </w:r>
            <w:r w:rsidRPr="00CB5EDB">
              <w:t xml:space="preserve"> </w:t>
            </w:r>
          </w:p>
          <w:p w:rsidR="002B0235" w:rsidRDefault="002B0235" w:rsidP="002B0235">
            <w:pPr>
              <w:spacing w:before="40" w:after="40"/>
              <w:jc w:val="both"/>
            </w:pPr>
            <w:r w:rsidRPr="00D03788">
              <w:lastRenderedPageBreak/>
              <w:t>54-640</w:t>
            </w:r>
            <w:r w:rsidRPr="00CB5EDB">
              <w:t xml:space="preserve"> </w:t>
            </w:r>
            <w:r w:rsidRPr="00D03788">
              <w:t>Wrocław</w:t>
            </w:r>
          </w:p>
          <w:p w:rsidR="002B0235" w:rsidRDefault="002B0235" w:rsidP="002B0235">
            <w:pPr>
              <w:spacing w:before="40" w:after="40"/>
              <w:jc w:val="both"/>
            </w:pPr>
            <w:r>
              <w:t>PGF S.A.</w:t>
            </w:r>
          </w:p>
          <w:p w:rsidR="002B0235" w:rsidRDefault="002B0235" w:rsidP="002B0235">
            <w:pPr>
              <w:spacing w:before="40" w:after="40"/>
              <w:jc w:val="both"/>
            </w:pPr>
            <w:r>
              <w:t>Zbąszyńska 3</w:t>
            </w:r>
          </w:p>
          <w:p w:rsidR="00D03788" w:rsidRPr="00CB5EDB" w:rsidRDefault="002B0235" w:rsidP="002B0235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lastRenderedPageBreak/>
              <w:t>41 278.68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 xml:space="preserve">24 m-ce od dnia zawarcia </w:t>
            </w:r>
            <w:r w:rsidRPr="00D03788">
              <w:lastRenderedPageBreak/>
              <w:t>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lastRenderedPageBreak/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99</w:t>
            </w:r>
          </w:p>
        </w:tc>
        <w:tc>
          <w:tcPr>
            <w:tcW w:w="2295" w:type="dxa"/>
            <w:shd w:val="clear" w:color="auto" w:fill="auto"/>
          </w:tcPr>
          <w:p w:rsidR="002B0235" w:rsidRDefault="002B0235" w:rsidP="002B0235">
            <w:pPr>
              <w:spacing w:before="40"/>
            </w:pPr>
            <w:r>
              <w:t>Konsorcjum:</w:t>
            </w:r>
          </w:p>
          <w:p w:rsidR="002B0235" w:rsidRPr="00CB5EDB" w:rsidRDefault="002B0235" w:rsidP="002B0235">
            <w:pPr>
              <w:spacing w:before="40"/>
            </w:pPr>
            <w:r w:rsidRPr="00D03788">
              <w:t>Urtica Sp. z o.o.</w:t>
            </w:r>
          </w:p>
          <w:p w:rsidR="002B0235" w:rsidRPr="00CB5EDB" w:rsidRDefault="002B0235" w:rsidP="002B0235">
            <w:r w:rsidRPr="00D03788">
              <w:t>Krzemieniecka</w:t>
            </w:r>
            <w:r w:rsidRPr="00CB5EDB">
              <w:t xml:space="preserve"> </w:t>
            </w:r>
            <w:r w:rsidRPr="00D03788">
              <w:t>120</w:t>
            </w:r>
            <w:r w:rsidRPr="00CB5EDB">
              <w:t xml:space="preserve"> </w:t>
            </w:r>
          </w:p>
          <w:p w:rsidR="002B0235" w:rsidRDefault="002B0235" w:rsidP="002B0235">
            <w:pPr>
              <w:spacing w:before="40" w:after="40"/>
              <w:jc w:val="both"/>
            </w:pPr>
            <w:r w:rsidRPr="00D03788">
              <w:t>54-640</w:t>
            </w:r>
            <w:r w:rsidRPr="00CB5EDB">
              <w:t xml:space="preserve"> </w:t>
            </w:r>
            <w:r w:rsidRPr="00D03788">
              <w:t>Wrocław</w:t>
            </w:r>
          </w:p>
          <w:p w:rsidR="002B0235" w:rsidRDefault="002B0235" w:rsidP="002B0235">
            <w:pPr>
              <w:spacing w:before="40" w:after="40"/>
              <w:jc w:val="both"/>
            </w:pPr>
            <w:r>
              <w:t>PGF S.A.</w:t>
            </w:r>
          </w:p>
          <w:p w:rsidR="002B0235" w:rsidRDefault="002B0235" w:rsidP="002B0235">
            <w:pPr>
              <w:spacing w:before="40" w:after="40"/>
              <w:jc w:val="both"/>
            </w:pPr>
            <w:r>
              <w:t>Zbąszyńska 3</w:t>
            </w:r>
          </w:p>
          <w:p w:rsidR="00D03788" w:rsidRPr="00CB5EDB" w:rsidRDefault="002B0235" w:rsidP="002B0235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128 100.32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102</w:t>
            </w:r>
          </w:p>
        </w:tc>
        <w:tc>
          <w:tcPr>
            <w:tcW w:w="2295" w:type="dxa"/>
            <w:shd w:val="clear" w:color="auto" w:fill="auto"/>
          </w:tcPr>
          <w:p w:rsidR="002B0235" w:rsidRDefault="002B0235" w:rsidP="002B0235">
            <w:pPr>
              <w:spacing w:before="40"/>
            </w:pPr>
            <w:r>
              <w:t>Konsorcjum:</w:t>
            </w:r>
          </w:p>
          <w:p w:rsidR="002B0235" w:rsidRPr="00CB5EDB" w:rsidRDefault="002B0235" w:rsidP="002B0235">
            <w:pPr>
              <w:spacing w:before="40"/>
            </w:pPr>
            <w:r w:rsidRPr="00D03788">
              <w:t>Urtica Sp. z o.o.</w:t>
            </w:r>
          </w:p>
          <w:p w:rsidR="002B0235" w:rsidRPr="00CB5EDB" w:rsidRDefault="002B0235" w:rsidP="002B0235">
            <w:r w:rsidRPr="00D03788">
              <w:t>Krzemieniecka</w:t>
            </w:r>
            <w:r w:rsidRPr="00CB5EDB">
              <w:t xml:space="preserve"> </w:t>
            </w:r>
            <w:r w:rsidRPr="00D03788">
              <w:t>120</w:t>
            </w:r>
            <w:r w:rsidRPr="00CB5EDB">
              <w:t xml:space="preserve"> </w:t>
            </w:r>
          </w:p>
          <w:p w:rsidR="002B0235" w:rsidRDefault="002B0235" w:rsidP="002B0235">
            <w:pPr>
              <w:spacing w:before="40" w:after="40"/>
              <w:jc w:val="both"/>
            </w:pPr>
            <w:r w:rsidRPr="00D03788">
              <w:t>54-640</w:t>
            </w:r>
            <w:r w:rsidRPr="00CB5EDB">
              <w:t xml:space="preserve"> </w:t>
            </w:r>
            <w:r w:rsidRPr="00D03788">
              <w:t>Wrocław</w:t>
            </w:r>
          </w:p>
          <w:p w:rsidR="002B0235" w:rsidRDefault="002B0235" w:rsidP="002B0235">
            <w:pPr>
              <w:spacing w:before="40" w:after="40"/>
              <w:jc w:val="both"/>
            </w:pPr>
            <w:r>
              <w:t>PGF S.A.</w:t>
            </w:r>
          </w:p>
          <w:p w:rsidR="002B0235" w:rsidRDefault="002B0235" w:rsidP="002B0235">
            <w:pPr>
              <w:spacing w:before="40" w:after="40"/>
              <w:jc w:val="both"/>
            </w:pPr>
            <w:r>
              <w:t>Zbąszyńska 3</w:t>
            </w:r>
          </w:p>
          <w:p w:rsidR="00D03788" w:rsidRPr="00CB5EDB" w:rsidRDefault="002B0235" w:rsidP="002B0235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1 999.30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103</w:t>
            </w:r>
          </w:p>
        </w:tc>
        <w:tc>
          <w:tcPr>
            <w:tcW w:w="2295" w:type="dxa"/>
            <w:shd w:val="clear" w:color="auto" w:fill="auto"/>
          </w:tcPr>
          <w:p w:rsidR="002B0235" w:rsidRDefault="002B0235" w:rsidP="002B0235">
            <w:pPr>
              <w:spacing w:before="40"/>
            </w:pPr>
            <w:r>
              <w:t>Konsorcjum:</w:t>
            </w:r>
          </w:p>
          <w:p w:rsidR="002B0235" w:rsidRPr="00CB5EDB" w:rsidRDefault="002B0235" w:rsidP="002B0235">
            <w:pPr>
              <w:spacing w:before="40"/>
            </w:pPr>
            <w:r w:rsidRPr="00D03788">
              <w:t>Urtica Sp. z o.o.</w:t>
            </w:r>
          </w:p>
          <w:p w:rsidR="002B0235" w:rsidRPr="00CB5EDB" w:rsidRDefault="002B0235" w:rsidP="002B0235">
            <w:r w:rsidRPr="00D03788">
              <w:t>Krzemieniecka</w:t>
            </w:r>
            <w:r w:rsidRPr="00CB5EDB">
              <w:t xml:space="preserve"> </w:t>
            </w:r>
            <w:r w:rsidRPr="00D03788">
              <w:t>120</w:t>
            </w:r>
            <w:r w:rsidRPr="00CB5EDB">
              <w:t xml:space="preserve"> </w:t>
            </w:r>
          </w:p>
          <w:p w:rsidR="002B0235" w:rsidRDefault="002B0235" w:rsidP="002B0235">
            <w:pPr>
              <w:spacing w:before="40" w:after="40"/>
              <w:jc w:val="both"/>
            </w:pPr>
            <w:r w:rsidRPr="00D03788">
              <w:t>54-640</w:t>
            </w:r>
            <w:r w:rsidRPr="00CB5EDB">
              <w:t xml:space="preserve"> </w:t>
            </w:r>
            <w:r w:rsidRPr="00D03788">
              <w:t>Wrocław</w:t>
            </w:r>
          </w:p>
          <w:p w:rsidR="002B0235" w:rsidRDefault="002B0235" w:rsidP="002B0235">
            <w:pPr>
              <w:spacing w:before="40" w:after="40"/>
              <w:jc w:val="both"/>
            </w:pPr>
            <w:r>
              <w:t>PGF S.A.</w:t>
            </w:r>
          </w:p>
          <w:p w:rsidR="002B0235" w:rsidRDefault="002B0235" w:rsidP="002B0235">
            <w:pPr>
              <w:spacing w:before="40" w:after="40"/>
              <w:jc w:val="both"/>
            </w:pPr>
            <w:r>
              <w:t>Zbąszyńska 3</w:t>
            </w:r>
          </w:p>
          <w:p w:rsidR="00D03788" w:rsidRPr="00CB5EDB" w:rsidRDefault="002B0235" w:rsidP="002B0235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48.60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104</w:t>
            </w:r>
          </w:p>
        </w:tc>
        <w:tc>
          <w:tcPr>
            <w:tcW w:w="2295" w:type="dxa"/>
            <w:shd w:val="clear" w:color="auto" w:fill="auto"/>
          </w:tcPr>
          <w:p w:rsidR="002B0235" w:rsidRDefault="002B0235" w:rsidP="002B0235">
            <w:pPr>
              <w:spacing w:before="40"/>
            </w:pPr>
            <w:r>
              <w:t>Konsorcjum:</w:t>
            </w:r>
          </w:p>
          <w:p w:rsidR="002B0235" w:rsidRPr="00CB5EDB" w:rsidRDefault="002B0235" w:rsidP="002B0235">
            <w:pPr>
              <w:spacing w:before="40"/>
            </w:pPr>
            <w:r w:rsidRPr="00D03788">
              <w:t>Urtica Sp. z o.o.</w:t>
            </w:r>
          </w:p>
          <w:p w:rsidR="002B0235" w:rsidRPr="00CB5EDB" w:rsidRDefault="002B0235" w:rsidP="002B0235">
            <w:r w:rsidRPr="00D03788">
              <w:t>Krzemieniecka</w:t>
            </w:r>
            <w:r w:rsidRPr="00CB5EDB">
              <w:t xml:space="preserve"> </w:t>
            </w:r>
            <w:r w:rsidRPr="00D03788">
              <w:t>120</w:t>
            </w:r>
            <w:r w:rsidRPr="00CB5EDB">
              <w:t xml:space="preserve"> </w:t>
            </w:r>
          </w:p>
          <w:p w:rsidR="002B0235" w:rsidRDefault="002B0235" w:rsidP="002B0235">
            <w:pPr>
              <w:spacing w:before="40" w:after="40"/>
              <w:jc w:val="both"/>
            </w:pPr>
            <w:r w:rsidRPr="00D03788">
              <w:t>54-640</w:t>
            </w:r>
            <w:r w:rsidRPr="00CB5EDB">
              <w:t xml:space="preserve"> </w:t>
            </w:r>
            <w:r w:rsidRPr="00D03788">
              <w:t>Wrocław</w:t>
            </w:r>
          </w:p>
          <w:p w:rsidR="002B0235" w:rsidRDefault="002B0235" w:rsidP="002B0235">
            <w:pPr>
              <w:spacing w:before="40" w:after="40"/>
              <w:jc w:val="both"/>
            </w:pPr>
            <w:r>
              <w:t>PGF S.A.</w:t>
            </w:r>
          </w:p>
          <w:p w:rsidR="002B0235" w:rsidRDefault="002B0235" w:rsidP="002B0235">
            <w:pPr>
              <w:spacing w:before="40" w:after="40"/>
              <w:jc w:val="both"/>
            </w:pPr>
            <w:r>
              <w:t>Zbąszyńska 3</w:t>
            </w:r>
          </w:p>
          <w:p w:rsidR="00D03788" w:rsidRPr="00CB5EDB" w:rsidRDefault="002B0235" w:rsidP="002B0235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48 833.28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105</w:t>
            </w:r>
          </w:p>
        </w:tc>
        <w:tc>
          <w:tcPr>
            <w:tcW w:w="2295" w:type="dxa"/>
            <w:shd w:val="clear" w:color="auto" w:fill="auto"/>
          </w:tcPr>
          <w:p w:rsidR="002B0235" w:rsidRDefault="002B0235" w:rsidP="002B0235">
            <w:pPr>
              <w:spacing w:before="40"/>
            </w:pPr>
            <w:r>
              <w:t>Konsorcjum:</w:t>
            </w:r>
          </w:p>
          <w:p w:rsidR="002B0235" w:rsidRPr="00CB5EDB" w:rsidRDefault="002B0235" w:rsidP="002B0235">
            <w:pPr>
              <w:spacing w:before="40"/>
            </w:pPr>
            <w:r w:rsidRPr="00D03788">
              <w:t>Urtica Sp. z o.o.</w:t>
            </w:r>
          </w:p>
          <w:p w:rsidR="002B0235" w:rsidRPr="00CB5EDB" w:rsidRDefault="002B0235" w:rsidP="002B0235">
            <w:r w:rsidRPr="00D03788">
              <w:t>Krzemieniecka</w:t>
            </w:r>
            <w:r w:rsidRPr="00CB5EDB">
              <w:t xml:space="preserve"> </w:t>
            </w:r>
            <w:r w:rsidRPr="00D03788">
              <w:t>120</w:t>
            </w:r>
            <w:r w:rsidRPr="00CB5EDB">
              <w:t xml:space="preserve"> </w:t>
            </w:r>
          </w:p>
          <w:p w:rsidR="002B0235" w:rsidRDefault="002B0235" w:rsidP="002B0235">
            <w:pPr>
              <w:spacing w:before="40" w:after="40"/>
              <w:jc w:val="both"/>
            </w:pPr>
            <w:r w:rsidRPr="00D03788">
              <w:t>54-640</w:t>
            </w:r>
            <w:r w:rsidRPr="00CB5EDB">
              <w:t xml:space="preserve"> </w:t>
            </w:r>
            <w:r w:rsidRPr="00D03788">
              <w:t>Wrocław</w:t>
            </w:r>
          </w:p>
          <w:p w:rsidR="002B0235" w:rsidRDefault="002B0235" w:rsidP="002B0235">
            <w:pPr>
              <w:spacing w:before="40" w:after="40"/>
              <w:jc w:val="both"/>
            </w:pPr>
            <w:r>
              <w:t>PGF S.A.</w:t>
            </w:r>
          </w:p>
          <w:p w:rsidR="002B0235" w:rsidRDefault="002B0235" w:rsidP="002B0235">
            <w:pPr>
              <w:spacing w:before="40" w:after="40"/>
              <w:jc w:val="both"/>
            </w:pPr>
            <w:r>
              <w:t>Zbąszyńska 3</w:t>
            </w:r>
          </w:p>
          <w:p w:rsidR="00D03788" w:rsidRPr="00CB5EDB" w:rsidRDefault="002B0235" w:rsidP="002B0235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5 448.06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108</w:t>
            </w:r>
          </w:p>
        </w:tc>
        <w:tc>
          <w:tcPr>
            <w:tcW w:w="2295" w:type="dxa"/>
            <w:shd w:val="clear" w:color="auto" w:fill="auto"/>
          </w:tcPr>
          <w:p w:rsidR="002B0235" w:rsidRDefault="002B0235" w:rsidP="002B0235">
            <w:pPr>
              <w:spacing w:before="40"/>
            </w:pPr>
            <w:r>
              <w:t>Konsorcjum:</w:t>
            </w:r>
          </w:p>
          <w:p w:rsidR="002B0235" w:rsidRPr="00CB5EDB" w:rsidRDefault="002B0235" w:rsidP="002B0235">
            <w:pPr>
              <w:spacing w:before="40"/>
            </w:pPr>
            <w:r w:rsidRPr="00D03788">
              <w:t>Urtica Sp. z o.o.</w:t>
            </w:r>
          </w:p>
          <w:p w:rsidR="002B0235" w:rsidRPr="00CB5EDB" w:rsidRDefault="002B0235" w:rsidP="002B0235">
            <w:r w:rsidRPr="00D03788">
              <w:t>Krzemieniecka</w:t>
            </w:r>
            <w:r w:rsidRPr="00CB5EDB">
              <w:t xml:space="preserve"> </w:t>
            </w:r>
            <w:r w:rsidRPr="00D03788">
              <w:t>120</w:t>
            </w:r>
            <w:r w:rsidRPr="00CB5EDB">
              <w:t xml:space="preserve"> </w:t>
            </w:r>
          </w:p>
          <w:p w:rsidR="002B0235" w:rsidRDefault="002B0235" w:rsidP="002B0235">
            <w:pPr>
              <w:spacing w:before="40" w:after="40"/>
              <w:jc w:val="both"/>
            </w:pPr>
            <w:r w:rsidRPr="00D03788">
              <w:t>54-640</w:t>
            </w:r>
            <w:r w:rsidRPr="00CB5EDB">
              <w:t xml:space="preserve"> </w:t>
            </w:r>
            <w:r w:rsidRPr="00D03788">
              <w:t>Wrocław</w:t>
            </w:r>
          </w:p>
          <w:p w:rsidR="002B0235" w:rsidRDefault="002B0235" w:rsidP="002B0235">
            <w:pPr>
              <w:spacing w:before="40" w:after="40"/>
              <w:jc w:val="both"/>
            </w:pPr>
            <w:r>
              <w:t>PGF S.A.</w:t>
            </w:r>
          </w:p>
          <w:p w:rsidR="002B0235" w:rsidRDefault="002B0235" w:rsidP="002B0235">
            <w:pPr>
              <w:spacing w:before="40" w:after="40"/>
              <w:jc w:val="both"/>
            </w:pPr>
            <w:r>
              <w:t>Zbąszyńska 3</w:t>
            </w:r>
          </w:p>
          <w:p w:rsidR="00D03788" w:rsidRPr="00CB5EDB" w:rsidRDefault="002B0235" w:rsidP="002B0235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136.08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111</w:t>
            </w:r>
          </w:p>
        </w:tc>
        <w:tc>
          <w:tcPr>
            <w:tcW w:w="2295" w:type="dxa"/>
            <w:shd w:val="clear" w:color="auto" w:fill="auto"/>
          </w:tcPr>
          <w:p w:rsidR="002B0235" w:rsidRDefault="002B0235" w:rsidP="002B0235">
            <w:pPr>
              <w:spacing w:before="40"/>
            </w:pPr>
            <w:r>
              <w:t>Konsorcjum:</w:t>
            </w:r>
          </w:p>
          <w:p w:rsidR="002B0235" w:rsidRPr="00CB5EDB" w:rsidRDefault="002B0235" w:rsidP="002B0235">
            <w:pPr>
              <w:spacing w:before="40"/>
            </w:pPr>
            <w:r w:rsidRPr="00D03788">
              <w:t>Urtica Sp. z o.o.</w:t>
            </w:r>
          </w:p>
          <w:p w:rsidR="002B0235" w:rsidRPr="00CB5EDB" w:rsidRDefault="002B0235" w:rsidP="002B0235">
            <w:r w:rsidRPr="00D03788">
              <w:t>Krzemieniecka</w:t>
            </w:r>
            <w:r w:rsidRPr="00CB5EDB">
              <w:t xml:space="preserve"> </w:t>
            </w:r>
            <w:r w:rsidRPr="00D03788">
              <w:t>120</w:t>
            </w:r>
            <w:r w:rsidRPr="00CB5EDB">
              <w:t xml:space="preserve"> </w:t>
            </w:r>
          </w:p>
          <w:p w:rsidR="002B0235" w:rsidRDefault="002B0235" w:rsidP="002B0235">
            <w:pPr>
              <w:spacing w:before="40" w:after="40"/>
              <w:jc w:val="both"/>
            </w:pPr>
            <w:r w:rsidRPr="00D03788">
              <w:t>54-640</w:t>
            </w:r>
            <w:r w:rsidRPr="00CB5EDB">
              <w:t xml:space="preserve"> </w:t>
            </w:r>
            <w:r w:rsidRPr="00D03788">
              <w:t>Wrocław</w:t>
            </w:r>
          </w:p>
          <w:p w:rsidR="002B0235" w:rsidRDefault="002B0235" w:rsidP="002B0235">
            <w:pPr>
              <w:spacing w:before="40" w:after="40"/>
              <w:jc w:val="both"/>
            </w:pPr>
            <w:r>
              <w:t>PGF S.A.</w:t>
            </w:r>
          </w:p>
          <w:p w:rsidR="002B0235" w:rsidRDefault="002B0235" w:rsidP="002B0235">
            <w:pPr>
              <w:spacing w:before="40" w:after="40"/>
              <w:jc w:val="both"/>
            </w:pPr>
            <w:r>
              <w:t>Zbąszyńska 3</w:t>
            </w:r>
          </w:p>
          <w:p w:rsidR="00D03788" w:rsidRPr="00CB5EDB" w:rsidRDefault="002B0235" w:rsidP="002B0235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107.35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lastRenderedPageBreak/>
              <w:t>20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112</w:t>
            </w:r>
          </w:p>
        </w:tc>
        <w:tc>
          <w:tcPr>
            <w:tcW w:w="2295" w:type="dxa"/>
            <w:shd w:val="clear" w:color="auto" w:fill="auto"/>
          </w:tcPr>
          <w:p w:rsidR="002B0235" w:rsidRDefault="002B0235" w:rsidP="002B0235">
            <w:pPr>
              <w:spacing w:before="40"/>
            </w:pPr>
            <w:r>
              <w:t>Konsorcjum:</w:t>
            </w:r>
          </w:p>
          <w:p w:rsidR="002B0235" w:rsidRPr="00CB5EDB" w:rsidRDefault="002B0235" w:rsidP="002B0235">
            <w:pPr>
              <w:spacing w:before="40"/>
            </w:pPr>
            <w:r w:rsidRPr="00D03788">
              <w:t>Urtica Sp. z o.o.</w:t>
            </w:r>
          </w:p>
          <w:p w:rsidR="002B0235" w:rsidRPr="00CB5EDB" w:rsidRDefault="002B0235" w:rsidP="002B0235">
            <w:r w:rsidRPr="00D03788">
              <w:t>Krzemieniecka</w:t>
            </w:r>
            <w:r w:rsidRPr="00CB5EDB">
              <w:t xml:space="preserve"> </w:t>
            </w:r>
            <w:r w:rsidRPr="00D03788">
              <w:t>120</w:t>
            </w:r>
            <w:r w:rsidRPr="00CB5EDB">
              <w:t xml:space="preserve"> </w:t>
            </w:r>
          </w:p>
          <w:p w:rsidR="002B0235" w:rsidRDefault="002B0235" w:rsidP="002B0235">
            <w:pPr>
              <w:spacing w:before="40" w:after="40"/>
              <w:jc w:val="both"/>
            </w:pPr>
            <w:r w:rsidRPr="00D03788">
              <w:t>54-640</w:t>
            </w:r>
            <w:r w:rsidRPr="00CB5EDB">
              <w:t xml:space="preserve"> </w:t>
            </w:r>
            <w:r w:rsidRPr="00D03788">
              <w:t>Wrocław</w:t>
            </w:r>
          </w:p>
          <w:p w:rsidR="002B0235" w:rsidRDefault="002B0235" w:rsidP="002B0235">
            <w:pPr>
              <w:spacing w:before="40" w:after="40"/>
              <w:jc w:val="both"/>
            </w:pPr>
            <w:r>
              <w:t>PGF S.A.</w:t>
            </w:r>
          </w:p>
          <w:p w:rsidR="002B0235" w:rsidRDefault="002B0235" w:rsidP="002B0235">
            <w:pPr>
              <w:spacing w:before="40" w:after="40"/>
              <w:jc w:val="both"/>
            </w:pPr>
            <w:r>
              <w:t>Zbąszyńska 3</w:t>
            </w:r>
          </w:p>
          <w:p w:rsidR="00D03788" w:rsidRPr="00CB5EDB" w:rsidRDefault="002B0235" w:rsidP="002B0235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77.11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113</w:t>
            </w:r>
          </w:p>
        </w:tc>
        <w:tc>
          <w:tcPr>
            <w:tcW w:w="2295" w:type="dxa"/>
            <w:shd w:val="clear" w:color="auto" w:fill="auto"/>
          </w:tcPr>
          <w:p w:rsidR="002B0235" w:rsidRDefault="002B0235" w:rsidP="002B0235">
            <w:pPr>
              <w:spacing w:before="40"/>
            </w:pPr>
            <w:r>
              <w:t>Konsorcjum:</w:t>
            </w:r>
          </w:p>
          <w:p w:rsidR="002B0235" w:rsidRPr="00CB5EDB" w:rsidRDefault="002B0235" w:rsidP="002B0235">
            <w:pPr>
              <w:spacing w:before="40"/>
            </w:pPr>
            <w:r w:rsidRPr="00D03788">
              <w:t>Urtica Sp. z o.o.</w:t>
            </w:r>
          </w:p>
          <w:p w:rsidR="002B0235" w:rsidRPr="00CB5EDB" w:rsidRDefault="002B0235" w:rsidP="002B0235">
            <w:r w:rsidRPr="00D03788">
              <w:t>Krzemieniecka</w:t>
            </w:r>
            <w:r w:rsidRPr="00CB5EDB">
              <w:t xml:space="preserve"> </w:t>
            </w:r>
            <w:r w:rsidRPr="00D03788">
              <w:t>120</w:t>
            </w:r>
            <w:r w:rsidRPr="00CB5EDB">
              <w:t xml:space="preserve"> </w:t>
            </w:r>
          </w:p>
          <w:p w:rsidR="002B0235" w:rsidRDefault="002B0235" w:rsidP="002B0235">
            <w:pPr>
              <w:spacing w:before="40" w:after="40"/>
              <w:jc w:val="both"/>
            </w:pPr>
            <w:r w:rsidRPr="00D03788">
              <w:t>54-640</w:t>
            </w:r>
            <w:r w:rsidRPr="00CB5EDB">
              <w:t xml:space="preserve"> </w:t>
            </w:r>
            <w:r w:rsidRPr="00D03788">
              <w:t>Wrocław</w:t>
            </w:r>
          </w:p>
          <w:p w:rsidR="002B0235" w:rsidRDefault="002B0235" w:rsidP="002B0235">
            <w:pPr>
              <w:spacing w:before="40" w:after="40"/>
              <w:jc w:val="both"/>
            </w:pPr>
            <w:r>
              <w:t>PGF S.A.</w:t>
            </w:r>
          </w:p>
          <w:p w:rsidR="002B0235" w:rsidRDefault="002B0235" w:rsidP="002B0235">
            <w:pPr>
              <w:spacing w:before="40" w:after="40"/>
              <w:jc w:val="both"/>
            </w:pPr>
            <w:r>
              <w:t>Zbąszyńska 3</w:t>
            </w:r>
          </w:p>
          <w:p w:rsidR="00D03788" w:rsidRPr="00CB5EDB" w:rsidRDefault="002B0235" w:rsidP="002B0235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3 888.00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114</w:t>
            </w:r>
          </w:p>
        </w:tc>
        <w:tc>
          <w:tcPr>
            <w:tcW w:w="2295" w:type="dxa"/>
            <w:shd w:val="clear" w:color="auto" w:fill="auto"/>
          </w:tcPr>
          <w:p w:rsidR="002B0235" w:rsidRDefault="002B0235" w:rsidP="002B0235">
            <w:pPr>
              <w:spacing w:before="40"/>
            </w:pPr>
            <w:r>
              <w:t>Konsorcjum:</w:t>
            </w:r>
          </w:p>
          <w:p w:rsidR="002B0235" w:rsidRPr="00CB5EDB" w:rsidRDefault="002B0235" w:rsidP="002B0235">
            <w:pPr>
              <w:spacing w:before="40"/>
            </w:pPr>
            <w:r w:rsidRPr="00D03788">
              <w:t>Urtica Sp. z o.o.</w:t>
            </w:r>
          </w:p>
          <w:p w:rsidR="002B0235" w:rsidRPr="00CB5EDB" w:rsidRDefault="002B0235" w:rsidP="002B0235">
            <w:r w:rsidRPr="00D03788">
              <w:t>Krzemieniecka</w:t>
            </w:r>
            <w:r w:rsidRPr="00CB5EDB">
              <w:t xml:space="preserve"> </w:t>
            </w:r>
            <w:r w:rsidRPr="00D03788">
              <w:t>120</w:t>
            </w:r>
            <w:r w:rsidRPr="00CB5EDB">
              <w:t xml:space="preserve"> </w:t>
            </w:r>
          </w:p>
          <w:p w:rsidR="002B0235" w:rsidRDefault="002B0235" w:rsidP="002B0235">
            <w:pPr>
              <w:spacing w:before="40" w:after="40"/>
              <w:jc w:val="both"/>
            </w:pPr>
            <w:r w:rsidRPr="00D03788">
              <w:t>54-640</w:t>
            </w:r>
            <w:r w:rsidRPr="00CB5EDB">
              <w:t xml:space="preserve"> </w:t>
            </w:r>
            <w:r w:rsidRPr="00D03788">
              <w:t>Wrocław</w:t>
            </w:r>
          </w:p>
          <w:p w:rsidR="002B0235" w:rsidRDefault="002B0235" w:rsidP="002B0235">
            <w:pPr>
              <w:spacing w:before="40" w:after="40"/>
              <w:jc w:val="both"/>
            </w:pPr>
            <w:r>
              <w:t>PGF S.A.</w:t>
            </w:r>
          </w:p>
          <w:p w:rsidR="002B0235" w:rsidRDefault="002B0235" w:rsidP="002B0235">
            <w:pPr>
              <w:spacing w:before="40" w:after="40"/>
              <w:jc w:val="both"/>
            </w:pPr>
            <w:r>
              <w:t>Zbąszyńska 3</w:t>
            </w:r>
          </w:p>
          <w:p w:rsidR="00D03788" w:rsidRPr="00CB5EDB" w:rsidRDefault="002B0235" w:rsidP="002B0235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31 104.00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115</w:t>
            </w:r>
          </w:p>
        </w:tc>
        <w:tc>
          <w:tcPr>
            <w:tcW w:w="2295" w:type="dxa"/>
            <w:shd w:val="clear" w:color="auto" w:fill="auto"/>
          </w:tcPr>
          <w:p w:rsidR="002B0235" w:rsidRDefault="002B0235" w:rsidP="002B0235">
            <w:pPr>
              <w:spacing w:before="40"/>
            </w:pPr>
            <w:r>
              <w:t>Konsorcjum:</w:t>
            </w:r>
          </w:p>
          <w:p w:rsidR="002B0235" w:rsidRPr="00CB5EDB" w:rsidRDefault="002B0235" w:rsidP="002B0235">
            <w:pPr>
              <w:spacing w:before="40"/>
            </w:pPr>
            <w:r w:rsidRPr="00D03788">
              <w:t>Urtica Sp. z o.o.</w:t>
            </w:r>
          </w:p>
          <w:p w:rsidR="002B0235" w:rsidRPr="00CB5EDB" w:rsidRDefault="002B0235" w:rsidP="002B0235">
            <w:r w:rsidRPr="00D03788">
              <w:t>Krzemieniecka</w:t>
            </w:r>
            <w:r w:rsidRPr="00CB5EDB">
              <w:t xml:space="preserve"> </w:t>
            </w:r>
            <w:r w:rsidRPr="00D03788">
              <w:t>120</w:t>
            </w:r>
            <w:r w:rsidRPr="00CB5EDB">
              <w:t xml:space="preserve"> </w:t>
            </w:r>
          </w:p>
          <w:p w:rsidR="002B0235" w:rsidRDefault="002B0235" w:rsidP="002B0235">
            <w:pPr>
              <w:spacing w:before="40" w:after="40"/>
              <w:jc w:val="both"/>
            </w:pPr>
            <w:r w:rsidRPr="00D03788">
              <w:t>54-640</w:t>
            </w:r>
            <w:r w:rsidRPr="00CB5EDB">
              <w:t xml:space="preserve"> </w:t>
            </w:r>
            <w:r w:rsidRPr="00D03788">
              <w:t>Wrocław</w:t>
            </w:r>
          </w:p>
          <w:p w:rsidR="002B0235" w:rsidRDefault="002B0235" w:rsidP="002B0235">
            <w:pPr>
              <w:spacing w:before="40" w:after="40"/>
              <w:jc w:val="both"/>
            </w:pPr>
            <w:r>
              <w:t>PGF S.A.</w:t>
            </w:r>
          </w:p>
          <w:p w:rsidR="002B0235" w:rsidRDefault="002B0235" w:rsidP="002B0235">
            <w:pPr>
              <w:spacing w:before="40" w:after="40"/>
              <w:jc w:val="both"/>
            </w:pPr>
            <w:r>
              <w:t>Zbąszyńska 3</w:t>
            </w:r>
          </w:p>
          <w:p w:rsidR="00D03788" w:rsidRPr="00CB5EDB" w:rsidRDefault="002B0235" w:rsidP="002B0235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244.61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118</w:t>
            </w:r>
          </w:p>
        </w:tc>
        <w:tc>
          <w:tcPr>
            <w:tcW w:w="2295" w:type="dxa"/>
            <w:shd w:val="clear" w:color="auto" w:fill="auto"/>
          </w:tcPr>
          <w:p w:rsidR="002B0235" w:rsidRDefault="002B0235" w:rsidP="002B0235">
            <w:pPr>
              <w:spacing w:before="40"/>
            </w:pPr>
            <w:r>
              <w:t>Konsorcjum:</w:t>
            </w:r>
          </w:p>
          <w:p w:rsidR="002B0235" w:rsidRPr="00CB5EDB" w:rsidRDefault="002B0235" w:rsidP="002B0235">
            <w:pPr>
              <w:spacing w:before="40"/>
            </w:pPr>
            <w:r w:rsidRPr="00D03788">
              <w:t>Urtica Sp. z o.o.</w:t>
            </w:r>
          </w:p>
          <w:p w:rsidR="002B0235" w:rsidRPr="00CB5EDB" w:rsidRDefault="002B0235" w:rsidP="002B0235">
            <w:r w:rsidRPr="00D03788">
              <w:t>Krzemieniecka</w:t>
            </w:r>
            <w:r w:rsidRPr="00CB5EDB">
              <w:t xml:space="preserve"> </w:t>
            </w:r>
            <w:r w:rsidRPr="00D03788">
              <w:t>120</w:t>
            </w:r>
            <w:r w:rsidRPr="00CB5EDB">
              <w:t xml:space="preserve"> </w:t>
            </w:r>
          </w:p>
          <w:p w:rsidR="002B0235" w:rsidRDefault="002B0235" w:rsidP="002B0235">
            <w:pPr>
              <w:spacing w:before="40" w:after="40"/>
              <w:jc w:val="both"/>
            </w:pPr>
            <w:r w:rsidRPr="00D03788">
              <w:t>54-640</w:t>
            </w:r>
            <w:r w:rsidRPr="00CB5EDB">
              <w:t xml:space="preserve"> </w:t>
            </w:r>
            <w:r w:rsidRPr="00D03788">
              <w:t>Wrocław</w:t>
            </w:r>
          </w:p>
          <w:p w:rsidR="002B0235" w:rsidRDefault="002B0235" w:rsidP="002B0235">
            <w:pPr>
              <w:spacing w:before="40" w:after="40"/>
              <w:jc w:val="both"/>
            </w:pPr>
            <w:r>
              <w:t>PGF S.A.</w:t>
            </w:r>
          </w:p>
          <w:p w:rsidR="002B0235" w:rsidRDefault="002B0235" w:rsidP="002B0235">
            <w:pPr>
              <w:spacing w:before="40" w:after="40"/>
              <w:jc w:val="both"/>
            </w:pPr>
            <w:r>
              <w:t>Zbąszyńska 3</w:t>
            </w:r>
          </w:p>
          <w:p w:rsidR="00D03788" w:rsidRPr="00CB5EDB" w:rsidRDefault="002B0235" w:rsidP="002B0235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307.91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119</w:t>
            </w:r>
          </w:p>
        </w:tc>
        <w:tc>
          <w:tcPr>
            <w:tcW w:w="2295" w:type="dxa"/>
            <w:shd w:val="clear" w:color="auto" w:fill="auto"/>
          </w:tcPr>
          <w:p w:rsidR="002B0235" w:rsidRDefault="002B0235" w:rsidP="002B0235">
            <w:pPr>
              <w:spacing w:before="40"/>
            </w:pPr>
            <w:r>
              <w:t>Konsorcjum:</w:t>
            </w:r>
          </w:p>
          <w:p w:rsidR="002B0235" w:rsidRPr="00CB5EDB" w:rsidRDefault="002B0235" w:rsidP="002B0235">
            <w:pPr>
              <w:spacing w:before="40"/>
            </w:pPr>
            <w:r w:rsidRPr="00D03788">
              <w:t>Urtica Sp. z o.o.</w:t>
            </w:r>
          </w:p>
          <w:p w:rsidR="002B0235" w:rsidRPr="00CB5EDB" w:rsidRDefault="002B0235" w:rsidP="002B0235">
            <w:r w:rsidRPr="00D03788">
              <w:t>Krzemieniecka</w:t>
            </w:r>
            <w:r w:rsidRPr="00CB5EDB">
              <w:t xml:space="preserve"> </w:t>
            </w:r>
            <w:r w:rsidRPr="00D03788">
              <w:t>120</w:t>
            </w:r>
            <w:r w:rsidRPr="00CB5EDB">
              <w:t xml:space="preserve"> </w:t>
            </w:r>
          </w:p>
          <w:p w:rsidR="002B0235" w:rsidRDefault="002B0235" w:rsidP="002B0235">
            <w:pPr>
              <w:spacing w:before="40" w:after="40"/>
              <w:jc w:val="both"/>
            </w:pPr>
            <w:r w:rsidRPr="00D03788">
              <w:t>54-640</w:t>
            </w:r>
            <w:r w:rsidRPr="00CB5EDB">
              <w:t xml:space="preserve"> </w:t>
            </w:r>
            <w:r w:rsidRPr="00D03788">
              <w:t>Wrocław</w:t>
            </w:r>
          </w:p>
          <w:p w:rsidR="002B0235" w:rsidRDefault="002B0235" w:rsidP="002B0235">
            <w:pPr>
              <w:spacing w:before="40" w:after="40"/>
              <w:jc w:val="both"/>
            </w:pPr>
            <w:r>
              <w:t>PGF S.A.</w:t>
            </w:r>
          </w:p>
          <w:p w:rsidR="002B0235" w:rsidRDefault="002B0235" w:rsidP="002B0235">
            <w:pPr>
              <w:spacing w:before="40" w:after="40"/>
              <w:jc w:val="both"/>
            </w:pPr>
            <w:r>
              <w:t>Zbąszyńska 3</w:t>
            </w:r>
          </w:p>
          <w:p w:rsidR="00D03788" w:rsidRPr="00CB5EDB" w:rsidRDefault="002B0235" w:rsidP="002B0235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157.68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123</w:t>
            </w:r>
          </w:p>
        </w:tc>
        <w:tc>
          <w:tcPr>
            <w:tcW w:w="2295" w:type="dxa"/>
            <w:shd w:val="clear" w:color="auto" w:fill="auto"/>
          </w:tcPr>
          <w:p w:rsidR="002B0235" w:rsidRDefault="002B0235" w:rsidP="002B0235">
            <w:pPr>
              <w:spacing w:before="40"/>
            </w:pPr>
            <w:r>
              <w:t>Konsorcjum:</w:t>
            </w:r>
          </w:p>
          <w:p w:rsidR="002B0235" w:rsidRPr="00CB5EDB" w:rsidRDefault="002B0235" w:rsidP="002B0235">
            <w:pPr>
              <w:spacing w:before="40"/>
            </w:pPr>
            <w:r w:rsidRPr="00D03788">
              <w:t>Urtica Sp. z o.o.</w:t>
            </w:r>
          </w:p>
          <w:p w:rsidR="002B0235" w:rsidRPr="00CB5EDB" w:rsidRDefault="002B0235" w:rsidP="002B0235">
            <w:r w:rsidRPr="00D03788">
              <w:t>Krzemieniecka</w:t>
            </w:r>
            <w:r w:rsidRPr="00CB5EDB">
              <w:t xml:space="preserve"> </w:t>
            </w:r>
            <w:r w:rsidRPr="00D03788">
              <w:t>120</w:t>
            </w:r>
            <w:r w:rsidRPr="00CB5EDB">
              <w:t xml:space="preserve"> </w:t>
            </w:r>
          </w:p>
          <w:p w:rsidR="002B0235" w:rsidRDefault="002B0235" w:rsidP="002B0235">
            <w:pPr>
              <w:spacing w:before="40" w:after="40"/>
              <w:jc w:val="both"/>
            </w:pPr>
            <w:r w:rsidRPr="00D03788">
              <w:t>54-640</w:t>
            </w:r>
            <w:r w:rsidRPr="00CB5EDB">
              <w:t xml:space="preserve"> </w:t>
            </w:r>
            <w:r w:rsidRPr="00D03788">
              <w:t>Wrocław</w:t>
            </w:r>
          </w:p>
          <w:p w:rsidR="002B0235" w:rsidRDefault="002B0235" w:rsidP="002B0235">
            <w:pPr>
              <w:spacing w:before="40" w:after="40"/>
              <w:jc w:val="both"/>
            </w:pPr>
            <w:r>
              <w:t>PGF S.A.</w:t>
            </w:r>
          </w:p>
          <w:p w:rsidR="002B0235" w:rsidRDefault="002B0235" w:rsidP="002B0235">
            <w:pPr>
              <w:spacing w:before="40" w:after="40"/>
              <w:jc w:val="both"/>
            </w:pPr>
            <w:r>
              <w:t>Zbąszyńska 3</w:t>
            </w:r>
          </w:p>
          <w:p w:rsidR="00D03788" w:rsidRPr="00CB5EDB" w:rsidRDefault="002B0235" w:rsidP="002B0235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10.08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124</w:t>
            </w:r>
          </w:p>
        </w:tc>
        <w:tc>
          <w:tcPr>
            <w:tcW w:w="2295" w:type="dxa"/>
            <w:shd w:val="clear" w:color="auto" w:fill="auto"/>
          </w:tcPr>
          <w:p w:rsidR="002B0235" w:rsidRDefault="002B0235" w:rsidP="002B0235">
            <w:pPr>
              <w:spacing w:before="40"/>
            </w:pPr>
            <w:r>
              <w:t>Konsorcjum:</w:t>
            </w:r>
          </w:p>
          <w:p w:rsidR="002B0235" w:rsidRPr="00CB5EDB" w:rsidRDefault="002B0235" w:rsidP="002B0235">
            <w:pPr>
              <w:spacing w:before="40"/>
            </w:pPr>
            <w:r w:rsidRPr="00D03788">
              <w:t>Urtica Sp. z o.o.</w:t>
            </w:r>
          </w:p>
          <w:p w:rsidR="002B0235" w:rsidRPr="00CB5EDB" w:rsidRDefault="002B0235" w:rsidP="002B0235">
            <w:r w:rsidRPr="00D03788">
              <w:t>Krzemieniecka</w:t>
            </w:r>
            <w:r w:rsidRPr="00CB5EDB">
              <w:t xml:space="preserve"> </w:t>
            </w:r>
            <w:r w:rsidRPr="00D03788">
              <w:t>120</w:t>
            </w:r>
            <w:r w:rsidRPr="00CB5EDB">
              <w:t xml:space="preserve"> </w:t>
            </w:r>
          </w:p>
          <w:p w:rsidR="002B0235" w:rsidRDefault="002B0235" w:rsidP="002B0235">
            <w:pPr>
              <w:spacing w:before="40" w:after="40"/>
              <w:jc w:val="both"/>
            </w:pPr>
            <w:r w:rsidRPr="00D03788">
              <w:t>54-640</w:t>
            </w:r>
            <w:r w:rsidRPr="00CB5EDB">
              <w:t xml:space="preserve"> </w:t>
            </w:r>
            <w:r w:rsidRPr="00D03788">
              <w:t>Wrocław</w:t>
            </w:r>
          </w:p>
          <w:p w:rsidR="002B0235" w:rsidRDefault="002B0235" w:rsidP="002B0235">
            <w:pPr>
              <w:spacing w:before="40" w:after="40"/>
              <w:jc w:val="both"/>
            </w:pPr>
            <w:r>
              <w:t>PGF S.A.</w:t>
            </w:r>
          </w:p>
          <w:p w:rsidR="002B0235" w:rsidRDefault="002B0235" w:rsidP="002B0235">
            <w:pPr>
              <w:spacing w:before="40" w:after="40"/>
              <w:jc w:val="both"/>
            </w:pPr>
            <w:r>
              <w:lastRenderedPageBreak/>
              <w:t>Zbąszyńska 3</w:t>
            </w:r>
          </w:p>
          <w:p w:rsidR="00D03788" w:rsidRPr="00CB5EDB" w:rsidRDefault="002B0235" w:rsidP="002B0235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lastRenderedPageBreak/>
              <w:t>10.08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128</w:t>
            </w:r>
          </w:p>
        </w:tc>
        <w:tc>
          <w:tcPr>
            <w:tcW w:w="2295" w:type="dxa"/>
            <w:shd w:val="clear" w:color="auto" w:fill="auto"/>
          </w:tcPr>
          <w:p w:rsidR="002B0235" w:rsidRDefault="002B0235" w:rsidP="002B0235">
            <w:pPr>
              <w:spacing w:before="40"/>
            </w:pPr>
            <w:r>
              <w:t>Konsorcjum:</w:t>
            </w:r>
          </w:p>
          <w:p w:rsidR="002B0235" w:rsidRPr="00CB5EDB" w:rsidRDefault="002B0235" w:rsidP="002B0235">
            <w:pPr>
              <w:spacing w:before="40"/>
            </w:pPr>
            <w:r w:rsidRPr="00D03788">
              <w:t>Urtica Sp. z o.o.</w:t>
            </w:r>
          </w:p>
          <w:p w:rsidR="002B0235" w:rsidRPr="00CB5EDB" w:rsidRDefault="002B0235" w:rsidP="002B0235">
            <w:r w:rsidRPr="00D03788">
              <w:t>Krzemieniecka</w:t>
            </w:r>
            <w:r w:rsidRPr="00CB5EDB">
              <w:t xml:space="preserve"> </w:t>
            </w:r>
            <w:r w:rsidRPr="00D03788">
              <w:t>120</w:t>
            </w:r>
            <w:r w:rsidRPr="00CB5EDB">
              <w:t xml:space="preserve"> </w:t>
            </w:r>
          </w:p>
          <w:p w:rsidR="002B0235" w:rsidRDefault="002B0235" w:rsidP="002B0235">
            <w:pPr>
              <w:spacing w:before="40" w:after="40"/>
              <w:jc w:val="both"/>
            </w:pPr>
            <w:r w:rsidRPr="00D03788">
              <w:t>54-640</w:t>
            </w:r>
            <w:r w:rsidRPr="00CB5EDB">
              <w:t xml:space="preserve"> </w:t>
            </w:r>
            <w:r w:rsidRPr="00D03788">
              <w:t>Wrocław</w:t>
            </w:r>
          </w:p>
          <w:p w:rsidR="002B0235" w:rsidRDefault="002B0235" w:rsidP="002B0235">
            <w:pPr>
              <w:spacing w:before="40" w:after="40"/>
              <w:jc w:val="both"/>
            </w:pPr>
            <w:r>
              <w:t>PGF S.A.</w:t>
            </w:r>
          </w:p>
          <w:p w:rsidR="002B0235" w:rsidRDefault="002B0235" w:rsidP="002B0235">
            <w:pPr>
              <w:spacing w:before="40" w:after="40"/>
              <w:jc w:val="both"/>
            </w:pPr>
            <w:r>
              <w:t>Zbąszyńska 3</w:t>
            </w:r>
          </w:p>
          <w:p w:rsidR="00D03788" w:rsidRPr="00CB5EDB" w:rsidRDefault="002B0235" w:rsidP="002B0235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61 375.58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129</w:t>
            </w:r>
          </w:p>
        </w:tc>
        <w:tc>
          <w:tcPr>
            <w:tcW w:w="2295" w:type="dxa"/>
            <w:shd w:val="clear" w:color="auto" w:fill="auto"/>
          </w:tcPr>
          <w:p w:rsidR="002B0235" w:rsidRDefault="002B0235" w:rsidP="002B0235">
            <w:pPr>
              <w:spacing w:before="40"/>
            </w:pPr>
            <w:r>
              <w:t>Konsorcjum:</w:t>
            </w:r>
          </w:p>
          <w:p w:rsidR="002B0235" w:rsidRPr="00CB5EDB" w:rsidRDefault="002B0235" w:rsidP="002B0235">
            <w:pPr>
              <w:spacing w:before="40"/>
            </w:pPr>
            <w:r w:rsidRPr="00D03788">
              <w:t>Urtica Sp. z o.o.</w:t>
            </w:r>
          </w:p>
          <w:p w:rsidR="002B0235" w:rsidRPr="00CB5EDB" w:rsidRDefault="002B0235" w:rsidP="002B0235">
            <w:r w:rsidRPr="00D03788">
              <w:t>Krzemieniecka</w:t>
            </w:r>
            <w:r w:rsidRPr="00CB5EDB">
              <w:t xml:space="preserve"> </w:t>
            </w:r>
            <w:r w:rsidRPr="00D03788">
              <w:t>120</w:t>
            </w:r>
            <w:r w:rsidRPr="00CB5EDB">
              <w:t xml:space="preserve"> </w:t>
            </w:r>
          </w:p>
          <w:p w:rsidR="002B0235" w:rsidRDefault="002B0235" w:rsidP="002B0235">
            <w:pPr>
              <w:spacing w:before="40" w:after="40"/>
              <w:jc w:val="both"/>
            </w:pPr>
            <w:r w:rsidRPr="00D03788">
              <w:t>54-640</w:t>
            </w:r>
            <w:r w:rsidRPr="00CB5EDB">
              <w:t xml:space="preserve"> </w:t>
            </w:r>
            <w:r w:rsidRPr="00D03788">
              <w:t>Wrocław</w:t>
            </w:r>
          </w:p>
          <w:p w:rsidR="002B0235" w:rsidRDefault="002B0235" w:rsidP="002B0235">
            <w:pPr>
              <w:spacing w:before="40" w:after="40"/>
              <w:jc w:val="both"/>
            </w:pPr>
            <w:r>
              <w:t>PGF S.A.</w:t>
            </w:r>
          </w:p>
          <w:p w:rsidR="002B0235" w:rsidRDefault="002B0235" w:rsidP="002B0235">
            <w:pPr>
              <w:spacing w:before="40" w:after="40"/>
              <w:jc w:val="both"/>
            </w:pPr>
            <w:r>
              <w:t>Zbąszyńska 3</w:t>
            </w:r>
          </w:p>
          <w:p w:rsidR="00D03788" w:rsidRPr="00CB5EDB" w:rsidRDefault="002B0235" w:rsidP="002B0235">
            <w:pPr>
              <w:spacing w:before="40" w:after="40"/>
              <w:jc w:val="both"/>
            </w:pPr>
            <w:r>
              <w:t>91-342 Łódź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17 031.12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31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Asclepios S.A.</w:t>
            </w:r>
          </w:p>
          <w:p w:rsidR="00D03788" w:rsidRPr="00CB5EDB" w:rsidRDefault="00D03788" w:rsidP="006A6C80">
            <w:r w:rsidRPr="00D03788">
              <w:t>Hubska</w:t>
            </w:r>
            <w:r w:rsidRPr="00CB5EDB">
              <w:t xml:space="preserve"> </w:t>
            </w:r>
            <w:r w:rsidRPr="00D03788">
              <w:t>44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50-502</w:t>
            </w:r>
            <w:r w:rsidRPr="00CB5EDB">
              <w:t xml:space="preserve"> </w:t>
            </w:r>
            <w:r w:rsidRPr="00D03788">
              <w:t>Wrocław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78 418.16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38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Asclepios S.A.</w:t>
            </w:r>
          </w:p>
          <w:p w:rsidR="00D03788" w:rsidRPr="00CB5EDB" w:rsidRDefault="00D03788" w:rsidP="006A6C80">
            <w:r w:rsidRPr="00D03788">
              <w:t>Hubska</w:t>
            </w:r>
            <w:r w:rsidRPr="00CB5EDB">
              <w:t xml:space="preserve"> </w:t>
            </w:r>
            <w:r w:rsidRPr="00D03788">
              <w:t>44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50-502</w:t>
            </w:r>
            <w:r w:rsidRPr="00CB5EDB">
              <w:t xml:space="preserve"> </w:t>
            </w:r>
            <w:r w:rsidRPr="00D03788">
              <w:t>Wrocław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66 549.17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45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Asclepios S.A.</w:t>
            </w:r>
          </w:p>
          <w:p w:rsidR="00D03788" w:rsidRPr="00CB5EDB" w:rsidRDefault="00D03788" w:rsidP="006A6C80">
            <w:r w:rsidRPr="00D03788">
              <w:t>Hubska</w:t>
            </w:r>
            <w:r w:rsidRPr="00CB5EDB">
              <w:t xml:space="preserve"> </w:t>
            </w:r>
            <w:r w:rsidRPr="00D03788">
              <w:t>44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50-502</w:t>
            </w:r>
            <w:r w:rsidRPr="00CB5EDB">
              <w:t xml:space="preserve"> </w:t>
            </w:r>
            <w:r w:rsidRPr="00D03788">
              <w:t>Wrocław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10 191.31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46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Asclepios S.A.</w:t>
            </w:r>
          </w:p>
          <w:p w:rsidR="00D03788" w:rsidRPr="00CB5EDB" w:rsidRDefault="00D03788" w:rsidP="006A6C80">
            <w:r w:rsidRPr="00D03788">
              <w:t>Hubska</w:t>
            </w:r>
            <w:r w:rsidRPr="00CB5EDB">
              <w:t xml:space="preserve"> </w:t>
            </w:r>
            <w:r w:rsidRPr="00D03788">
              <w:t>44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50-502</w:t>
            </w:r>
            <w:r w:rsidRPr="00CB5EDB">
              <w:t xml:space="preserve"> </w:t>
            </w:r>
            <w:r w:rsidRPr="00D03788">
              <w:t>Wrocław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50 869.73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49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Asclepios S.A.</w:t>
            </w:r>
          </w:p>
          <w:p w:rsidR="00D03788" w:rsidRPr="00CB5EDB" w:rsidRDefault="00D03788" w:rsidP="006A6C80">
            <w:r w:rsidRPr="00D03788">
              <w:t>Hubska</w:t>
            </w:r>
            <w:r w:rsidRPr="00CB5EDB">
              <w:t xml:space="preserve"> </w:t>
            </w:r>
            <w:r w:rsidRPr="00D03788">
              <w:t>44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50-502</w:t>
            </w:r>
            <w:r w:rsidRPr="00CB5EDB">
              <w:t xml:space="preserve"> </w:t>
            </w:r>
            <w:r w:rsidRPr="00D03788">
              <w:t>Wrocław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18 286.56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55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Asclepios S.A.</w:t>
            </w:r>
          </w:p>
          <w:p w:rsidR="00D03788" w:rsidRPr="00CB5EDB" w:rsidRDefault="00D03788" w:rsidP="006A6C80">
            <w:r w:rsidRPr="00D03788">
              <w:t>Hubska</w:t>
            </w:r>
            <w:r w:rsidRPr="00CB5EDB">
              <w:t xml:space="preserve"> </w:t>
            </w:r>
            <w:r w:rsidRPr="00D03788">
              <w:t>44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50-502</w:t>
            </w:r>
            <w:r w:rsidRPr="00CB5EDB">
              <w:t xml:space="preserve"> </w:t>
            </w:r>
            <w:r w:rsidRPr="00D03788">
              <w:t>Wrocław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136 128.40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66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Asclepios S.A.</w:t>
            </w:r>
          </w:p>
          <w:p w:rsidR="00D03788" w:rsidRPr="00CB5EDB" w:rsidRDefault="00D03788" w:rsidP="006A6C80">
            <w:r w:rsidRPr="00D03788">
              <w:t>Hubska</w:t>
            </w:r>
            <w:r w:rsidRPr="00CB5EDB">
              <w:t xml:space="preserve"> </w:t>
            </w:r>
            <w:r w:rsidRPr="00D03788">
              <w:t>44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50-502</w:t>
            </w:r>
            <w:r w:rsidRPr="00CB5EDB">
              <w:t xml:space="preserve"> </w:t>
            </w:r>
            <w:r w:rsidRPr="00D03788">
              <w:t>Wrocław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101 694.85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68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Asclepios S.A.</w:t>
            </w:r>
          </w:p>
          <w:p w:rsidR="00D03788" w:rsidRPr="00CB5EDB" w:rsidRDefault="00D03788" w:rsidP="006A6C80">
            <w:r w:rsidRPr="00D03788">
              <w:t>Hubska</w:t>
            </w:r>
            <w:r w:rsidRPr="00CB5EDB">
              <w:t xml:space="preserve"> </w:t>
            </w:r>
            <w:r w:rsidRPr="00D03788">
              <w:t>44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50-502</w:t>
            </w:r>
            <w:r w:rsidRPr="00CB5EDB">
              <w:t xml:space="preserve"> </w:t>
            </w:r>
            <w:r w:rsidRPr="00D03788">
              <w:t>Wrocław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55.08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70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Asclepios S.A.</w:t>
            </w:r>
          </w:p>
          <w:p w:rsidR="00D03788" w:rsidRPr="00CB5EDB" w:rsidRDefault="00D03788" w:rsidP="006A6C80">
            <w:r w:rsidRPr="00D03788">
              <w:t>Hubska</w:t>
            </w:r>
            <w:r w:rsidRPr="00CB5EDB">
              <w:t xml:space="preserve"> </w:t>
            </w:r>
            <w:r w:rsidRPr="00D03788">
              <w:t>44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50-502</w:t>
            </w:r>
            <w:r w:rsidRPr="00CB5EDB">
              <w:t xml:space="preserve"> </w:t>
            </w:r>
            <w:r w:rsidRPr="00D03788">
              <w:t>Wrocław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3 294.43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84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Asclepios S.A.</w:t>
            </w:r>
          </w:p>
          <w:p w:rsidR="00D03788" w:rsidRPr="00CB5EDB" w:rsidRDefault="00D03788" w:rsidP="006A6C80">
            <w:r w:rsidRPr="00D03788">
              <w:t>Hubska</w:t>
            </w:r>
            <w:r w:rsidRPr="00CB5EDB">
              <w:t xml:space="preserve"> </w:t>
            </w:r>
            <w:r w:rsidRPr="00D03788">
              <w:t>44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50-502</w:t>
            </w:r>
            <w:r w:rsidRPr="00CB5EDB">
              <w:t xml:space="preserve"> </w:t>
            </w:r>
            <w:r w:rsidRPr="00D03788">
              <w:t>Wrocław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50 138.46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96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Asclepios S.A.</w:t>
            </w:r>
          </w:p>
          <w:p w:rsidR="00D03788" w:rsidRPr="00CB5EDB" w:rsidRDefault="00D03788" w:rsidP="006A6C80">
            <w:r w:rsidRPr="00D03788">
              <w:t>Hubska</w:t>
            </w:r>
            <w:r w:rsidRPr="00CB5EDB">
              <w:t xml:space="preserve"> </w:t>
            </w:r>
            <w:r w:rsidRPr="00D03788">
              <w:t>44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50-502</w:t>
            </w:r>
            <w:r w:rsidRPr="00CB5EDB">
              <w:t xml:space="preserve"> </w:t>
            </w:r>
            <w:r w:rsidRPr="00D03788">
              <w:t>Wrocław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4 989.60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lastRenderedPageBreak/>
              <w:t>21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97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Asclepios S.A.</w:t>
            </w:r>
          </w:p>
          <w:p w:rsidR="00D03788" w:rsidRPr="00CB5EDB" w:rsidRDefault="00D03788" w:rsidP="006A6C80">
            <w:r w:rsidRPr="00D03788">
              <w:t>Hubska</w:t>
            </w:r>
            <w:r w:rsidRPr="00CB5EDB">
              <w:t xml:space="preserve"> </w:t>
            </w:r>
            <w:r w:rsidRPr="00D03788">
              <w:t>44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50-502</w:t>
            </w:r>
            <w:r w:rsidRPr="00CB5EDB">
              <w:t xml:space="preserve"> </w:t>
            </w:r>
            <w:r w:rsidRPr="00D03788">
              <w:t>Wrocław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1 667.95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98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Asclepios S.A.</w:t>
            </w:r>
          </w:p>
          <w:p w:rsidR="00D03788" w:rsidRPr="00CB5EDB" w:rsidRDefault="00D03788" w:rsidP="006A6C80">
            <w:r w:rsidRPr="00D03788">
              <w:t>Hubska</w:t>
            </w:r>
            <w:r w:rsidRPr="00CB5EDB">
              <w:t xml:space="preserve"> </w:t>
            </w:r>
            <w:r w:rsidRPr="00D03788">
              <w:t>44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50-502</w:t>
            </w:r>
            <w:r w:rsidRPr="00CB5EDB">
              <w:t xml:space="preserve"> </w:t>
            </w:r>
            <w:r w:rsidRPr="00D03788">
              <w:t>Wrocław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40 819.14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99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Asclepios S.A.</w:t>
            </w:r>
          </w:p>
          <w:p w:rsidR="00D03788" w:rsidRPr="00CB5EDB" w:rsidRDefault="00D03788" w:rsidP="006A6C80">
            <w:r w:rsidRPr="00D03788">
              <w:t>Hubska</w:t>
            </w:r>
            <w:r w:rsidRPr="00CB5EDB">
              <w:t xml:space="preserve"> </w:t>
            </w:r>
            <w:r w:rsidRPr="00D03788">
              <w:t>44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50-502</w:t>
            </w:r>
            <w:r w:rsidRPr="00CB5EDB">
              <w:t xml:space="preserve"> </w:t>
            </w:r>
            <w:r w:rsidRPr="00D03788">
              <w:t>Wrocław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128 611.05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104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Asclepios S.A.</w:t>
            </w:r>
          </w:p>
          <w:p w:rsidR="00D03788" w:rsidRPr="00CB5EDB" w:rsidRDefault="00D03788" w:rsidP="006A6C80">
            <w:r w:rsidRPr="00D03788">
              <w:t>Hubska</w:t>
            </w:r>
            <w:r w:rsidRPr="00CB5EDB">
              <w:t xml:space="preserve"> </w:t>
            </w:r>
            <w:r w:rsidRPr="00D03788">
              <w:t>44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50-502</w:t>
            </w:r>
            <w:r w:rsidRPr="00CB5EDB">
              <w:t xml:space="preserve"> </w:t>
            </w:r>
            <w:r w:rsidRPr="00D03788">
              <w:t>Wrocław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47 796.48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D03788" w:rsidRPr="00075CD0" w:rsidTr="002F02F5">
        <w:tc>
          <w:tcPr>
            <w:tcW w:w="82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114</w:t>
            </w:r>
          </w:p>
        </w:tc>
        <w:tc>
          <w:tcPr>
            <w:tcW w:w="2295" w:type="dxa"/>
            <w:shd w:val="clear" w:color="auto" w:fill="auto"/>
          </w:tcPr>
          <w:p w:rsidR="00D03788" w:rsidRPr="00CB5EDB" w:rsidRDefault="00D03788" w:rsidP="006A6C80">
            <w:pPr>
              <w:spacing w:before="40"/>
            </w:pPr>
            <w:r w:rsidRPr="00D03788">
              <w:t>Asclepios S.A.</w:t>
            </w:r>
          </w:p>
          <w:p w:rsidR="00D03788" w:rsidRPr="00CB5EDB" w:rsidRDefault="00D03788" w:rsidP="006A6C80">
            <w:r w:rsidRPr="00D03788">
              <w:t>Hubska</w:t>
            </w:r>
            <w:r w:rsidRPr="00CB5EDB">
              <w:t xml:space="preserve"> </w:t>
            </w:r>
            <w:r w:rsidRPr="00D03788">
              <w:t>44</w:t>
            </w:r>
            <w:r w:rsidRPr="00CB5EDB">
              <w:t xml:space="preserve"> </w:t>
            </w:r>
          </w:p>
          <w:p w:rsidR="00D03788" w:rsidRPr="00CB5EDB" w:rsidRDefault="00D03788" w:rsidP="006A6C80">
            <w:pPr>
              <w:spacing w:before="40" w:after="40"/>
              <w:jc w:val="both"/>
            </w:pPr>
            <w:r w:rsidRPr="00D03788">
              <w:t>50-502</w:t>
            </w:r>
            <w:r w:rsidRPr="00CB5EDB">
              <w:t xml:space="preserve"> </w:t>
            </w:r>
            <w:r w:rsidRPr="00D03788">
              <w:t>Wrocław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35 354.88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03788" w:rsidRPr="00CB5EDB" w:rsidRDefault="00D03788" w:rsidP="006A6C8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B86460" w:rsidRPr="00075CD0" w:rsidTr="002F02F5">
        <w:tc>
          <w:tcPr>
            <w:tcW w:w="824" w:type="dxa"/>
            <w:shd w:val="clear" w:color="auto" w:fill="auto"/>
            <w:vAlign w:val="center"/>
          </w:tcPr>
          <w:p w:rsidR="00B86460" w:rsidRPr="00CB5EDB" w:rsidRDefault="00B86460" w:rsidP="00B86460">
            <w:pPr>
              <w:spacing w:before="120" w:after="120"/>
              <w:jc w:val="center"/>
            </w:pPr>
            <w:r w:rsidRPr="00D03788">
              <w:t>21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86460" w:rsidRPr="00CB5EDB" w:rsidRDefault="00B86460" w:rsidP="00B86460">
            <w:pPr>
              <w:spacing w:before="120" w:after="120"/>
              <w:jc w:val="center"/>
            </w:pPr>
            <w:r w:rsidRPr="00D03788">
              <w:t>11</w:t>
            </w:r>
            <w:r>
              <w:t>7</w:t>
            </w:r>
          </w:p>
        </w:tc>
        <w:tc>
          <w:tcPr>
            <w:tcW w:w="2295" w:type="dxa"/>
            <w:shd w:val="clear" w:color="auto" w:fill="auto"/>
          </w:tcPr>
          <w:p w:rsidR="00B86460" w:rsidRPr="00CB5EDB" w:rsidRDefault="00B86460" w:rsidP="00B86460">
            <w:pPr>
              <w:spacing w:before="40"/>
            </w:pPr>
            <w:r w:rsidRPr="00D03788">
              <w:t>Asclepios S.A.</w:t>
            </w:r>
          </w:p>
          <w:p w:rsidR="00B86460" w:rsidRPr="00CB5EDB" w:rsidRDefault="00B86460" w:rsidP="00B86460">
            <w:r w:rsidRPr="00D03788">
              <w:t>Hubska</w:t>
            </w:r>
            <w:r w:rsidRPr="00CB5EDB">
              <w:t xml:space="preserve"> </w:t>
            </w:r>
            <w:r w:rsidRPr="00D03788">
              <w:t>44</w:t>
            </w:r>
            <w:r w:rsidRPr="00CB5EDB">
              <w:t xml:space="preserve"> </w:t>
            </w:r>
          </w:p>
          <w:p w:rsidR="00B86460" w:rsidRPr="00CB5EDB" w:rsidRDefault="00B86460" w:rsidP="00B86460">
            <w:pPr>
              <w:spacing w:before="40" w:after="40"/>
              <w:jc w:val="both"/>
            </w:pPr>
            <w:r w:rsidRPr="00D03788">
              <w:t>50-502</w:t>
            </w:r>
            <w:r w:rsidRPr="00CB5EDB">
              <w:t xml:space="preserve"> </w:t>
            </w:r>
            <w:r w:rsidRPr="00D03788">
              <w:t>Wrocław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86460" w:rsidRPr="00CB5EDB" w:rsidRDefault="00B86460" w:rsidP="00B86460">
            <w:pPr>
              <w:spacing w:before="120" w:after="120"/>
              <w:jc w:val="center"/>
            </w:pPr>
            <w:r>
              <w:t>270,95</w:t>
            </w:r>
            <w:r w:rsidRPr="00D03788">
              <w:t xml:space="preserve">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86460" w:rsidRPr="00CB5EDB" w:rsidRDefault="00B86460" w:rsidP="00B8646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86460" w:rsidRPr="00CB5EDB" w:rsidRDefault="00B86460" w:rsidP="00B8646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86460" w:rsidRPr="00CB5EDB" w:rsidRDefault="00B86460" w:rsidP="00B8646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B86460" w:rsidRPr="00075CD0" w:rsidTr="002F02F5">
        <w:tc>
          <w:tcPr>
            <w:tcW w:w="824" w:type="dxa"/>
            <w:shd w:val="clear" w:color="auto" w:fill="auto"/>
            <w:vAlign w:val="center"/>
          </w:tcPr>
          <w:p w:rsidR="00B86460" w:rsidRPr="00CB5EDB" w:rsidRDefault="00B86460" w:rsidP="00B86460">
            <w:pPr>
              <w:spacing w:before="120" w:after="120"/>
              <w:jc w:val="center"/>
            </w:pPr>
            <w:r w:rsidRPr="00D03788">
              <w:t>21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86460" w:rsidRPr="00CB5EDB" w:rsidRDefault="00B86460" w:rsidP="00B86460">
            <w:pPr>
              <w:spacing w:before="120" w:after="120"/>
              <w:jc w:val="center"/>
            </w:pPr>
            <w:r w:rsidRPr="00D03788">
              <w:t>1</w:t>
            </w:r>
            <w:r>
              <w:t>28</w:t>
            </w:r>
            <w:bookmarkStart w:id="0" w:name="_GoBack"/>
            <w:bookmarkEnd w:id="0"/>
          </w:p>
        </w:tc>
        <w:tc>
          <w:tcPr>
            <w:tcW w:w="2295" w:type="dxa"/>
            <w:shd w:val="clear" w:color="auto" w:fill="auto"/>
          </w:tcPr>
          <w:p w:rsidR="00B86460" w:rsidRPr="00CB5EDB" w:rsidRDefault="00B86460" w:rsidP="00B86460">
            <w:pPr>
              <w:spacing w:before="40"/>
            </w:pPr>
            <w:r w:rsidRPr="00D03788">
              <w:t>Asclepios S.A.</w:t>
            </w:r>
          </w:p>
          <w:p w:rsidR="00B86460" w:rsidRPr="00CB5EDB" w:rsidRDefault="00B86460" w:rsidP="00B86460">
            <w:r w:rsidRPr="00D03788">
              <w:t>Hubska</w:t>
            </w:r>
            <w:r w:rsidRPr="00CB5EDB">
              <w:t xml:space="preserve"> </w:t>
            </w:r>
            <w:r w:rsidRPr="00D03788">
              <w:t>44</w:t>
            </w:r>
            <w:r w:rsidRPr="00CB5EDB">
              <w:t xml:space="preserve"> </w:t>
            </w:r>
          </w:p>
          <w:p w:rsidR="00B86460" w:rsidRPr="00CB5EDB" w:rsidRDefault="00B86460" w:rsidP="00B86460">
            <w:pPr>
              <w:spacing w:before="40" w:after="40"/>
              <w:jc w:val="both"/>
            </w:pPr>
            <w:r w:rsidRPr="00D03788">
              <w:t>50-502</w:t>
            </w:r>
            <w:r w:rsidRPr="00CB5EDB">
              <w:t xml:space="preserve"> </w:t>
            </w:r>
            <w:r w:rsidRPr="00D03788">
              <w:t>Wrocław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86460" w:rsidRPr="00CB5EDB" w:rsidRDefault="00B86460" w:rsidP="00B86460">
            <w:pPr>
              <w:spacing w:before="120" w:after="120"/>
              <w:jc w:val="center"/>
            </w:pPr>
            <w:r>
              <w:t>62 703,27</w:t>
            </w:r>
            <w:r w:rsidRPr="00D03788">
              <w:t xml:space="preserve">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86460" w:rsidRPr="00CB5EDB" w:rsidRDefault="00B86460" w:rsidP="00B8646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86460" w:rsidRPr="00CB5EDB" w:rsidRDefault="00B86460" w:rsidP="00B8646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86460" w:rsidRPr="00CB5EDB" w:rsidRDefault="00B86460" w:rsidP="00B86460">
            <w:pPr>
              <w:spacing w:before="120" w:after="120"/>
              <w:jc w:val="center"/>
            </w:pPr>
            <w:r w:rsidRPr="00D03788">
              <w:t>60 dni</w:t>
            </w:r>
          </w:p>
        </w:tc>
      </w:tr>
      <w:tr w:rsidR="00B86460" w:rsidRPr="00075CD0" w:rsidTr="002F02F5">
        <w:tc>
          <w:tcPr>
            <w:tcW w:w="824" w:type="dxa"/>
            <w:shd w:val="clear" w:color="auto" w:fill="auto"/>
            <w:vAlign w:val="center"/>
          </w:tcPr>
          <w:p w:rsidR="00B86460" w:rsidRPr="00CB5EDB" w:rsidRDefault="00B86460" w:rsidP="00B86460">
            <w:pPr>
              <w:spacing w:before="120" w:after="120"/>
              <w:jc w:val="center"/>
            </w:pPr>
            <w:r w:rsidRPr="00D03788">
              <w:t>22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B86460" w:rsidRPr="00CB5EDB" w:rsidRDefault="00B86460" w:rsidP="00B86460">
            <w:pPr>
              <w:spacing w:before="120" w:after="120"/>
              <w:jc w:val="center"/>
            </w:pPr>
            <w:r w:rsidRPr="00D03788">
              <w:t>4</w:t>
            </w:r>
          </w:p>
        </w:tc>
        <w:tc>
          <w:tcPr>
            <w:tcW w:w="2295" w:type="dxa"/>
            <w:shd w:val="clear" w:color="auto" w:fill="auto"/>
          </w:tcPr>
          <w:p w:rsidR="00B86460" w:rsidRPr="00CB5EDB" w:rsidRDefault="00B86460" w:rsidP="00B86460">
            <w:pPr>
              <w:spacing w:before="40"/>
            </w:pPr>
            <w:r w:rsidRPr="00D03788">
              <w:t>Amgen Sp. z o.o.</w:t>
            </w:r>
          </w:p>
          <w:p w:rsidR="00B86460" w:rsidRPr="00CB5EDB" w:rsidRDefault="00B86460" w:rsidP="00B86460">
            <w:r w:rsidRPr="00D03788">
              <w:t>Puławska</w:t>
            </w:r>
            <w:r w:rsidRPr="00CB5EDB">
              <w:t xml:space="preserve"> </w:t>
            </w:r>
            <w:r w:rsidRPr="00D03788">
              <w:t>145</w:t>
            </w:r>
            <w:r w:rsidRPr="00CB5EDB">
              <w:t xml:space="preserve"> </w:t>
            </w:r>
          </w:p>
          <w:p w:rsidR="00B86460" w:rsidRPr="00CB5EDB" w:rsidRDefault="00B86460" w:rsidP="00B86460">
            <w:pPr>
              <w:spacing w:before="40" w:after="40"/>
              <w:jc w:val="both"/>
            </w:pPr>
            <w:r w:rsidRPr="00D03788">
              <w:t>02-715</w:t>
            </w:r>
            <w:r w:rsidRPr="00CB5EDB">
              <w:t xml:space="preserve"> </w:t>
            </w:r>
            <w:r w:rsidRPr="00D03788">
              <w:t>Warszawa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86460" w:rsidRPr="00CB5EDB" w:rsidRDefault="00B86460" w:rsidP="00B86460">
            <w:pPr>
              <w:spacing w:before="120" w:after="120"/>
              <w:jc w:val="center"/>
            </w:pPr>
            <w:r w:rsidRPr="00D03788">
              <w:t>3 970.08 zł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86460" w:rsidRPr="00CB5EDB" w:rsidRDefault="00B86460" w:rsidP="00B86460">
            <w:pPr>
              <w:spacing w:before="120" w:after="120"/>
              <w:jc w:val="center"/>
            </w:pPr>
            <w:r w:rsidRPr="00D03788">
              <w:t>24 m-ce od dnia zawarcia umowy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86460" w:rsidRPr="00CB5EDB" w:rsidRDefault="00B86460" w:rsidP="00B86460">
            <w:pPr>
              <w:spacing w:before="120" w:after="120"/>
              <w:jc w:val="center"/>
            </w:pPr>
            <w:r w:rsidRPr="00D03788">
              <w:t>nie dotyczy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86460" w:rsidRPr="00CB5EDB" w:rsidRDefault="00B86460" w:rsidP="00B86460">
            <w:pPr>
              <w:spacing w:before="120" w:after="120"/>
              <w:jc w:val="center"/>
            </w:pPr>
            <w:r w:rsidRPr="00D03788">
              <w:t>60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6C80" w:rsidRDefault="006A6C80">
      <w:r>
        <w:separator/>
      </w:r>
    </w:p>
  </w:endnote>
  <w:endnote w:type="continuationSeparator" w:id="0">
    <w:p w:rsidR="006A6C80" w:rsidRDefault="006A6C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6C80" w:rsidRDefault="006A6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A6C80" w:rsidRDefault="006A6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6C80" w:rsidRDefault="006A6C8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6A6C80" w:rsidRDefault="006A6C80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6C80" w:rsidRDefault="006A6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A6C80" w:rsidRDefault="006A6C80">
    <w:pPr>
      <w:pStyle w:val="Stopka"/>
      <w:tabs>
        <w:tab w:val="clear" w:pos="4536"/>
      </w:tabs>
      <w:jc w:val="center"/>
    </w:pPr>
  </w:p>
  <w:p w:rsidR="006A6C80" w:rsidRDefault="006A6C80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6C80" w:rsidRDefault="006A6C80">
      <w:r>
        <w:separator/>
      </w:r>
    </w:p>
  </w:footnote>
  <w:footnote w:type="continuationSeparator" w:id="0">
    <w:p w:rsidR="006A6C80" w:rsidRDefault="006A6C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6C80" w:rsidRDefault="006A6C8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6C80" w:rsidRDefault="006A6C8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6C80" w:rsidRDefault="006A6C8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2142"/>
    <w:rsid w:val="0001764B"/>
    <w:rsid w:val="0003529D"/>
    <w:rsid w:val="00075CD0"/>
    <w:rsid w:val="00092C61"/>
    <w:rsid w:val="0014428B"/>
    <w:rsid w:val="0018613E"/>
    <w:rsid w:val="001A443E"/>
    <w:rsid w:val="002628C2"/>
    <w:rsid w:val="002B0235"/>
    <w:rsid w:val="002F02F5"/>
    <w:rsid w:val="00342653"/>
    <w:rsid w:val="0035216A"/>
    <w:rsid w:val="003B044E"/>
    <w:rsid w:val="004C7E9B"/>
    <w:rsid w:val="005028C0"/>
    <w:rsid w:val="00600FBA"/>
    <w:rsid w:val="00617D11"/>
    <w:rsid w:val="00647371"/>
    <w:rsid w:val="00651764"/>
    <w:rsid w:val="00666480"/>
    <w:rsid w:val="0069085C"/>
    <w:rsid w:val="006A6C80"/>
    <w:rsid w:val="00861E75"/>
    <w:rsid w:val="00864EE2"/>
    <w:rsid w:val="008B02BA"/>
    <w:rsid w:val="009F189D"/>
    <w:rsid w:val="00A3048A"/>
    <w:rsid w:val="00A80738"/>
    <w:rsid w:val="00AC7F83"/>
    <w:rsid w:val="00B50940"/>
    <w:rsid w:val="00B86460"/>
    <w:rsid w:val="00C236D3"/>
    <w:rsid w:val="00C94D43"/>
    <w:rsid w:val="00CB5EDB"/>
    <w:rsid w:val="00D03788"/>
    <w:rsid w:val="00E314E0"/>
    <w:rsid w:val="00EB7963"/>
    <w:rsid w:val="00EF2142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FAC7CD8"/>
  <w15:chartTrackingRefBased/>
  <w15:docId w15:val="{AF2CEBB2-BBCC-4ACC-9F87-DFA62B3E6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B8646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8646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28</TotalTime>
  <Pages>29</Pages>
  <Words>8306</Words>
  <Characters>38492</Characters>
  <Application>Microsoft Office Word</Application>
  <DocSecurity>0</DocSecurity>
  <Lines>320</Lines>
  <Paragraphs>93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46705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ZP</cp:lastModifiedBy>
  <cp:revision>6</cp:revision>
  <cp:lastPrinted>2020-08-12T10:53:00Z</cp:lastPrinted>
  <dcterms:created xsi:type="dcterms:W3CDTF">2020-08-12T10:32:00Z</dcterms:created>
  <dcterms:modified xsi:type="dcterms:W3CDTF">2020-08-12T10:59:00Z</dcterms:modified>
</cp:coreProperties>
</file>