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307E3" w:rsidRPr="00B307E3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307E3" w:rsidRPr="00B307E3">
        <w:rPr>
          <w:sz w:val="24"/>
          <w:szCs w:val="24"/>
        </w:rPr>
        <w:t>ZP/RB-06/20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307E3" w:rsidRPr="00B307E3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B307E3" w:rsidP="00C82240">
      <w:pPr>
        <w:jc w:val="center"/>
        <w:rPr>
          <w:sz w:val="24"/>
          <w:szCs w:val="24"/>
        </w:rPr>
      </w:pPr>
      <w:r w:rsidRPr="00B307E3">
        <w:rPr>
          <w:b/>
          <w:sz w:val="24"/>
          <w:szCs w:val="24"/>
        </w:rPr>
        <w:t>Przebudowa  pomieszczeń na I piętrze segm. B i C budynku głównego przy ul. Dąbrowskiego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131" w:rsidRDefault="00865131">
      <w:r>
        <w:separator/>
      </w:r>
    </w:p>
  </w:endnote>
  <w:endnote w:type="continuationSeparator" w:id="0">
    <w:p w:rsidR="00865131" w:rsidRDefault="00865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307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307E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51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131" w:rsidRDefault="00865131">
      <w:r>
        <w:separator/>
      </w:r>
    </w:p>
  </w:footnote>
  <w:footnote w:type="continuationSeparator" w:id="0">
    <w:p w:rsidR="00865131" w:rsidRDefault="00865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7E3" w:rsidRDefault="00B30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7E3" w:rsidRDefault="00B30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131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65131"/>
    <w:rsid w:val="008C7282"/>
    <w:rsid w:val="008F50C0"/>
    <w:rsid w:val="00901871"/>
    <w:rsid w:val="00946738"/>
    <w:rsid w:val="009A2D6F"/>
    <w:rsid w:val="00A43C8C"/>
    <w:rsid w:val="00A658AE"/>
    <w:rsid w:val="00AB17BF"/>
    <w:rsid w:val="00B307E3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E210EAA-E5F3-4AAF-9C5E-83E0107B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871AF-27E4-4E5C-97AB-8E6869BF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2020-08-05T09:41:00Z</dcterms:created>
  <dcterms:modified xsi:type="dcterms:W3CDTF">2020-08-05T09:41:00Z</dcterms:modified>
</cp:coreProperties>
</file>