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504D5A" w:rsidRPr="00504D5A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04D5A" w:rsidRPr="00504D5A">
        <w:rPr>
          <w:rFonts w:ascii="Times New Roman" w:hAnsi="Times New Roman"/>
          <w:b/>
        </w:rPr>
        <w:t>ZP/RB-06/20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04D5A" w:rsidRPr="00504D5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04D5A" w:rsidRPr="00504D5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04D5A" w:rsidRPr="00504D5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04D5A" w:rsidRPr="00504D5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04D5A" w:rsidRPr="00504D5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04D5A" w:rsidRPr="00504D5A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04D5A" w:rsidRPr="00504D5A">
        <w:rPr>
          <w:rFonts w:ascii="Times New Roman" w:hAnsi="Times New Roman"/>
          <w:b/>
        </w:rPr>
        <w:t>Przebudowa  pomieszczeń na I piętrze segm. B i C budynku głównego przy ul. Dąbrowskiego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04D5A" w:rsidRPr="00504D5A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40B" w:rsidRDefault="00B3040B" w:rsidP="0038231F">
      <w:pPr>
        <w:spacing w:after="0" w:line="240" w:lineRule="auto"/>
      </w:pPr>
      <w:r>
        <w:separator/>
      </w:r>
    </w:p>
  </w:endnote>
  <w:endnote w:type="continuationSeparator" w:id="0">
    <w:p w:rsidR="00B3040B" w:rsidRDefault="00B304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D5A" w:rsidRDefault="00504D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04D5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04D5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D5A" w:rsidRDefault="00504D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40B" w:rsidRDefault="00B3040B" w:rsidP="0038231F">
      <w:pPr>
        <w:spacing w:after="0" w:line="240" w:lineRule="auto"/>
      </w:pPr>
      <w:r>
        <w:separator/>
      </w:r>
    </w:p>
  </w:footnote>
  <w:footnote w:type="continuationSeparator" w:id="0">
    <w:p w:rsidR="00B3040B" w:rsidRDefault="00B3040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D5A" w:rsidRDefault="00504D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D5A" w:rsidRDefault="00504D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D5A" w:rsidRDefault="00504D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040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4D5A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040B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440F834-57ED-4316-9BAA-8AD3ABD61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4F3F2-599B-4BB3-8E4C-93FFFDC58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526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2020-08-05T09:40:00Z</dcterms:created>
  <dcterms:modified xsi:type="dcterms:W3CDTF">2020-08-05T09:40:00Z</dcterms:modified>
</cp:coreProperties>
</file>