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836F6" w14:textId="77777777" w:rsidR="00EF1037" w:rsidRDefault="00FD1BDE">
      <w:pPr>
        <w:rPr>
          <w:b/>
          <w:bCs/>
          <w:sz w:val="24"/>
        </w:rPr>
      </w:pPr>
      <w:r w:rsidRPr="00FD1BDE">
        <w:rPr>
          <w:b/>
          <w:bCs/>
          <w:sz w:val="24"/>
        </w:rPr>
        <w:t>Sekcja Zamówień Publicznych</w:t>
      </w:r>
    </w:p>
    <w:p w14:paraId="39B14D7D" w14:textId="77777777" w:rsidR="00EF1037" w:rsidRDefault="00FD1BDE">
      <w:pPr>
        <w:rPr>
          <w:b/>
          <w:bCs/>
          <w:sz w:val="24"/>
        </w:rPr>
      </w:pPr>
      <w:r w:rsidRPr="00FD1BDE">
        <w:rPr>
          <w:b/>
          <w:bCs/>
          <w:sz w:val="24"/>
        </w:rPr>
        <w:t>oś. Na Skarpie</w:t>
      </w:r>
      <w:r w:rsidR="00EF1037">
        <w:rPr>
          <w:b/>
          <w:bCs/>
          <w:sz w:val="24"/>
        </w:rPr>
        <w:t xml:space="preserve"> </w:t>
      </w:r>
      <w:r w:rsidRPr="00FD1BDE">
        <w:rPr>
          <w:b/>
          <w:bCs/>
          <w:sz w:val="24"/>
        </w:rPr>
        <w:t>66</w:t>
      </w:r>
    </w:p>
    <w:p w14:paraId="61F6913F" w14:textId="77777777" w:rsidR="00EF1037" w:rsidRDefault="00FD1BDE">
      <w:pPr>
        <w:rPr>
          <w:b/>
          <w:bCs/>
          <w:sz w:val="24"/>
        </w:rPr>
      </w:pPr>
      <w:r w:rsidRPr="00FD1BDE">
        <w:rPr>
          <w:b/>
          <w:bCs/>
          <w:sz w:val="24"/>
        </w:rPr>
        <w:t>31-913</w:t>
      </w:r>
      <w:r w:rsidR="00EF1037">
        <w:rPr>
          <w:b/>
          <w:bCs/>
          <w:sz w:val="24"/>
        </w:rPr>
        <w:t xml:space="preserve"> </w:t>
      </w:r>
      <w:r w:rsidRPr="00FD1BDE">
        <w:rPr>
          <w:b/>
          <w:bCs/>
          <w:sz w:val="24"/>
        </w:rPr>
        <w:t>Kraków</w:t>
      </w:r>
    </w:p>
    <w:p w14:paraId="4B2EF9C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3008C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CC8AF7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FBD7B5" w14:textId="292C7630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D1BDE" w:rsidRPr="00FD1BDE">
        <w:rPr>
          <w:bCs/>
          <w:sz w:val="24"/>
          <w:szCs w:val="24"/>
        </w:rPr>
        <w:t>ZP</w:t>
      </w:r>
      <w:r w:rsidR="009D4FEA">
        <w:rPr>
          <w:bCs/>
          <w:sz w:val="24"/>
          <w:szCs w:val="24"/>
        </w:rPr>
        <w:t xml:space="preserve"> 271 . 307. </w:t>
      </w:r>
      <w:r w:rsidR="00FD1BDE" w:rsidRPr="00FD1BDE">
        <w:rPr>
          <w:bCs/>
          <w:sz w:val="24"/>
          <w:szCs w:val="24"/>
        </w:rPr>
        <w:t>15/2020</w:t>
      </w:r>
      <w:r w:rsidR="00EF1037">
        <w:rPr>
          <w:sz w:val="24"/>
        </w:rPr>
        <w:tab/>
        <w:t xml:space="preserve"> </w:t>
      </w:r>
      <w:r w:rsidR="00FD1BDE" w:rsidRPr="00FD1BDE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FD1BDE" w:rsidRPr="00FD1BDE">
        <w:rPr>
          <w:sz w:val="24"/>
        </w:rPr>
        <w:t>2020-08-11</w:t>
      </w:r>
    </w:p>
    <w:p w14:paraId="5E8F1A8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8F2A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829D9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4E4229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0FBCF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6E6D74A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0B949C54" w14:textId="30666013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</w:t>
      </w:r>
      <w:r w:rsidR="0005097E">
        <w:rPr>
          <w:sz w:val="24"/>
          <w:szCs w:val="22"/>
        </w:rPr>
        <w:t xml:space="preserve"> informuje, iż w piśmie nr </w:t>
      </w:r>
      <w:r w:rsidR="0005097E">
        <w:rPr>
          <w:b/>
          <w:bCs/>
          <w:sz w:val="22"/>
          <w:szCs w:val="22"/>
        </w:rPr>
        <w:t xml:space="preserve">ZP.271-271.15/2020 z dn. 29.07.2020 r. opublikowanym w dn. 30.07.2020 r. Odpowiedź na zapytania w sprawie SIWZ, </w:t>
      </w:r>
      <w:r w:rsidR="0005097E" w:rsidRPr="0005097E">
        <w:rPr>
          <w:sz w:val="22"/>
          <w:szCs w:val="22"/>
        </w:rPr>
        <w:t>dotyczącym postępowania</w:t>
      </w:r>
      <w:r w:rsidR="0005097E">
        <w:rPr>
          <w:b/>
          <w:bCs/>
          <w:sz w:val="22"/>
          <w:szCs w:val="22"/>
        </w:rPr>
        <w:t xml:space="preserve"> </w:t>
      </w:r>
      <w:r>
        <w:rPr>
          <w:sz w:val="24"/>
          <w:szCs w:val="22"/>
        </w:rPr>
        <w:t>prowadzon</w:t>
      </w:r>
      <w:r w:rsidR="0005097E">
        <w:rPr>
          <w:sz w:val="24"/>
          <w:szCs w:val="22"/>
        </w:rPr>
        <w:t>ego</w:t>
      </w:r>
      <w:r>
        <w:rPr>
          <w:sz w:val="24"/>
          <w:szCs w:val="22"/>
        </w:rPr>
        <w:t xml:space="preserve"> w trybie </w:t>
      </w:r>
      <w:r w:rsidR="00FD1BDE" w:rsidRPr="00FD1BD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D1BDE" w:rsidRPr="00FD1BDE">
        <w:rPr>
          <w:b/>
          <w:sz w:val="24"/>
          <w:szCs w:val="22"/>
        </w:rPr>
        <w:t>Zakup i dostawa wraz z montażem lub/ i uruchomieniem sprzętu i wyposażenia medycznego dla potrzeb Oddziałów Szpitalnych w ramach zadania pn. Zakupy inwestycyjne dla Szpitala Specjalistycznego im. Stefana Żeromskiego SP ZOZ w Krakowie - umowa nr W/II/851/NW/4/2019 z dnia 05.03.2019</w:t>
      </w:r>
      <w:r w:rsidR="0005097E">
        <w:rPr>
          <w:sz w:val="24"/>
          <w:szCs w:val="22"/>
        </w:rPr>
        <w:t>;</w:t>
      </w:r>
      <w:r>
        <w:rPr>
          <w:sz w:val="24"/>
          <w:szCs w:val="22"/>
        </w:rPr>
        <w:t xml:space="preserve"> </w:t>
      </w:r>
      <w:r w:rsidR="0005097E" w:rsidRPr="000C0794">
        <w:rPr>
          <w:sz w:val="24"/>
          <w:szCs w:val="22"/>
          <w:u w:val="single"/>
        </w:rPr>
        <w:t>nastąpiła pomyłka</w:t>
      </w:r>
      <w:r w:rsidR="000C0794" w:rsidRPr="000C0794">
        <w:rPr>
          <w:sz w:val="24"/>
          <w:szCs w:val="22"/>
          <w:u w:val="single"/>
        </w:rPr>
        <w:t xml:space="preserve"> w zakresie zmiany dot. </w:t>
      </w:r>
      <w:r w:rsidR="0005097E" w:rsidRPr="000C0794">
        <w:rPr>
          <w:sz w:val="24"/>
          <w:szCs w:val="22"/>
          <w:u w:val="single"/>
        </w:rPr>
        <w:t xml:space="preserve">pkt. </w:t>
      </w:r>
      <w:r w:rsidR="000C0794" w:rsidRPr="000C0794">
        <w:rPr>
          <w:sz w:val="24"/>
          <w:szCs w:val="22"/>
          <w:u w:val="single"/>
        </w:rPr>
        <w:t>17.1, który w ww. piśmie brzmiał</w:t>
      </w:r>
      <w:r w:rsidR="000C0794">
        <w:rPr>
          <w:sz w:val="24"/>
          <w:szCs w:val="22"/>
        </w:rPr>
        <w:t>:</w:t>
      </w:r>
    </w:p>
    <w:p w14:paraId="70712C9E" w14:textId="5FA7DEB8" w:rsidR="0005097E" w:rsidRPr="000C0794" w:rsidRDefault="000C0794" w:rsidP="0005097E">
      <w:pPr>
        <w:spacing w:line="360" w:lineRule="auto"/>
        <w:jc w:val="both"/>
        <w:rPr>
          <w:i/>
          <w:iCs/>
          <w:sz w:val="22"/>
          <w:szCs w:val="22"/>
        </w:rPr>
      </w:pPr>
      <w:r w:rsidRPr="000C0794">
        <w:rPr>
          <w:i/>
          <w:iCs/>
          <w:sz w:val="22"/>
          <w:szCs w:val="22"/>
        </w:rPr>
        <w:t>„</w:t>
      </w:r>
      <w:r w:rsidR="0005097E" w:rsidRPr="000C0794">
        <w:rPr>
          <w:i/>
          <w:iCs/>
          <w:sz w:val="22"/>
          <w:szCs w:val="22"/>
        </w:rPr>
        <w:t>17.1 Oferty należy składać w siedzibie Zamawiającego, pokój nr: w Kancelarii Szpitala Specjalistycznego im. Stefana Żeromskiego SP ZOZ w Krakowie, 31-913 Kraków, os. Na Skarpie 66. do dnia 2020-08-18 do godz. 10:00</w:t>
      </w:r>
      <w:r w:rsidRPr="000C0794">
        <w:rPr>
          <w:i/>
          <w:iCs/>
          <w:sz w:val="22"/>
          <w:szCs w:val="22"/>
        </w:rPr>
        <w:t>”</w:t>
      </w:r>
      <w:r w:rsidR="0005097E" w:rsidRPr="000C0794">
        <w:rPr>
          <w:i/>
          <w:iCs/>
          <w:sz w:val="22"/>
          <w:szCs w:val="22"/>
        </w:rPr>
        <w:t>.</w:t>
      </w:r>
    </w:p>
    <w:p w14:paraId="404C15A0" w14:textId="52C2A1C7" w:rsidR="00A627E5" w:rsidRPr="000C0794" w:rsidRDefault="00A627E5" w:rsidP="000C0794">
      <w:pPr>
        <w:spacing w:before="120" w:line="360" w:lineRule="auto"/>
        <w:jc w:val="both"/>
        <w:rPr>
          <w:b/>
          <w:bCs/>
          <w:sz w:val="24"/>
          <w:szCs w:val="22"/>
          <w:u w:val="single"/>
        </w:rPr>
      </w:pPr>
      <w:r w:rsidRPr="000C0794">
        <w:rPr>
          <w:b/>
          <w:bCs/>
          <w:sz w:val="24"/>
          <w:szCs w:val="22"/>
          <w:u w:val="single"/>
        </w:rPr>
        <w:t xml:space="preserve">Punkt 17.1 </w:t>
      </w:r>
      <w:r w:rsidR="000C0794" w:rsidRPr="000C0794">
        <w:rPr>
          <w:b/>
          <w:bCs/>
          <w:sz w:val="24"/>
          <w:szCs w:val="22"/>
          <w:u w:val="single"/>
        </w:rPr>
        <w:t>winien brzmieć:</w:t>
      </w:r>
    </w:p>
    <w:p w14:paraId="64C2BD96" w14:textId="21884FBE" w:rsidR="00EF1037" w:rsidRPr="000C0794" w:rsidRDefault="00A627E5" w:rsidP="00256F04">
      <w:pPr>
        <w:pStyle w:val="Tekstpodstawowy"/>
        <w:tabs>
          <w:tab w:val="left" w:pos="8931"/>
        </w:tabs>
        <w:rPr>
          <w:b/>
          <w:bCs/>
        </w:rPr>
      </w:pPr>
      <w:r w:rsidRPr="000C0794">
        <w:rPr>
          <w:b/>
          <w:bCs/>
        </w:rPr>
        <w:t>17.1 Ofert</w:t>
      </w:r>
      <w:r w:rsidR="00256F04" w:rsidRPr="000C0794">
        <w:rPr>
          <w:b/>
          <w:bCs/>
        </w:rPr>
        <w:t>ę</w:t>
      </w:r>
      <w:r w:rsidRPr="000C0794">
        <w:rPr>
          <w:b/>
          <w:bCs/>
        </w:rPr>
        <w:t xml:space="preserve"> wraz z wymaganymi dokumentami należy </w:t>
      </w:r>
      <w:r w:rsidR="00CB7E28" w:rsidRPr="000C0794">
        <w:rPr>
          <w:b/>
          <w:bCs/>
        </w:rPr>
        <w:t>złożyć</w:t>
      </w:r>
      <w:r w:rsidRPr="000C0794">
        <w:rPr>
          <w:b/>
          <w:bCs/>
        </w:rPr>
        <w:t xml:space="preserve"> za pomocą Platformy działającej pod adresem </w:t>
      </w:r>
      <w:hyperlink r:id="rId6" w:history="1">
        <w:r w:rsidRPr="000C0794">
          <w:rPr>
            <w:rStyle w:val="Hipercze"/>
            <w:b/>
            <w:bCs/>
          </w:rPr>
          <w:t>https://e-ProPublico.pl/</w:t>
        </w:r>
      </w:hyperlink>
      <w:r w:rsidRPr="000C0794">
        <w:rPr>
          <w:b/>
          <w:bCs/>
        </w:rPr>
        <w:t>, zgodnie z instrukcją określoną w pkt 16 SIWZ, do dnia 2020-08-18 do godz. 10:00.</w:t>
      </w:r>
    </w:p>
    <w:p w14:paraId="056801AC" w14:textId="0214C834" w:rsidR="002A0F47" w:rsidRDefault="002A0F47" w:rsidP="00256F04">
      <w:pPr>
        <w:pStyle w:val="Tekstpodstawowy"/>
        <w:tabs>
          <w:tab w:val="left" w:pos="8931"/>
        </w:tabs>
        <w:rPr>
          <w:bCs/>
        </w:rPr>
      </w:pPr>
    </w:p>
    <w:p w14:paraId="72512683" w14:textId="41CB093C" w:rsidR="002A0F47" w:rsidRPr="00E02559" w:rsidRDefault="002A0F47" w:rsidP="002A0F47">
      <w:pPr>
        <w:pStyle w:val="Tekstpodstawowy"/>
        <w:tabs>
          <w:tab w:val="left" w:pos="8931"/>
        </w:tabs>
        <w:jc w:val="center"/>
        <w:rPr>
          <w:szCs w:val="24"/>
          <w:u w:val="dotted"/>
        </w:rPr>
      </w:pPr>
      <w:r>
        <w:rPr>
          <w:bCs/>
        </w:rPr>
        <w:t xml:space="preserve">                                                                                                     Zamawiający</w:t>
      </w:r>
    </w:p>
    <w:sectPr w:rsidR="002A0F4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430187" w14:textId="77777777" w:rsidR="003E48EB" w:rsidRDefault="003E48EB">
      <w:r>
        <w:separator/>
      </w:r>
    </w:p>
  </w:endnote>
  <w:endnote w:type="continuationSeparator" w:id="0">
    <w:p w14:paraId="0B8F9348" w14:textId="77777777" w:rsidR="003E48EB" w:rsidRDefault="003E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6CBA5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34E2B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5E755" w14:textId="77777777" w:rsidR="00EF1037" w:rsidRDefault="009D4FEA">
    <w:pPr>
      <w:pStyle w:val="Stopka"/>
      <w:tabs>
        <w:tab w:val="clear" w:pos="4536"/>
      </w:tabs>
      <w:jc w:val="center"/>
    </w:pPr>
    <w:r>
      <w:rPr>
        <w:noProof/>
      </w:rPr>
      <w:pict w14:anchorId="6F9A05A8">
        <v:line id="_x0000_s2049" style="position:absolute;left:0;text-align:left;z-index:251657728" from="-3.85pt,7.55pt" to="455.15pt,7.55pt"/>
      </w:pict>
    </w:r>
  </w:p>
  <w:p w14:paraId="508893B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D76A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8EBD4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FF9B31" w14:textId="77777777" w:rsidR="00EF1037" w:rsidRDefault="00EF1037">
    <w:pPr>
      <w:pStyle w:val="Stopka"/>
      <w:tabs>
        <w:tab w:val="clear" w:pos="4536"/>
        <w:tab w:val="left" w:pos="6237"/>
      </w:tabs>
    </w:pPr>
  </w:p>
  <w:p w14:paraId="42F1775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B9626C" w14:textId="77777777" w:rsidR="003E48EB" w:rsidRDefault="003E48EB">
      <w:r>
        <w:separator/>
      </w:r>
    </w:p>
  </w:footnote>
  <w:footnote w:type="continuationSeparator" w:id="0">
    <w:p w14:paraId="0F519729" w14:textId="77777777" w:rsidR="003E48EB" w:rsidRDefault="003E4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581BC" w14:textId="77777777" w:rsidR="00FD1BDE" w:rsidRDefault="00FD1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7E182" w14:textId="77777777" w:rsidR="00FD1BDE" w:rsidRDefault="00FD1B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563FA" w14:textId="77777777" w:rsidR="00FD1BDE" w:rsidRDefault="00FD1B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8EB"/>
    <w:rsid w:val="0005097E"/>
    <w:rsid w:val="00057D02"/>
    <w:rsid w:val="000613E0"/>
    <w:rsid w:val="000C0794"/>
    <w:rsid w:val="001A571A"/>
    <w:rsid w:val="00256F04"/>
    <w:rsid w:val="002A0F47"/>
    <w:rsid w:val="002B1C74"/>
    <w:rsid w:val="00384EFD"/>
    <w:rsid w:val="003E48EB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9D4FEA"/>
    <w:rsid w:val="00A627E5"/>
    <w:rsid w:val="00B361A9"/>
    <w:rsid w:val="00B7380C"/>
    <w:rsid w:val="00C152AE"/>
    <w:rsid w:val="00CB7E28"/>
    <w:rsid w:val="00D1574A"/>
    <w:rsid w:val="00D248D2"/>
    <w:rsid w:val="00E02559"/>
    <w:rsid w:val="00E74582"/>
    <w:rsid w:val="00EF1037"/>
    <w:rsid w:val="00F16162"/>
    <w:rsid w:val="00FD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581483"/>
  <w15:chartTrackingRefBased/>
  <w15:docId w15:val="{DEC86B58-754E-4198-89CC-652B6DF87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A627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27E5"/>
    <w:rPr>
      <w:color w:val="605E5C"/>
      <w:shd w:val="clear" w:color="auto" w:fill="E1DFDD"/>
    </w:rPr>
  </w:style>
  <w:style w:type="paragraph" w:customStyle="1" w:styleId="Default">
    <w:name w:val="Default"/>
    <w:rsid w:val="0005097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181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6</cp:revision>
  <cp:lastPrinted>2020-08-11T07:15:00Z</cp:lastPrinted>
  <dcterms:created xsi:type="dcterms:W3CDTF">2020-08-11T06:53:00Z</dcterms:created>
  <dcterms:modified xsi:type="dcterms:W3CDTF">2020-08-11T07:24:00Z</dcterms:modified>
</cp:coreProperties>
</file>