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1D1260" w:rsidRDefault="00993878" w:rsidP="001D1260">
      <w:pPr>
        <w:jc w:val="right"/>
        <w:rPr>
          <w:b/>
          <w:bCs/>
          <w:sz w:val="22"/>
          <w:szCs w:val="22"/>
        </w:rPr>
      </w:pPr>
      <w:r w:rsidRPr="001D1260">
        <w:rPr>
          <w:sz w:val="22"/>
          <w:szCs w:val="22"/>
        </w:rPr>
        <w:t>Chorzów</w:t>
      </w:r>
      <w:r w:rsidR="001A443E" w:rsidRPr="001D1260">
        <w:rPr>
          <w:sz w:val="22"/>
          <w:szCs w:val="22"/>
        </w:rPr>
        <w:t xml:space="preserve"> dnia: </w:t>
      </w:r>
      <w:r w:rsidR="001D1260" w:rsidRPr="001D1260">
        <w:rPr>
          <w:sz w:val="22"/>
          <w:szCs w:val="22"/>
        </w:rPr>
        <w:t>06.08</w:t>
      </w:r>
      <w:r w:rsidR="00A77066">
        <w:rPr>
          <w:sz w:val="22"/>
          <w:szCs w:val="22"/>
        </w:rPr>
        <w:t>.</w:t>
      </w:r>
      <w:r w:rsidRPr="001D1260">
        <w:rPr>
          <w:sz w:val="22"/>
          <w:szCs w:val="22"/>
        </w:rPr>
        <w:t>2020</w:t>
      </w:r>
      <w:r w:rsidR="001D1260" w:rsidRPr="001D1260">
        <w:rPr>
          <w:sz w:val="22"/>
          <w:szCs w:val="22"/>
        </w:rPr>
        <w:t xml:space="preserve"> r.</w:t>
      </w:r>
    </w:p>
    <w:p w:rsidR="001A443E" w:rsidRPr="001D1260" w:rsidRDefault="001A443E" w:rsidP="001D1260">
      <w:pPr>
        <w:rPr>
          <w:b/>
          <w:bCs/>
          <w:sz w:val="22"/>
          <w:szCs w:val="22"/>
        </w:rPr>
      </w:pPr>
    </w:p>
    <w:p w:rsidR="001A443E" w:rsidRPr="001D1260" w:rsidRDefault="001A443E" w:rsidP="001D1260">
      <w:pPr>
        <w:rPr>
          <w:b/>
          <w:bCs/>
          <w:sz w:val="22"/>
          <w:szCs w:val="22"/>
        </w:rPr>
      </w:pPr>
    </w:p>
    <w:p w:rsidR="00A80738" w:rsidRPr="001D1260" w:rsidRDefault="00993878" w:rsidP="001D1260">
      <w:pPr>
        <w:rPr>
          <w:b/>
          <w:bCs/>
          <w:sz w:val="22"/>
          <w:szCs w:val="22"/>
        </w:rPr>
      </w:pPr>
      <w:r w:rsidRPr="001D1260">
        <w:rPr>
          <w:b/>
          <w:bCs/>
          <w:sz w:val="22"/>
          <w:szCs w:val="22"/>
        </w:rPr>
        <w:t>Szpital Specjalistyczny</w:t>
      </w:r>
      <w:r w:rsidR="001D1260" w:rsidRPr="001D1260">
        <w:rPr>
          <w:b/>
          <w:bCs/>
          <w:sz w:val="22"/>
          <w:szCs w:val="22"/>
        </w:rPr>
        <w:t xml:space="preserve"> w Chorzowie</w:t>
      </w:r>
    </w:p>
    <w:p w:rsidR="00A80738" w:rsidRPr="00FD10AB" w:rsidRDefault="001D1260" w:rsidP="001D1260">
      <w:pPr>
        <w:rPr>
          <w:b/>
          <w:bCs/>
          <w:sz w:val="22"/>
          <w:szCs w:val="22"/>
        </w:rPr>
      </w:pPr>
      <w:r w:rsidRPr="00FD10AB">
        <w:rPr>
          <w:b/>
          <w:bCs/>
          <w:sz w:val="22"/>
          <w:szCs w:val="22"/>
        </w:rPr>
        <w:t xml:space="preserve">ul. </w:t>
      </w:r>
      <w:r w:rsidR="00993878" w:rsidRPr="00FD10AB">
        <w:rPr>
          <w:b/>
          <w:bCs/>
          <w:sz w:val="22"/>
          <w:szCs w:val="22"/>
        </w:rPr>
        <w:t>Zjednoczenia</w:t>
      </w:r>
      <w:r w:rsidR="00A80738" w:rsidRPr="00FD10AB">
        <w:rPr>
          <w:b/>
          <w:bCs/>
          <w:sz w:val="22"/>
          <w:szCs w:val="22"/>
        </w:rPr>
        <w:t xml:space="preserve"> </w:t>
      </w:r>
      <w:r w:rsidR="00993878" w:rsidRPr="00FD10AB">
        <w:rPr>
          <w:b/>
          <w:bCs/>
          <w:sz w:val="22"/>
          <w:szCs w:val="22"/>
        </w:rPr>
        <w:t>10</w:t>
      </w:r>
    </w:p>
    <w:p w:rsidR="00A80738" w:rsidRPr="00FD10AB" w:rsidRDefault="00993878" w:rsidP="001D1260">
      <w:pPr>
        <w:rPr>
          <w:b/>
          <w:bCs/>
          <w:sz w:val="22"/>
          <w:szCs w:val="22"/>
        </w:rPr>
      </w:pPr>
      <w:r w:rsidRPr="00FD10AB">
        <w:rPr>
          <w:b/>
          <w:bCs/>
          <w:sz w:val="22"/>
          <w:szCs w:val="22"/>
        </w:rPr>
        <w:t>41-500</w:t>
      </w:r>
      <w:r w:rsidR="00A80738" w:rsidRPr="00FD10AB">
        <w:rPr>
          <w:b/>
          <w:bCs/>
          <w:sz w:val="22"/>
          <w:szCs w:val="22"/>
        </w:rPr>
        <w:t xml:space="preserve"> </w:t>
      </w:r>
      <w:r w:rsidRPr="00FD10AB">
        <w:rPr>
          <w:b/>
          <w:bCs/>
          <w:sz w:val="22"/>
          <w:szCs w:val="22"/>
        </w:rPr>
        <w:t>Chorzów</w:t>
      </w:r>
    </w:p>
    <w:p w:rsidR="00A80738" w:rsidRPr="00FD10AB" w:rsidRDefault="00A80738" w:rsidP="001D1260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A80738" w:rsidRPr="001D1260" w:rsidRDefault="001A443E" w:rsidP="001D1260">
      <w:pPr>
        <w:pStyle w:val="Nagwek"/>
        <w:tabs>
          <w:tab w:val="clear" w:pos="4536"/>
        </w:tabs>
        <w:rPr>
          <w:sz w:val="22"/>
          <w:szCs w:val="22"/>
        </w:rPr>
      </w:pPr>
      <w:r w:rsidRPr="001D1260">
        <w:rPr>
          <w:sz w:val="22"/>
          <w:szCs w:val="22"/>
        </w:rPr>
        <w:t>Znak sprawy:</w:t>
      </w:r>
      <w:r w:rsidRPr="001D1260">
        <w:rPr>
          <w:b/>
          <w:sz w:val="22"/>
          <w:szCs w:val="22"/>
        </w:rPr>
        <w:t xml:space="preserve"> </w:t>
      </w:r>
      <w:r w:rsidR="00993878" w:rsidRPr="001D1260">
        <w:rPr>
          <w:b/>
          <w:sz w:val="22"/>
          <w:szCs w:val="22"/>
        </w:rPr>
        <w:t>PPN/L/2/20</w:t>
      </w:r>
      <w:r w:rsidR="00A80738" w:rsidRPr="001D1260">
        <w:rPr>
          <w:sz w:val="22"/>
          <w:szCs w:val="22"/>
        </w:rPr>
        <w:tab/>
        <w:t xml:space="preserve"> </w:t>
      </w:r>
    </w:p>
    <w:p w:rsidR="00A80738" w:rsidRPr="001D1260" w:rsidRDefault="00A80738" w:rsidP="001D126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D1260" w:rsidRDefault="00A80738" w:rsidP="001D126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D1260">
        <w:rPr>
          <w:b/>
          <w:spacing w:val="20"/>
          <w:sz w:val="22"/>
          <w:szCs w:val="22"/>
        </w:rPr>
        <w:t>INFORMACJA Z OTWARCIA OFERT</w:t>
      </w:r>
    </w:p>
    <w:p w:rsidR="00A80738" w:rsidRPr="001D1260" w:rsidRDefault="00A80738" w:rsidP="001D1260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1D1260" w:rsidRDefault="00A80738" w:rsidP="001D1260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1D1260" w:rsidRDefault="00CB5EDB" w:rsidP="001D1260">
      <w:pPr>
        <w:jc w:val="both"/>
        <w:rPr>
          <w:b/>
          <w:bCs/>
          <w:sz w:val="22"/>
          <w:szCs w:val="22"/>
        </w:rPr>
      </w:pPr>
      <w:r w:rsidRPr="001D1260">
        <w:rPr>
          <w:bCs/>
          <w:sz w:val="22"/>
          <w:szCs w:val="22"/>
        </w:rPr>
        <w:t xml:space="preserve">Dotyczy </w:t>
      </w:r>
      <w:r w:rsidRPr="001D1260">
        <w:rPr>
          <w:sz w:val="22"/>
          <w:szCs w:val="22"/>
        </w:rPr>
        <w:t xml:space="preserve">postępowania o udzielenie zamówienia publicznego prowadzonego w trybie </w:t>
      </w:r>
      <w:r w:rsidR="00993878" w:rsidRPr="001D1260">
        <w:rPr>
          <w:sz w:val="22"/>
          <w:szCs w:val="22"/>
        </w:rPr>
        <w:t>przetarg nieograniczony</w:t>
      </w:r>
      <w:r w:rsidRPr="001D1260">
        <w:rPr>
          <w:sz w:val="22"/>
          <w:szCs w:val="22"/>
        </w:rPr>
        <w:t xml:space="preserve"> na: </w:t>
      </w:r>
    </w:p>
    <w:p w:rsidR="00CB5EDB" w:rsidRDefault="00993878" w:rsidP="001D1260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D1260">
        <w:rPr>
          <w:b/>
          <w:sz w:val="22"/>
          <w:szCs w:val="22"/>
        </w:rPr>
        <w:t>Dostawa produktów leczniczych</w:t>
      </w:r>
      <w:r w:rsidR="00FD10AB">
        <w:rPr>
          <w:b/>
          <w:sz w:val="22"/>
          <w:szCs w:val="22"/>
        </w:rPr>
        <w:t>.</w:t>
      </w:r>
    </w:p>
    <w:p w:rsidR="004521CB" w:rsidRPr="001D1260" w:rsidRDefault="004521CB" w:rsidP="001D1260">
      <w:pPr>
        <w:pStyle w:val="Tekstpodstawowywcity"/>
        <w:ind w:firstLine="0"/>
        <w:jc w:val="center"/>
        <w:rPr>
          <w:sz w:val="22"/>
          <w:szCs w:val="22"/>
        </w:rPr>
      </w:pPr>
    </w:p>
    <w:p w:rsidR="00CB5EDB" w:rsidRPr="001D1260" w:rsidRDefault="00CB5EDB" w:rsidP="001D1260">
      <w:pPr>
        <w:jc w:val="both"/>
        <w:rPr>
          <w:sz w:val="22"/>
          <w:szCs w:val="22"/>
        </w:rPr>
      </w:pPr>
      <w:r w:rsidRPr="001D1260">
        <w:rPr>
          <w:sz w:val="22"/>
          <w:szCs w:val="22"/>
        </w:rPr>
        <w:t xml:space="preserve">Zamawiający na podstawie art. 86 ust. 5 </w:t>
      </w:r>
      <w:r w:rsidRPr="001D1260">
        <w:rPr>
          <w:bCs/>
          <w:sz w:val="22"/>
          <w:szCs w:val="22"/>
        </w:rPr>
        <w:t xml:space="preserve">ustawy z dnia </w:t>
      </w:r>
      <w:r w:rsidRPr="001D1260">
        <w:rPr>
          <w:sz w:val="22"/>
          <w:szCs w:val="22"/>
        </w:rPr>
        <w:t xml:space="preserve">29 stycznia 2004 roku Prawo Zamówień Publicznych </w:t>
      </w:r>
      <w:r w:rsidR="00993878" w:rsidRPr="001D1260">
        <w:rPr>
          <w:sz w:val="22"/>
          <w:szCs w:val="22"/>
        </w:rPr>
        <w:t>(</w:t>
      </w:r>
      <w:proofErr w:type="spellStart"/>
      <w:r w:rsidR="00993878" w:rsidRPr="001D1260">
        <w:rPr>
          <w:sz w:val="22"/>
          <w:szCs w:val="22"/>
        </w:rPr>
        <w:t>t.j</w:t>
      </w:r>
      <w:proofErr w:type="spellEnd"/>
      <w:r w:rsidR="00993878" w:rsidRPr="001D1260">
        <w:rPr>
          <w:sz w:val="22"/>
          <w:szCs w:val="22"/>
        </w:rPr>
        <w:t xml:space="preserve">. </w:t>
      </w:r>
      <w:proofErr w:type="spellStart"/>
      <w:r w:rsidR="00993878" w:rsidRPr="001D1260">
        <w:rPr>
          <w:sz w:val="22"/>
          <w:szCs w:val="22"/>
        </w:rPr>
        <w:t>Dz.U</w:t>
      </w:r>
      <w:proofErr w:type="spellEnd"/>
      <w:r w:rsidR="00993878" w:rsidRPr="001D1260">
        <w:rPr>
          <w:sz w:val="22"/>
          <w:szCs w:val="22"/>
        </w:rPr>
        <w:t>. z 2019 r. poz. 1843)</w:t>
      </w:r>
      <w:r w:rsidRPr="001D1260">
        <w:rPr>
          <w:sz w:val="22"/>
          <w:szCs w:val="22"/>
        </w:rPr>
        <w:t xml:space="preserve"> przekazuje informacje</w:t>
      </w:r>
      <w:r w:rsidR="00FD10AB">
        <w:rPr>
          <w:sz w:val="22"/>
          <w:szCs w:val="22"/>
        </w:rPr>
        <w:t xml:space="preserve"> z otwarcia ofert.</w:t>
      </w:r>
    </w:p>
    <w:p w:rsidR="004521CB" w:rsidRDefault="004521CB" w:rsidP="001D1260">
      <w:pPr>
        <w:jc w:val="both"/>
        <w:rPr>
          <w:sz w:val="22"/>
          <w:szCs w:val="22"/>
        </w:rPr>
      </w:pPr>
    </w:p>
    <w:p w:rsidR="00CB5EDB" w:rsidRDefault="00CB5EDB" w:rsidP="001D1260">
      <w:pPr>
        <w:jc w:val="both"/>
        <w:rPr>
          <w:sz w:val="22"/>
          <w:szCs w:val="22"/>
        </w:rPr>
      </w:pPr>
      <w:r w:rsidRPr="001D1260">
        <w:rPr>
          <w:sz w:val="22"/>
          <w:szCs w:val="22"/>
        </w:rPr>
        <w:t xml:space="preserve">Otwarcie ofert odbyło się w dniu </w:t>
      </w:r>
      <w:r w:rsidR="00FD10AB">
        <w:rPr>
          <w:sz w:val="22"/>
          <w:szCs w:val="22"/>
        </w:rPr>
        <w:t>06.08.</w:t>
      </w:r>
      <w:r w:rsidR="00993878" w:rsidRPr="001D1260">
        <w:rPr>
          <w:sz w:val="22"/>
          <w:szCs w:val="22"/>
        </w:rPr>
        <w:t>2020</w:t>
      </w:r>
      <w:r w:rsidR="00FD10AB">
        <w:rPr>
          <w:sz w:val="22"/>
          <w:szCs w:val="22"/>
        </w:rPr>
        <w:t xml:space="preserve"> r.</w:t>
      </w:r>
      <w:r w:rsidRPr="001D1260">
        <w:rPr>
          <w:sz w:val="22"/>
          <w:szCs w:val="22"/>
        </w:rPr>
        <w:t xml:space="preserve"> o godz. </w:t>
      </w:r>
      <w:r w:rsidR="00993878" w:rsidRPr="001D1260">
        <w:rPr>
          <w:sz w:val="22"/>
          <w:szCs w:val="22"/>
        </w:rPr>
        <w:t>10:30</w:t>
      </w:r>
      <w:r w:rsidRPr="001D1260">
        <w:rPr>
          <w:sz w:val="22"/>
          <w:szCs w:val="22"/>
        </w:rPr>
        <w:t>.</w:t>
      </w:r>
    </w:p>
    <w:p w:rsidR="00FD10AB" w:rsidRPr="001D1260" w:rsidRDefault="00FD10AB" w:rsidP="001D1260">
      <w:pPr>
        <w:jc w:val="both"/>
        <w:rPr>
          <w:sz w:val="22"/>
          <w:szCs w:val="22"/>
        </w:rPr>
      </w:pPr>
    </w:p>
    <w:p w:rsidR="00B50940" w:rsidRPr="001D1260" w:rsidRDefault="00CB5EDB" w:rsidP="001D1260">
      <w:pPr>
        <w:jc w:val="both"/>
        <w:rPr>
          <w:sz w:val="22"/>
          <w:szCs w:val="22"/>
        </w:rPr>
      </w:pPr>
      <w:r w:rsidRPr="001D1260">
        <w:rPr>
          <w:sz w:val="22"/>
          <w:szCs w:val="22"/>
        </w:rPr>
        <w:t>Kwota, jaką Zamawiający zamierza przeznaczyć na sfinansowanie zamówienia wynosi</w:t>
      </w:r>
      <w:r w:rsidR="00A3048A" w:rsidRPr="001D1260">
        <w:rPr>
          <w:sz w:val="22"/>
          <w:szCs w:val="22"/>
        </w:rPr>
        <w:t xml:space="preserve"> dla</w:t>
      </w:r>
      <w:r w:rsidRPr="001D1260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 zamówienia w wysokości 96 795.44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 zamówienia w wysokości 26 609.04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 zamówienia w wysokości 86 974.56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4 zamówienia w wysokości 12 578.33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5 zamówienia w wysokości 20 520.00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6 zamówienia w wysokości 129 924.00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7 zamówienia w wysokości 25 174.80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8 zamówienia w wysokości 7 387.20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9 zamówienia w wysokości 46 656.00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10 zamówienia w wysokości 2 106.00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11 zamówienia w wysokości 169 884.00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12 zamówienia w wysokości 32 400.00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13 zamówienia w wysokości 13 500.00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14 zamówienia w wysokości 324 000.00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15 zamówienia w wysokości 12 679.20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16 zamówienia w wysokości 161 744.63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17 zamówienia w wysokości 512 495.32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18 zamówienia w wysokości 450 190.00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19 zamówienia w wysokości 65 010.60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20 zamówienia w wysokości 32 238.00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21 zamówienia w wysokości 45 144.00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22 zamówienia w wysokości 264 600.00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23 zamówienia w wysokości 77 760.00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24 zamówienia w wysokości 27 777.60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25 zamówienia w wysokości 5 540.40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26 zamówienia w wysokości 7 560.00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27 zamówienia w wysokości 739.80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28 zamówienia w wysokości 81 000.00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29 zamówienia w wysokości 160 380.00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30 zamówienia w wysokości 6 912.00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Pr="001D1260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31 zamówienia w wysokości 206 280.00 zł brutto;</w:t>
            </w:r>
          </w:p>
        </w:tc>
      </w:tr>
      <w:tr w:rsidR="00FD10AB" w:rsidRPr="001D1260" w:rsidTr="006B483D">
        <w:trPr>
          <w:trHeight w:val="70"/>
        </w:trPr>
        <w:tc>
          <w:tcPr>
            <w:tcW w:w="9214" w:type="dxa"/>
          </w:tcPr>
          <w:p w:rsidR="00FD10AB" w:rsidRPr="001D1260" w:rsidRDefault="00FD10AB" w:rsidP="006B483D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32 zamówienia w wysokości 25 719.12 zł brutto;</w:t>
            </w:r>
          </w:p>
        </w:tc>
      </w:tr>
      <w:tr w:rsidR="00FD10AB" w:rsidRPr="001D1260" w:rsidTr="006B483D">
        <w:trPr>
          <w:trHeight w:val="70"/>
        </w:trPr>
        <w:tc>
          <w:tcPr>
            <w:tcW w:w="9214" w:type="dxa"/>
          </w:tcPr>
          <w:p w:rsidR="00FD10AB" w:rsidRPr="001D1260" w:rsidRDefault="00FD10AB" w:rsidP="006B483D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33 zamówienia w wysokości 98 500.15 zł brutto;</w:t>
            </w:r>
          </w:p>
        </w:tc>
      </w:tr>
      <w:tr w:rsidR="00FD10AB" w:rsidRPr="001D1260" w:rsidTr="006B483D">
        <w:trPr>
          <w:trHeight w:val="70"/>
        </w:trPr>
        <w:tc>
          <w:tcPr>
            <w:tcW w:w="9214" w:type="dxa"/>
          </w:tcPr>
          <w:p w:rsidR="00FD10AB" w:rsidRPr="001D1260" w:rsidRDefault="00FD10AB" w:rsidP="006B483D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34 zamówienia w wysokości 23 220.00 zł brutto;</w:t>
            </w:r>
          </w:p>
        </w:tc>
      </w:tr>
      <w:tr w:rsidR="00993878" w:rsidRPr="001D1260" w:rsidTr="006B483D">
        <w:trPr>
          <w:trHeight w:val="70"/>
        </w:trPr>
        <w:tc>
          <w:tcPr>
            <w:tcW w:w="9214" w:type="dxa"/>
          </w:tcPr>
          <w:p w:rsidR="00993878" w:rsidRDefault="00993878" w:rsidP="001D1260">
            <w:pPr>
              <w:ind w:left="75" w:right="108"/>
              <w:rPr>
                <w:sz w:val="22"/>
                <w:szCs w:val="22"/>
              </w:rPr>
            </w:pPr>
            <w:r w:rsidRPr="001D1260">
              <w:rPr>
                <w:sz w:val="22"/>
                <w:szCs w:val="22"/>
              </w:rPr>
              <w:t>części 35 zamówienia w wysokości 11 880.00 zł brutto;</w:t>
            </w:r>
          </w:p>
          <w:p w:rsidR="004521CB" w:rsidRPr="001D1260" w:rsidRDefault="004521CB" w:rsidP="001D1260">
            <w:pPr>
              <w:ind w:left="75" w:right="108"/>
              <w:rPr>
                <w:sz w:val="22"/>
                <w:szCs w:val="22"/>
              </w:rPr>
            </w:pPr>
          </w:p>
        </w:tc>
      </w:tr>
    </w:tbl>
    <w:p w:rsidR="00A80738" w:rsidRPr="001D1260" w:rsidRDefault="00CB5EDB" w:rsidP="001D1260">
      <w:pPr>
        <w:jc w:val="both"/>
        <w:rPr>
          <w:sz w:val="22"/>
          <w:szCs w:val="22"/>
        </w:rPr>
      </w:pPr>
      <w:r w:rsidRPr="001D1260">
        <w:rPr>
          <w:sz w:val="22"/>
          <w:szCs w:val="22"/>
        </w:rPr>
        <w:lastRenderedPageBreak/>
        <w:t>W wyznaczonym terminie oferty złożyli następujący Wykonawcy: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3402"/>
        <w:gridCol w:w="708"/>
        <w:gridCol w:w="1418"/>
        <w:gridCol w:w="992"/>
        <w:gridCol w:w="851"/>
        <w:gridCol w:w="992"/>
        <w:gridCol w:w="850"/>
      </w:tblGrid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 xml:space="preserve">Nazwa (firma) </w:t>
            </w:r>
          </w:p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i adres wykonawcy</w:t>
            </w:r>
          </w:p>
        </w:tc>
        <w:tc>
          <w:tcPr>
            <w:tcW w:w="708" w:type="dxa"/>
            <w:vAlign w:val="center"/>
          </w:tcPr>
          <w:p w:rsidR="00111267" w:rsidRPr="00A77066" w:rsidRDefault="00111267" w:rsidP="006B483D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Nr</w:t>
            </w:r>
          </w:p>
          <w:p w:rsidR="00111267" w:rsidRPr="00A77066" w:rsidRDefault="00111267" w:rsidP="006B483D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pakiet</w:t>
            </w:r>
            <w:r w:rsidR="005A47EE">
              <w:rPr>
                <w:sz w:val="16"/>
                <w:szCs w:val="16"/>
              </w:rPr>
              <w:t>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Cena oferty</w:t>
            </w:r>
          </w:p>
        </w:tc>
        <w:tc>
          <w:tcPr>
            <w:tcW w:w="992" w:type="dxa"/>
          </w:tcPr>
          <w:p w:rsidR="003C34D9" w:rsidRDefault="00111267" w:rsidP="001D12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wykonania</w:t>
            </w:r>
          </w:p>
          <w:p w:rsidR="00111267" w:rsidRDefault="00111267" w:rsidP="001D12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3C34D9">
              <w:rPr>
                <w:sz w:val="16"/>
                <w:szCs w:val="16"/>
              </w:rPr>
              <w:t>miesiące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dostawy (dni robocze)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Okres gwarancji</w:t>
            </w:r>
          </w:p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(miesiące)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A77066" w:rsidRDefault="00111267" w:rsidP="001D1260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Warunki płatności</w:t>
            </w:r>
          </w:p>
        </w:tc>
      </w:tr>
      <w:tr w:rsidR="00653ACC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  <w:r w:rsidRPr="00993878">
              <w:t>1</w:t>
            </w:r>
          </w:p>
          <w:p w:rsidR="00653ACC" w:rsidRPr="00CB5EDB" w:rsidRDefault="00653ACC" w:rsidP="001D1260">
            <w:pPr>
              <w:jc w:val="center"/>
            </w:pPr>
          </w:p>
        </w:tc>
        <w:tc>
          <w:tcPr>
            <w:tcW w:w="3402" w:type="dxa"/>
            <w:vMerge w:val="restart"/>
            <w:shd w:val="clear" w:color="auto" w:fill="auto"/>
          </w:tcPr>
          <w:p w:rsidR="00653ACC" w:rsidRPr="00CB5EDB" w:rsidRDefault="00653ACC" w:rsidP="001D1260">
            <w:proofErr w:type="spellStart"/>
            <w:r w:rsidRPr="00993878">
              <w:t>Janssen-Cilag</w:t>
            </w:r>
            <w:proofErr w:type="spellEnd"/>
            <w:r w:rsidRPr="00993878">
              <w:t xml:space="preserve"> Polska Sp. z o.o.</w:t>
            </w:r>
          </w:p>
          <w:p w:rsidR="00653ACC" w:rsidRPr="00CB5EDB" w:rsidRDefault="00653ACC" w:rsidP="001D1260">
            <w:r w:rsidRPr="00993878">
              <w:t>ul. Iłżecka</w:t>
            </w:r>
            <w:r w:rsidRPr="00CB5EDB">
              <w:t xml:space="preserve"> </w:t>
            </w:r>
            <w:r w:rsidRPr="00993878">
              <w:t>24</w:t>
            </w:r>
            <w:r w:rsidRPr="00CB5EDB">
              <w:t xml:space="preserve"> </w:t>
            </w:r>
          </w:p>
          <w:p w:rsidR="00653ACC" w:rsidRPr="00CB5EDB" w:rsidRDefault="00653ACC" w:rsidP="001D1260">
            <w:pPr>
              <w:jc w:val="both"/>
            </w:pPr>
            <w:r w:rsidRPr="00993878">
              <w:t>02-135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653ACC" w:rsidRPr="00CB5EDB" w:rsidRDefault="00653ACC" w:rsidP="006B483D">
            <w:pPr>
              <w:jc w:val="center"/>
            </w:pPr>
            <w:r w:rsidRPr="00993878">
              <w:t>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3ACC" w:rsidRPr="00CB5EDB" w:rsidRDefault="00653ACC" w:rsidP="001B2E32">
            <w:pPr>
              <w:jc w:val="center"/>
            </w:pPr>
            <w:r w:rsidRPr="00993878">
              <w:t>6 912.00 zł</w:t>
            </w:r>
          </w:p>
        </w:tc>
        <w:tc>
          <w:tcPr>
            <w:tcW w:w="992" w:type="dxa"/>
            <w:vMerge w:val="restart"/>
          </w:tcPr>
          <w:p w:rsidR="00653ACC" w:rsidRDefault="00653ACC" w:rsidP="001D1260">
            <w:pPr>
              <w:jc w:val="center"/>
            </w:pPr>
          </w:p>
          <w:p w:rsidR="00653ACC" w:rsidRPr="00993878" w:rsidRDefault="00653ACC" w:rsidP="001D1260">
            <w:pPr>
              <w:jc w:val="center"/>
            </w:pPr>
            <w:r>
              <w:t>12</w:t>
            </w:r>
          </w:p>
          <w:p w:rsidR="00653ACC" w:rsidRPr="00993878" w:rsidRDefault="00653ACC" w:rsidP="001D1260">
            <w:pPr>
              <w:jc w:val="center"/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  <w:r w:rsidRPr="00993878">
              <w:t xml:space="preserve">3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  <w:r w:rsidRPr="00993878">
              <w:t>6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  <w:r w:rsidRPr="00993878">
              <w:t>30 dni</w:t>
            </w:r>
          </w:p>
        </w:tc>
      </w:tr>
      <w:tr w:rsidR="00653ACC" w:rsidRPr="00075CD0" w:rsidTr="001B2E32">
        <w:trPr>
          <w:trHeight w:val="446"/>
        </w:trPr>
        <w:tc>
          <w:tcPr>
            <w:tcW w:w="852" w:type="dxa"/>
            <w:vMerge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53ACC" w:rsidRPr="00CB5EDB" w:rsidRDefault="00653AC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53ACC" w:rsidRPr="00CB5EDB" w:rsidRDefault="00653ACC" w:rsidP="006B483D">
            <w:pPr>
              <w:jc w:val="center"/>
            </w:pPr>
            <w:r w:rsidRPr="00993878"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  <w:r w:rsidRPr="00993878">
              <w:t>6 912.00 zł</w:t>
            </w:r>
          </w:p>
        </w:tc>
        <w:tc>
          <w:tcPr>
            <w:tcW w:w="992" w:type="dxa"/>
            <w:vMerge/>
          </w:tcPr>
          <w:p w:rsidR="00653ACC" w:rsidRPr="00CB5EDB" w:rsidRDefault="00653AC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53ACC" w:rsidRPr="00CB5EDB" w:rsidRDefault="00653ACC" w:rsidP="001D1260">
            <w:pPr>
              <w:jc w:val="center"/>
            </w:pPr>
          </w:p>
        </w:tc>
      </w:tr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2</w:t>
            </w:r>
          </w:p>
        </w:tc>
        <w:tc>
          <w:tcPr>
            <w:tcW w:w="3402" w:type="dxa"/>
            <w:shd w:val="clear" w:color="auto" w:fill="auto"/>
          </w:tcPr>
          <w:p w:rsidR="00111267" w:rsidRPr="00CB5EDB" w:rsidRDefault="00111267" w:rsidP="001D1260">
            <w:proofErr w:type="spellStart"/>
            <w:r w:rsidRPr="00993878">
              <w:t>Delfarma</w:t>
            </w:r>
            <w:proofErr w:type="spellEnd"/>
            <w:r w:rsidRPr="00993878">
              <w:t xml:space="preserve"> Sp. z o.o.</w:t>
            </w:r>
          </w:p>
          <w:p w:rsidR="00111267" w:rsidRPr="00CB5EDB" w:rsidRDefault="00111267" w:rsidP="001D1260">
            <w:r w:rsidRPr="00993878">
              <w:t>ul. Św. Teresy od Dzieciątka Jezus</w:t>
            </w:r>
            <w:r w:rsidRPr="00CB5EDB">
              <w:t xml:space="preserve"> </w:t>
            </w:r>
            <w:r w:rsidRPr="00993878">
              <w:t>111</w:t>
            </w:r>
            <w:r w:rsidRPr="00CB5EDB">
              <w:t xml:space="preserve"> </w:t>
            </w:r>
          </w:p>
          <w:p w:rsidR="00111267" w:rsidRPr="00CB5EDB" w:rsidRDefault="00111267" w:rsidP="001D1260">
            <w:pPr>
              <w:jc w:val="both"/>
            </w:pPr>
            <w:r w:rsidRPr="00993878">
              <w:t>91-222</w:t>
            </w:r>
            <w:r w:rsidRPr="00CB5EDB">
              <w:t xml:space="preserve"> </w:t>
            </w:r>
            <w:r w:rsidRPr="00993878">
              <w:t>Łódź</w:t>
            </w:r>
          </w:p>
        </w:tc>
        <w:tc>
          <w:tcPr>
            <w:tcW w:w="708" w:type="dxa"/>
            <w:vAlign w:val="center"/>
          </w:tcPr>
          <w:p w:rsidR="00111267" w:rsidRPr="00CB5EDB" w:rsidRDefault="00111267" w:rsidP="006B483D">
            <w:pPr>
              <w:jc w:val="center"/>
            </w:pPr>
            <w:r w:rsidRPr="00993878"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36 079.56 zł</w:t>
            </w:r>
          </w:p>
        </w:tc>
        <w:tc>
          <w:tcPr>
            <w:tcW w:w="992" w:type="dxa"/>
          </w:tcPr>
          <w:p w:rsidR="0071104E" w:rsidRDefault="0071104E" w:rsidP="001D1260">
            <w:pPr>
              <w:jc w:val="center"/>
            </w:pPr>
          </w:p>
          <w:p w:rsidR="00111267" w:rsidRPr="00993878" w:rsidRDefault="0071104E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CB5EDB" w:rsidRDefault="00111267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60 dni</w:t>
            </w:r>
          </w:p>
        </w:tc>
      </w:tr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3</w:t>
            </w:r>
          </w:p>
        </w:tc>
        <w:tc>
          <w:tcPr>
            <w:tcW w:w="3402" w:type="dxa"/>
            <w:shd w:val="clear" w:color="auto" w:fill="auto"/>
          </w:tcPr>
          <w:p w:rsidR="00111267" w:rsidRPr="005A7149" w:rsidRDefault="00111267" w:rsidP="001D1260">
            <w:proofErr w:type="spellStart"/>
            <w:r w:rsidRPr="005A7149">
              <w:t>Sanofi-Aventis</w:t>
            </w:r>
            <w:proofErr w:type="spellEnd"/>
            <w:r w:rsidRPr="005A7149">
              <w:t xml:space="preserve"> Sp. z o.</w:t>
            </w:r>
            <w:r w:rsidR="005A7149" w:rsidRPr="005A7149">
              <w:t xml:space="preserve"> </w:t>
            </w:r>
            <w:r w:rsidRPr="005A7149">
              <w:t>o.</w:t>
            </w:r>
          </w:p>
          <w:p w:rsidR="00111267" w:rsidRPr="00CB5EDB" w:rsidRDefault="00111267" w:rsidP="001D1260">
            <w:r w:rsidRPr="00993878">
              <w:t>ul. Bonifraterska</w:t>
            </w:r>
            <w:r w:rsidRPr="00CB5EDB">
              <w:t xml:space="preserve"> </w:t>
            </w:r>
            <w:r w:rsidRPr="00993878">
              <w:t>17</w:t>
            </w:r>
            <w:r w:rsidRPr="00CB5EDB">
              <w:t xml:space="preserve"> </w:t>
            </w:r>
          </w:p>
          <w:p w:rsidR="00111267" w:rsidRPr="00CB5EDB" w:rsidRDefault="00111267" w:rsidP="001D1260">
            <w:pPr>
              <w:jc w:val="both"/>
            </w:pPr>
            <w:r w:rsidRPr="00993878">
              <w:t>00-203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111267" w:rsidRPr="00CB5EDB" w:rsidRDefault="00111267" w:rsidP="006B483D">
            <w:pPr>
              <w:jc w:val="center"/>
            </w:pPr>
            <w:r w:rsidRPr="00993878"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63 556.60 zł</w:t>
            </w:r>
          </w:p>
        </w:tc>
        <w:tc>
          <w:tcPr>
            <w:tcW w:w="992" w:type="dxa"/>
          </w:tcPr>
          <w:p w:rsidR="0071104E" w:rsidRDefault="0071104E" w:rsidP="001D1260">
            <w:pPr>
              <w:jc w:val="center"/>
            </w:pPr>
          </w:p>
          <w:p w:rsidR="00111267" w:rsidRPr="00993878" w:rsidRDefault="0071104E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CB5EDB" w:rsidRDefault="00111267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60 dni</w:t>
            </w:r>
          </w:p>
        </w:tc>
      </w:tr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4</w:t>
            </w:r>
          </w:p>
        </w:tc>
        <w:tc>
          <w:tcPr>
            <w:tcW w:w="3402" w:type="dxa"/>
            <w:shd w:val="clear" w:color="auto" w:fill="auto"/>
          </w:tcPr>
          <w:p w:rsidR="00111267" w:rsidRPr="00CB5EDB" w:rsidRDefault="00111267" w:rsidP="001D1260">
            <w:r w:rsidRPr="00993878">
              <w:t>NOBIPHARM Sp. z o.o.</w:t>
            </w:r>
          </w:p>
          <w:p w:rsidR="00111267" w:rsidRPr="00CB5EDB" w:rsidRDefault="00111267" w:rsidP="001D1260">
            <w:r w:rsidRPr="00993878">
              <w:t>ul. Rydygiera</w:t>
            </w:r>
            <w:r w:rsidRPr="00CB5EDB">
              <w:t xml:space="preserve"> </w:t>
            </w:r>
            <w:r w:rsidRPr="00993878">
              <w:t>8</w:t>
            </w:r>
            <w:r w:rsidRPr="00CB5EDB">
              <w:t xml:space="preserve"> </w:t>
            </w:r>
          </w:p>
          <w:p w:rsidR="00111267" w:rsidRPr="00CB5EDB" w:rsidRDefault="00111267" w:rsidP="001D1260">
            <w:pPr>
              <w:jc w:val="both"/>
            </w:pPr>
            <w:r w:rsidRPr="00993878">
              <w:t>01-793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111267" w:rsidRPr="00CB5EDB" w:rsidRDefault="00111267" w:rsidP="006B483D">
            <w:pPr>
              <w:jc w:val="center"/>
            </w:pPr>
            <w:r w:rsidRPr="00993878"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104 959.80 zł</w:t>
            </w:r>
          </w:p>
        </w:tc>
        <w:tc>
          <w:tcPr>
            <w:tcW w:w="992" w:type="dxa"/>
          </w:tcPr>
          <w:p w:rsidR="00111267" w:rsidRDefault="00111267" w:rsidP="001D1260">
            <w:pPr>
              <w:jc w:val="center"/>
            </w:pPr>
          </w:p>
          <w:p w:rsidR="0071104E" w:rsidRPr="00993878" w:rsidRDefault="0071104E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CB5EDB" w:rsidRDefault="00111267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CB5EDB" w:rsidRDefault="00111267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60 dni</w:t>
            </w:r>
          </w:p>
        </w:tc>
      </w:tr>
      <w:tr w:rsidR="00A73FD1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  <w:r>
              <w:t>5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A73FD1" w:rsidRDefault="00A73FD1" w:rsidP="001D1260">
            <w:r w:rsidRPr="00993878">
              <w:t>Centrala Farmaceutyczna</w:t>
            </w:r>
          </w:p>
          <w:p w:rsidR="00A73FD1" w:rsidRPr="00CB5EDB" w:rsidRDefault="00A73FD1" w:rsidP="001D1260">
            <w:r w:rsidRPr="00993878">
              <w:t>CEFARM S.A.</w:t>
            </w:r>
          </w:p>
          <w:p w:rsidR="00A73FD1" w:rsidRPr="00CB5EDB" w:rsidRDefault="00A73FD1" w:rsidP="001D1260">
            <w:r w:rsidRPr="00993878">
              <w:t>ul. Jana Kazimierza</w:t>
            </w:r>
            <w:r w:rsidRPr="00CB5EDB">
              <w:t xml:space="preserve"> </w:t>
            </w:r>
            <w:r w:rsidRPr="00993878">
              <w:t>16</w:t>
            </w:r>
            <w:r w:rsidRPr="00CB5EDB">
              <w:t xml:space="preserve"> </w:t>
            </w:r>
          </w:p>
          <w:p w:rsidR="00A73FD1" w:rsidRPr="00CB5EDB" w:rsidRDefault="00A73FD1" w:rsidP="001D1260">
            <w:pPr>
              <w:jc w:val="both"/>
            </w:pPr>
            <w:r w:rsidRPr="00993878">
              <w:t>01-248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22 032.00 zł</w:t>
            </w:r>
          </w:p>
        </w:tc>
        <w:tc>
          <w:tcPr>
            <w:tcW w:w="992" w:type="dxa"/>
            <w:vMerge w:val="restart"/>
          </w:tcPr>
          <w:p w:rsidR="00A73FD1" w:rsidRDefault="00A73FD1" w:rsidP="001D1260">
            <w:pPr>
              <w:jc w:val="center"/>
            </w:pPr>
          </w:p>
          <w:p w:rsidR="00A73FD1" w:rsidRPr="00993878" w:rsidRDefault="00A73FD1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73FD1" w:rsidRPr="00CB5EDB" w:rsidRDefault="00A73FD1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73FD1" w:rsidRPr="00CB5EDB" w:rsidRDefault="00A73FD1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  <w:r w:rsidRPr="00993878">
              <w:t>60 dni</w:t>
            </w:r>
          </w:p>
        </w:tc>
      </w:tr>
      <w:tr w:rsidR="00A73FD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A73FD1" w:rsidRPr="00CB5EDB" w:rsidRDefault="00A73FD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10 800.00 zł</w:t>
            </w:r>
          </w:p>
        </w:tc>
        <w:tc>
          <w:tcPr>
            <w:tcW w:w="992" w:type="dxa"/>
            <w:vMerge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</w:tr>
      <w:tr w:rsidR="00A73FD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A73FD1" w:rsidRPr="00CB5EDB" w:rsidRDefault="00A73FD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259 200.00 zł</w:t>
            </w:r>
          </w:p>
        </w:tc>
        <w:tc>
          <w:tcPr>
            <w:tcW w:w="992" w:type="dxa"/>
            <w:vMerge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</w:tr>
      <w:tr w:rsidR="00A73FD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A73FD1" w:rsidRPr="00CB5EDB" w:rsidRDefault="00A73FD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3FD1" w:rsidRPr="00CB5EDB" w:rsidRDefault="00A73FD1" w:rsidP="001B2E32">
            <w:pPr>
              <w:jc w:val="center"/>
            </w:pPr>
            <w:r w:rsidRPr="00993878">
              <w:t>71 280.00 zł</w:t>
            </w:r>
          </w:p>
        </w:tc>
        <w:tc>
          <w:tcPr>
            <w:tcW w:w="992" w:type="dxa"/>
            <w:vMerge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73FD1" w:rsidRPr="00CB5EDB" w:rsidRDefault="00A73FD1" w:rsidP="001D1260">
            <w:pPr>
              <w:jc w:val="center"/>
            </w:pPr>
          </w:p>
        </w:tc>
      </w:tr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</w:t>
            </w:r>
          </w:p>
        </w:tc>
        <w:tc>
          <w:tcPr>
            <w:tcW w:w="3402" w:type="dxa"/>
            <w:shd w:val="clear" w:color="auto" w:fill="auto"/>
          </w:tcPr>
          <w:p w:rsidR="00111267" w:rsidRPr="00CB5EDB" w:rsidRDefault="00111267" w:rsidP="001D1260">
            <w:r w:rsidRPr="00993878">
              <w:t>AMGEN Sp. z o.o.</w:t>
            </w:r>
          </w:p>
          <w:p w:rsidR="00111267" w:rsidRPr="00CB5EDB" w:rsidRDefault="00111267" w:rsidP="001D1260">
            <w:r w:rsidRPr="00993878">
              <w:t>ul. Puławska</w:t>
            </w:r>
            <w:r w:rsidRPr="00CB5EDB">
              <w:t xml:space="preserve"> </w:t>
            </w:r>
            <w:r w:rsidRPr="00993878">
              <w:t>145</w:t>
            </w:r>
            <w:r w:rsidRPr="00CB5EDB">
              <w:t xml:space="preserve"> </w:t>
            </w:r>
          </w:p>
          <w:p w:rsidR="00111267" w:rsidRPr="00CB5EDB" w:rsidRDefault="00111267" w:rsidP="001D1260">
            <w:pPr>
              <w:jc w:val="both"/>
            </w:pPr>
            <w:r w:rsidRPr="00993878">
              <w:t>02-715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111267" w:rsidRPr="00CB5EDB" w:rsidRDefault="00111267" w:rsidP="006B483D">
            <w:pPr>
              <w:jc w:val="center"/>
            </w:pPr>
            <w:r w:rsidRPr="00993878"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33 981.98 zł</w:t>
            </w:r>
          </w:p>
        </w:tc>
        <w:tc>
          <w:tcPr>
            <w:tcW w:w="992" w:type="dxa"/>
          </w:tcPr>
          <w:p w:rsidR="00111267" w:rsidRDefault="00111267" w:rsidP="001D1260">
            <w:pPr>
              <w:jc w:val="center"/>
            </w:pPr>
          </w:p>
          <w:p w:rsidR="0071104E" w:rsidRPr="00993878" w:rsidRDefault="0071104E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CB5EDB" w:rsidRDefault="00111267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CB5EDB" w:rsidRDefault="00111267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30 dni</w:t>
            </w:r>
          </w:p>
        </w:tc>
      </w:tr>
      <w:tr w:rsidR="00B75091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  <w:r>
              <w:t>7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02133" w:rsidRDefault="00102133" w:rsidP="001D1260"/>
          <w:p w:rsidR="00102133" w:rsidRDefault="00102133" w:rsidP="001D1260"/>
          <w:p w:rsidR="007D6197" w:rsidRDefault="007D6197" w:rsidP="001D1260"/>
          <w:p w:rsidR="00B75091" w:rsidRPr="00CB5EDB" w:rsidRDefault="00B75091" w:rsidP="001D1260">
            <w:r w:rsidRPr="00993878">
              <w:t>ASCLEPIOS S.A.</w:t>
            </w:r>
          </w:p>
          <w:p w:rsidR="00B75091" w:rsidRPr="00CB5EDB" w:rsidRDefault="00B75091" w:rsidP="001D1260">
            <w:r w:rsidRPr="00993878">
              <w:t xml:space="preserve">ul. </w:t>
            </w:r>
            <w:proofErr w:type="spellStart"/>
            <w:r w:rsidRPr="00993878">
              <w:t>Hubska</w:t>
            </w:r>
            <w:proofErr w:type="spellEnd"/>
            <w:r w:rsidRPr="00CB5EDB">
              <w:t xml:space="preserve"> </w:t>
            </w:r>
            <w:r w:rsidRPr="00993878">
              <w:t>44</w:t>
            </w:r>
            <w:r w:rsidRPr="00CB5EDB">
              <w:t xml:space="preserve"> </w:t>
            </w:r>
          </w:p>
          <w:p w:rsidR="00B75091" w:rsidRPr="00CB5EDB" w:rsidRDefault="00B75091" w:rsidP="001D1260">
            <w:pPr>
              <w:jc w:val="both"/>
            </w:pPr>
            <w:r w:rsidRPr="00993878">
              <w:t>50-502</w:t>
            </w:r>
            <w:r w:rsidRPr="00CB5EDB">
              <w:t xml:space="preserve"> </w:t>
            </w:r>
            <w:r w:rsidRPr="00993878">
              <w:t>Wrocław</w:t>
            </w:r>
          </w:p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17 078.04 zł</w:t>
            </w:r>
          </w:p>
        </w:tc>
        <w:tc>
          <w:tcPr>
            <w:tcW w:w="992" w:type="dxa"/>
            <w:vMerge w:val="restart"/>
          </w:tcPr>
          <w:p w:rsidR="00B75091" w:rsidRDefault="00B75091" w:rsidP="001D1260">
            <w:pPr>
              <w:jc w:val="center"/>
            </w:pPr>
          </w:p>
          <w:p w:rsidR="00B75091" w:rsidRDefault="00B75091" w:rsidP="001D1260">
            <w:pPr>
              <w:jc w:val="center"/>
            </w:pPr>
          </w:p>
          <w:p w:rsidR="00B75091" w:rsidRDefault="00B75091" w:rsidP="001D1260">
            <w:pPr>
              <w:jc w:val="center"/>
            </w:pPr>
          </w:p>
          <w:p w:rsidR="00B75091" w:rsidRDefault="00B75091" w:rsidP="001D1260">
            <w:pPr>
              <w:jc w:val="center"/>
            </w:pPr>
          </w:p>
          <w:p w:rsidR="007D6197" w:rsidRDefault="007D6197" w:rsidP="001D1260">
            <w:pPr>
              <w:jc w:val="center"/>
            </w:pPr>
          </w:p>
          <w:p w:rsidR="00B75091" w:rsidRPr="00993878" w:rsidRDefault="007D6197" w:rsidP="001D1260">
            <w:pPr>
              <w:jc w:val="center"/>
            </w:pPr>
            <w:r>
              <w:t>1</w:t>
            </w:r>
            <w:r w:rsidR="00B75091">
              <w:t>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75091" w:rsidRPr="00CB5EDB" w:rsidRDefault="00B75091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B75091" w:rsidRPr="00CB5EDB" w:rsidRDefault="00B75091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  <w:r w:rsidRPr="00993878">
              <w:t>60 dni</w:t>
            </w: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17 146.08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25 064.64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1 440.18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22 803.12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35 335.87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31 570.56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26 535.60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B75091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75091" w:rsidRPr="00CB5EDB" w:rsidRDefault="00B75091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5091" w:rsidRPr="00CB5EDB" w:rsidRDefault="00B75091" w:rsidP="00102133">
            <w:pPr>
              <w:spacing w:line="276" w:lineRule="auto"/>
              <w:jc w:val="center"/>
            </w:pPr>
            <w:r w:rsidRPr="00993878">
              <w:t>5 346.43 zł</w:t>
            </w:r>
          </w:p>
        </w:tc>
        <w:tc>
          <w:tcPr>
            <w:tcW w:w="992" w:type="dxa"/>
            <w:vMerge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75091" w:rsidRPr="00CB5EDB" w:rsidRDefault="00B75091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  <w:r>
              <w:t>8</w:t>
            </w:r>
          </w:p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 w:val="restart"/>
            <w:shd w:val="clear" w:color="auto" w:fill="auto"/>
          </w:tcPr>
          <w:p w:rsidR="00067A1F" w:rsidRDefault="00067A1F" w:rsidP="001D1260">
            <w:pPr>
              <w:rPr>
                <w:lang w:val="en-US"/>
              </w:rPr>
            </w:pPr>
          </w:p>
          <w:p w:rsidR="00067A1F" w:rsidRDefault="00067A1F" w:rsidP="001D1260">
            <w:pPr>
              <w:rPr>
                <w:lang w:val="en-US"/>
              </w:rPr>
            </w:pPr>
          </w:p>
          <w:p w:rsidR="00067A1F" w:rsidRDefault="00067A1F" w:rsidP="001D1260">
            <w:pPr>
              <w:rPr>
                <w:lang w:val="en-US"/>
              </w:rPr>
            </w:pPr>
          </w:p>
          <w:p w:rsidR="00067A1F" w:rsidRPr="00067A1F" w:rsidRDefault="00067A1F" w:rsidP="001D1260">
            <w:r w:rsidRPr="00067A1F">
              <w:t>SALUS INTERNATIONAL Sp. z o. o.</w:t>
            </w:r>
          </w:p>
          <w:p w:rsidR="00067A1F" w:rsidRPr="00CB5EDB" w:rsidRDefault="00067A1F" w:rsidP="001D1260">
            <w:r w:rsidRPr="00993878">
              <w:t>ul. Pułaskiego</w:t>
            </w:r>
            <w:r w:rsidRPr="00CB5EDB">
              <w:t xml:space="preserve"> </w:t>
            </w:r>
            <w:r w:rsidRPr="00993878">
              <w:t>9</w:t>
            </w:r>
            <w:r w:rsidRPr="00CB5EDB">
              <w:t xml:space="preserve"> </w:t>
            </w:r>
          </w:p>
          <w:p w:rsidR="00067A1F" w:rsidRPr="00CB5EDB" w:rsidRDefault="00067A1F" w:rsidP="001D1260">
            <w:pPr>
              <w:jc w:val="both"/>
            </w:pPr>
            <w:r w:rsidRPr="00993878">
              <w:t>40-273</w:t>
            </w:r>
            <w:r w:rsidRPr="00CB5EDB">
              <w:t xml:space="preserve"> </w:t>
            </w:r>
            <w:r w:rsidRPr="00993878">
              <w:t>Katowice</w:t>
            </w:r>
          </w:p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29 227.67 zł</w:t>
            </w:r>
          </w:p>
        </w:tc>
        <w:tc>
          <w:tcPr>
            <w:tcW w:w="992" w:type="dxa"/>
            <w:vMerge w:val="restart"/>
          </w:tcPr>
          <w:p w:rsidR="00067A1F" w:rsidRDefault="00067A1F" w:rsidP="001D1260">
            <w:pPr>
              <w:jc w:val="center"/>
            </w:pPr>
          </w:p>
          <w:p w:rsidR="00067A1F" w:rsidRDefault="00067A1F" w:rsidP="001D1260">
            <w:pPr>
              <w:jc w:val="center"/>
            </w:pPr>
          </w:p>
          <w:p w:rsidR="00067A1F" w:rsidRDefault="00067A1F" w:rsidP="001D1260">
            <w:pPr>
              <w:jc w:val="center"/>
            </w:pPr>
          </w:p>
          <w:p w:rsidR="00067A1F" w:rsidRDefault="00067A1F" w:rsidP="001D1260">
            <w:pPr>
              <w:jc w:val="center"/>
            </w:pPr>
          </w:p>
          <w:p w:rsidR="00067A1F" w:rsidRDefault="00067A1F" w:rsidP="001D1260">
            <w:pPr>
              <w:jc w:val="center"/>
            </w:pPr>
          </w:p>
          <w:p w:rsidR="00067A1F" w:rsidRDefault="00067A1F" w:rsidP="001D1260">
            <w:pPr>
              <w:jc w:val="center"/>
            </w:pPr>
          </w:p>
          <w:p w:rsidR="00067A1F" w:rsidRPr="00993878" w:rsidRDefault="00067A1F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  <w:r w:rsidRPr="00993878"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67A1F" w:rsidRPr="00CB5EDB" w:rsidRDefault="00067A1F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  <w:r w:rsidRPr="00993878">
              <w:t>60 dni</w:t>
            </w: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10 781.95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15 662.59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spacing w:line="276" w:lineRule="auto"/>
              <w:jc w:val="center"/>
            </w:pPr>
            <w:r w:rsidRPr="00993878">
              <w:t>1 501.74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147 186.00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469 479.98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30 375.00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41 000.26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32 037.12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067A1F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067A1F" w:rsidRPr="00CB5EDB" w:rsidRDefault="00067A1F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67A1F" w:rsidRPr="00CB5EDB" w:rsidRDefault="00067A1F" w:rsidP="001B2E32">
            <w:pPr>
              <w:jc w:val="center"/>
            </w:pPr>
            <w:r w:rsidRPr="00993878">
              <w:t>4 672.08 zł</w:t>
            </w:r>
          </w:p>
        </w:tc>
        <w:tc>
          <w:tcPr>
            <w:tcW w:w="992" w:type="dxa"/>
            <w:vMerge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67A1F" w:rsidRPr="00CB5EDB" w:rsidRDefault="00067A1F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  <w:r>
              <w:t>9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B2E32" w:rsidRDefault="001B2E32" w:rsidP="001D1260"/>
          <w:p w:rsidR="001B2E32" w:rsidRDefault="001B2E32" w:rsidP="001D1260"/>
          <w:p w:rsidR="001B2E32" w:rsidRDefault="001B2E32" w:rsidP="001D1260">
            <w:r>
              <w:t>Konsorcjum :</w:t>
            </w:r>
          </w:p>
          <w:p w:rsidR="001B2E32" w:rsidRPr="00CB5EDB" w:rsidRDefault="001B2E32" w:rsidP="001D1260">
            <w:r w:rsidRPr="00993878">
              <w:t>URTICA Sp. z o. o.</w:t>
            </w:r>
          </w:p>
          <w:p w:rsidR="001B2E32" w:rsidRPr="00CB5EDB" w:rsidRDefault="001B2E32" w:rsidP="001D1260">
            <w:r w:rsidRPr="00993878">
              <w:t>ul. Krzemieniecka</w:t>
            </w:r>
            <w:r w:rsidRPr="00CB5EDB">
              <w:t xml:space="preserve"> </w:t>
            </w:r>
            <w:r w:rsidRPr="00993878">
              <w:t>120</w:t>
            </w:r>
            <w:r w:rsidRPr="00CB5EDB">
              <w:t xml:space="preserve"> </w:t>
            </w:r>
          </w:p>
          <w:p w:rsidR="001B2E32" w:rsidRDefault="001B2E32" w:rsidP="001D1260">
            <w:pPr>
              <w:jc w:val="both"/>
            </w:pPr>
            <w:r w:rsidRPr="00993878">
              <w:t>54-613</w:t>
            </w:r>
            <w:r w:rsidRPr="00CB5EDB">
              <w:t xml:space="preserve"> </w:t>
            </w:r>
            <w:r w:rsidRPr="00993878">
              <w:t>Wrocław</w:t>
            </w:r>
          </w:p>
          <w:p w:rsidR="001B2E32" w:rsidRDefault="001B2E32" w:rsidP="001D1260">
            <w:pPr>
              <w:jc w:val="both"/>
            </w:pPr>
            <w:r>
              <w:t>Polska Grupa Farmaceutyczna S.A.</w:t>
            </w:r>
          </w:p>
          <w:p w:rsidR="001B2E32" w:rsidRDefault="001B2E32" w:rsidP="001D1260">
            <w:pPr>
              <w:jc w:val="both"/>
            </w:pPr>
            <w:r>
              <w:t>ul. Zbąszyńska 3</w:t>
            </w:r>
          </w:p>
          <w:p w:rsidR="001B2E32" w:rsidRPr="00CB5EDB" w:rsidRDefault="001B2E32" w:rsidP="001D1260">
            <w:pPr>
              <w:jc w:val="both"/>
            </w:pPr>
            <w:r>
              <w:t>91-342 Łódź</w:t>
            </w:r>
          </w:p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76 531.24 zł</w:t>
            </w:r>
          </w:p>
        </w:tc>
        <w:tc>
          <w:tcPr>
            <w:tcW w:w="992" w:type="dxa"/>
            <w:vMerge w:val="restart"/>
          </w:tcPr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Default="001B2E32" w:rsidP="001D1260">
            <w:pPr>
              <w:jc w:val="center"/>
            </w:pPr>
          </w:p>
          <w:p w:rsidR="001B2E32" w:rsidRPr="00993878" w:rsidRDefault="001B2E32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B2E32" w:rsidRPr="00CB5EDB" w:rsidRDefault="001B2E32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  <w:r w:rsidRPr="00993878">
              <w:t>60 dni</w:t>
            </w: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30 491.40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11 181.72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13 723.48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99 090.00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114 237.10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22 359.24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148 813.70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451 141.40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424 916.84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30 375.00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247 495.50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29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90 033.76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17 226.01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1B2E32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B2E32" w:rsidRPr="00CB5EDB" w:rsidRDefault="001B2E32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34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2E32" w:rsidRPr="00CB5EDB" w:rsidRDefault="001B2E32" w:rsidP="001B2E32">
            <w:pPr>
              <w:spacing w:line="276" w:lineRule="auto"/>
              <w:jc w:val="center"/>
            </w:pPr>
            <w:r w:rsidRPr="00993878">
              <w:t>17 696.24 zł</w:t>
            </w:r>
          </w:p>
        </w:tc>
        <w:tc>
          <w:tcPr>
            <w:tcW w:w="992" w:type="dxa"/>
            <w:vMerge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B2E32" w:rsidRPr="00CB5EDB" w:rsidRDefault="001B2E32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  <w:r>
              <w:lastRenderedPageBreak/>
              <w:t>10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B13B75" w:rsidRDefault="00B13B75" w:rsidP="001D1260"/>
          <w:p w:rsidR="000C49D1" w:rsidRDefault="000C49D1" w:rsidP="001D1260"/>
          <w:p w:rsidR="00B13B75" w:rsidRPr="00CB5EDB" w:rsidRDefault="00B13B75" w:rsidP="001D1260">
            <w:r w:rsidRPr="00993878">
              <w:t>FARMACOL LOGISTYKA Sp. z o.o.</w:t>
            </w:r>
          </w:p>
          <w:p w:rsidR="00B13B75" w:rsidRPr="00CB5EDB" w:rsidRDefault="00B13B75" w:rsidP="001D1260">
            <w:r w:rsidRPr="00993878">
              <w:t>ul. Szopienicka</w:t>
            </w:r>
            <w:r w:rsidRPr="00CB5EDB">
              <w:t xml:space="preserve"> </w:t>
            </w:r>
            <w:r w:rsidRPr="00993878">
              <w:t>77</w:t>
            </w:r>
            <w:r w:rsidRPr="00CB5EDB">
              <w:t xml:space="preserve"> </w:t>
            </w:r>
          </w:p>
          <w:p w:rsidR="00B13B75" w:rsidRPr="00CB5EDB" w:rsidRDefault="00B13B75" w:rsidP="001D1260">
            <w:pPr>
              <w:jc w:val="both"/>
            </w:pPr>
            <w:r w:rsidRPr="00993878">
              <w:t>40-431</w:t>
            </w:r>
            <w:r w:rsidRPr="00CB5EDB">
              <w:t xml:space="preserve"> </w:t>
            </w:r>
            <w:r w:rsidRPr="00993878">
              <w:t>Katowice</w:t>
            </w:r>
          </w:p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75 522.95 zł</w:t>
            </w:r>
          </w:p>
        </w:tc>
        <w:tc>
          <w:tcPr>
            <w:tcW w:w="992" w:type="dxa"/>
            <w:vMerge w:val="restart"/>
          </w:tcPr>
          <w:p w:rsidR="00B13B75" w:rsidRDefault="00B13B75" w:rsidP="001D1260">
            <w:pPr>
              <w:jc w:val="center"/>
            </w:pPr>
          </w:p>
          <w:p w:rsidR="00B13B75" w:rsidRDefault="00B13B75" w:rsidP="001D1260">
            <w:pPr>
              <w:jc w:val="center"/>
            </w:pPr>
          </w:p>
          <w:p w:rsidR="00B13B75" w:rsidRDefault="00B13B75" w:rsidP="001D1260">
            <w:pPr>
              <w:jc w:val="center"/>
            </w:pPr>
          </w:p>
          <w:p w:rsidR="000C49D1" w:rsidRDefault="000C49D1" w:rsidP="001D1260">
            <w:pPr>
              <w:jc w:val="center"/>
            </w:pPr>
          </w:p>
          <w:p w:rsidR="00B13B75" w:rsidRPr="00993878" w:rsidRDefault="00B13B75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13B75" w:rsidRPr="00CB5EDB" w:rsidRDefault="00B13B75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B13B75" w:rsidRPr="00CB5EDB" w:rsidRDefault="00B13B75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  <w:r w:rsidRPr="00993878">
              <w:t>60 dni</w:t>
            </w: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34 272.76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10 591.55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148 997.05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657 994.31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417 748.52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B13B75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13B75" w:rsidRPr="00CB5EDB" w:rsidRDefault="00B13B75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29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B75" w:rsidRPr="00CB5EDB" w:rsidRDefault="00B13B75" w:rsidP="000C49D1">
            <w:pPr>
              <w:spacing w:line="276" w:lineRule="auto"/>
              <w:jc w:val="center"/>
            </w:pPr>
            <w:r w:rsidRPr="00993878">
              <w:t>89 136.83 zł</w:t>
            </w:r>
          </w:p>
        </w:tc>
        <w:tc>
          <w:tcPr>
            <w:tcW w:w="992" w:type="dxa"/>
            <w:vMerge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13B75" w:rsidRPr="00CB5EDB" w:rsidRDefault="00B13B75" w:rsidP="001D1260">
            <w:pPr>
              <w:jc w:val="center"/>
            </w:pPr>
          </w:p>
        </w:tc>
      </w:tr>
      <w:tr w:rsidR="00101334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  <w:r>
              <w:t>11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01334" w:rsidRPr="00CB5EDB" w:rsidRDefault="00101334" w:rsidP="001D1260">
            <w:r w:rsidRPr="00993878">
              <w:t>Komtur Polska Sp. z o.o.</w:t>
            </w:r>
          </w:p>
          <w:p w:rsidR="00101334" w:rsidRPr="00CB5EDB" w:rsidRDefault="00101334" w:rsidP="001D1260">
            <w:r w:rsidRPr="00993878">
              <w:t>Plac Farmacji</w:t>
            </w:r>
            <w:r w:rsidRPr="00CB5EDB">
              <w:t xml:space="preserve"> </w:t>
            </w:r>
            <w:r w:rsidRPr="00993878">
              <w:t>1</w:t>
            </w:r>
            <w:r w:rsidRPr="00CB5EDB">
              <w:t xml:space="preserve"> </w:t>
            </w:r>
          </w:p>
          <w:p w:rsidR="00101334" w:rsidRPr="00CB5EDB" w:rsidRDefault="00101334" w:rsidP="001D1260">
            <w:pPr>
              <w:jc w:val="both"/>
            </w:pPr>
            <w:r w:rsidRPr="00993878">
              <w:t>02-699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39 805.13 zł</w:t>
            </w:r>
          </w:p>
        </w:tc>
        <w:tc>
          <w:tcPr>
            <w:tcW w:w="992" w:type="dxa"/>
            <w:vMerge w:val="restart"/>
          </w:tcPr>
          <w:p w:rsidR="00101334" w:rsidRDefault="00101334" w:rsidP="001D1260">
            <w:pPr>
              <w:jc w:val="center"/>
            </w:pPr>
          </w:p>
          <w:p w:rsidR="00101334" w:rsidRPr="00993878" w:rsidRDefault="00101334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01334" w:rsidRPr="00CB5EDB" w:rsidRDefault="00101334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01334" w:rsidRPr="00CB5EDB" w:rsidRDefault="00101334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  <w:r w:rsidRPr="00993878">
              <w:t>60 dni</w:t>
            </w:r>
          </w:p>
        </w:tc>
      </w:tr>
      <w:tr w:rsidR="00101334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01334" w:rsidRPr="00CB5EDB" w:rsidRDefault="00101334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33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98 500.15 zł</w:t>
            </w:r>
          </w:p>
        </w:tc>
        <w:tc>
          <w:tcPr>
            <w:tcW w:w="992" w:type="dxa"/>
            <w:vMerge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</w:tr>
      <w:tr w:rsidR="00101334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101334" w:rsidRPr="00CB5EDB" w:rsidRDefault="00101334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334" w:rsidRPr="00CB5EDB" w:rsidRDefault="00101334" w:rsidP="00101334">
            <w:pPr>
              <w:spacing w:line="276" w:lineRule="auto"/>
              <w:jc w:val="center"/>
            </w:pPr>
            <w:r w:rsidRPr="00993878">
              <w:t>9 450.00 zł</w:t>
            </w:r>
          </w:p>
        </w:tc>
        <w:tc>
          <w:tcPr>
            <w:tcW w:w="992" w:type="dxa"/>
            <w:vMerge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01334" w:rsidRPr="00CB5EDB" w:rsidRDefault="00101334" w:rsidP="001D1260">
            <w:pPr>
              <w:jc w:val="center"/>
            </w:pPr>
          </w:p>
        </w:tc>
      </w:tr>
      <w:tr w:rsidR="00111267" w:rsidRPr="00075CD0" w:rsidTr="005A47EE">
        <w:tc>
          <w:tcPr>
            <w:tcW w:w="852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12</w:t>
            </w:r>
          </w:p>
        </w:tc>
        <w:tc>
          <w:tcPr>
            <w:tcW w:w="3402" w:type="dxa"/>
            <w:shd w:val="clear" w:color="auto" w:fill="auto"/>
          </w:tcPr>
          <w:p w:rsidR="00111267" w:rsidRPr="00CB5EDB" w:rsidRDefault="00111267" w:rsidP="001D1260">
            <w:proofErr w:type="spellStart"/>
            <w:r w:rsidRPr="00993878">
              <w:t>InPharm</w:t>
            </w:r>
            <w:proofErr w:type="spellEnd"/>
            <w:r w:rsidRPr="00993878">
              <w:t xml:space="preserve"> Sp. z o.o.</w:t>
            </w:r>
          </w:p>
          <w:p w:rsidR="00111267" w:rsidRPr="00CB5EDB" w:rsidRDefault="00111267" w:rsidP="001D1260">
            <w:r w:rsidRPr="00993878">
              <w:t>ul. Strumykowa</w:t>
            </w:r>
            <w:r w:rsidRPr="00CB5EDB">
              <w:t xml:space="preserve"> </w:t>
            </w:r>
            <w:r w:rsidRPr="00993878">
              <w:t>28/11</w:t>
            </w:r>
            <w:r w:rsidRPr="00CB5EDB">
              <w:t xml:space="preserve"> </w:t>
            </w:r>
          </w:p>
          <w:p w:rsidR="00111267" w:rsidRPr="00CB5EDB" w:rsidRDefault="00111267" w:rsidP="001D1260">
            <w:pPr>
              <w:jc w:val="both"/>
            </w:pPr>
            <w:r w:rsidRPr="00993878">
              <w:t>03-138</w:t>
            </w:r>
            <w:r w:rsidRPr="00CB5EDB">
              <w:t xml:space="preserve"> </w:t>
            </w:r>
            <w:r w:rsidRPr="00993878">
              <w:t>Warszawa</w:t>
            </w:r>
          </w:p>
        </w:tc>
        <w:tc>
          <w:tcPr>
            <w:tcW w:w="708" w:type="dxa"/>
            <w:vAlign w:val="center"/>
          </w:tcPr>
          <w:p w:rsidR="00111267" w:rsidRPr="00CB5EDB" w:rsidRDefault="00111267" w:rsidP="006B483D">
            <w:pPr>
              <w:jc w:val="center"/>
            </w:pPr>
            <w:r w:rsidRPr="00993878"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36 115.20 zł</w:t>
            </w:r>
          </w:p>
        </w:tc>
        <w:tc>
          <w:tcPr>
            <w:tcW w:w="992" w:type="dxa"/>
          </w:tcPr>
          <w:p w:rsidR="0071104E" w:rsidRDefault="0071104E" w:rsidP="001D1260">
            <w:pPr>
              <w:jc w:val="center"/>
            </w:pPr>
          </w:p>
          <w:p w:rsidR="00111267" w:rsidRPr="00993878" w:rsidRDefault="0071104E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1267" w:rsidRPr="00CB5EDB" w:rsidRDefault="00111267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267" w:rsidRPr="00CB5EDB" w:rsidRDefault="00111267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1267" w:rsidRPr="00CB5EDB" w:rsidRDefault="00111267" w:rsidP="001D1260">
            <w:pPr>
              <w:jc w:val="center"/>
            </w:pPr>
            <w:r w:rsidRPr="00993878">
              <w:t>60 dni</w:t>
            </w:r>
          </w:p>
        </w:tc>
      </w:tr>
      <w:tr w:rsidR="006F7A4C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  <w:r>
              <w:t>13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F7A4C" w:rsidRPr="00CB5EDB" w:rsidRDefault="006F7A4C" w:rsidP="001D1260">
            <w:r w:rsidRPr="00993878">
              <w:t>Hurtownia Farmaceutyczna MEDIFARM Sp. z o.o.</w:t>
            </w:r>
          </w:p>
          <w:p w:rsidR="006F7A4C" w:rsidRPr="00CB5EDB" w:rsidRDefault="006F7A4C" w:rsidP="001D1260">
            <w:r w:rsidRPr="00993878">
              <w:t>ul. Bławatków</w:t>
            </w:r>
            <w:r w:rsidRPr="00CB5EDB">
              <w:t xml:space="preserve"> </w:t>
            </w:r>
            <w:r w:rsidRPr="00993878">
              <w:t>6</w:t>
            </w:r>
            <w:r w:rsidRPr="00CB5EDB">
              <w:t xml:space="preserve"> </w:t>
            </w:r>
          </w:p>
          <w:p w:rsidR="006F7A4C" w:rsidRPr="00CB5EDB" w:rsidRDefault="006F7A4C" w:rsidP="001D1260">
            <w:pPr>
              <w:jc w:val="both"/>
            </w:pPr>
            <w:r w:rsidRPr="00993878">
              <w:t>43-100</w:t>
            </w:r>
            <w:r w:rsidRPr="00CB5EDB">
              <w:t xml:space="preserve"> </w:t>
            </w:r>
            <w:r w:rsidRPr="00993878">
              <w:t>Tychy</w:t>
            </w:r>
          </w:p>
        </w:tc>
        <w:tc>
          <w:tcPr>
            <w:tcW w:w="708" w:type="dxa"/>
            <w:vAlign w:val="center"/>
          </w:tcPr>
          <w:p w:rsidR="006F7A4C" w:rsidRPr="00CB5EDB" w:rsidRDefault="006F7A4C" w:rsidP="006B483D">
            <w:pPr>
              <w:jc w:val="center"/>
            </w:pPr>
            <w:r w:rsidRPr="00993878"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Default="006F7A4C" w:rsidP="001D1260">
            <w:pPr>
              <w:jc w:val="center"/>
            </w:pPr>
            <w:r w:rsidRPr="00993878">
              <w:t>81 991.98 zł</w:t>
            </w:r>
          </w:p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 w:val="restart"/>
          </w:tcPr>
          <w:p w:rsidR="006F7A4C" w:rsidRDefault="006F7A4C" w:rsidP="001D1260">
            <w:pPr>
              <w:jc w:val="center"/>
            </w:pPr>
          </w:p>
          <w:p w:rsidR="006F7A4C" w:rsidRDefault="006F7A4C" w:rsidP="001D1260">
            <w:pPr>
              <w:jc w:val="center"/>
            </w:pPr>
          </w:p>
          <w:p w:rsidR="006F7A4C" w:rsidRPr="00993878" w:rsidRDefault="006F7A4C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F7A4C" w:rsidRPr="00CB5EDB" w:rsidRDefault="006F7A4C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6F7A4C" w:rsidRPr="00CB5EDB" w:rsidRDefault="006F7A4C" w:rsidP="00743993">
            <w:pPr>
              <w:jc w:val="center"/>
            </w:pPr>
            <w:r w:rsidRPr="00993878">
              <w:t xml:space="preserve">6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  <w:r w:rsidRPr="00993878">
              <w:t>60 dni</w:t>
            </w:r>
          </w:p>
        </w:tc>
      </w:tr>
      <w:tr w:rsidR="006F7A4C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B483D">
            <w:pPr>
              <w:jc w:val="center"/>
            </w:pPr>
            <w:r w:rsidRPr="00993878"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  <w:r w:rsidRPr="00993878">
              <w:t>14 746.58 zł</w:t>
            </w:r>
          </w:p>
        </w:tc>
        <w:tc>
          <w:tcPr>
            <w:tcW w:w="992" w:type="dxa"/>
            <w:vMerge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</w:tr>
      <w:tr w:rsidR="006F7A4C" w:rsidRPr="00075CD0" w:rsidTr="005A47EE">
        <w:tc>
          <w:tcPr>
            <w:tcW w:w="852" w:type="dxa"/>
            <w:vMerge w:val="restart"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  <w:r>
              <w:t>14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F7A4C" w:rsidRDefault="006F7A4C" w:rsidP="001D1260"/>
          <w:p w:rsidR="006F7A4C" w:rsidRPr="00CB5EDB" w:rsidRDefault="006F7A4C" w:rsidP="001D1260">
            <w:r w:rsidRPr="00993878">
              <w:t>NEUCA S.A.</w:t>
            </w:r>
          </w:p>
          <w:p w:rsidR="006F7A4C" w:rsidRPr="00CB5EDB" w:rsidRDefault="006F7A4C" w:rsidP="001D1260">
            <w:r w:rsidRPr="00993878">
              <w:t xml:space="preserve">ul. </w:t>
            </w:r>
            <w:r>
              <w:t>Forteczna 35-37</w:t>
            </w:r>
            <w:r w:rsidRPr="00CB5EDB">
              <w:t xml:space="preserve"> </w:t>
            </w:r>
          </w:p>
          <w:p w:rsidR="006F7A4C" w:rsidRPr="00CB5EDB" w:rsidRDefault="006F7A4C" w:rsidP="001D1260">
            <w:pPr>
              <w:jc w:val="both"/>
            </w:pPr>
            <w:r w:rsidRPr="00993878">
              <w:t>87-100</w:t>
            </w:r>
            <w:r w:rsidRPr="00CB5EDB">
              <w:t xml:space="preserve"> </w:t>
            </w:r>
            <w:r w:rsidRPr="00993878">
              <w:t>Toruń</w:t>
            </w:r>
          </w:p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74 749.30 zł</w:t>
            </w:r>
          </w:p>
        </w:tc>
        <w:tc>
          <w:tcPr>
            <w:tcW w:w="992" w:type="dxa"/>
            <w:vMerge w:val="restart"/>
          </w:tcPr>
          <w:p w:rsidR="006F7A4C" w:rsidRDefault="006F7A4C" w:rsidP="001D1260">
            <w:pPr>
              <w:jc w:val="center"/>
            </w:pPr>
          </w:p>
          <w:p w:rsidR="006F7A4C" w:rsidRDefault="006F7A4C" w:rsidP="001D1260">
            <w:pPr>
              <w:jc w:val="center"/>
            </w:pPr>
          </w:p>
          <w:p w:rsidR="006F7A4C" w:rsidRPr="00993878" w:rsidRDefault="006F7A4C" w:rsidP="001D1260">
            <w:pPr>
              <w:jc w:val="center"/>
            </w:pPr>
            <w:r>
              <w:t>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F7A4C" w:rsidRPr="00CB5EDB" w:rsidRDefault="006F7A4C" w:rsidP="00A72D06">
            <w:pPr>
              <w:jc w:val="center"/>
            </w:pPr>
            <w:r w:rsidRPr="00993878">
              <w:t xml:space="preserve">2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6F7A4C" w:rsidRPr="00CB5EDB" w:rsidRDefault="006F7A4C" w:rsidP="00743993">
            <w:pPr>
              <w:jc w:val="center"/>
            </w:pPr>
            <w:r w:rsidRPr="00993878">
              <w:t xml:space="preserve">60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  <w:r w:rsidRPr="00993878">
              <w:t>60 dni</w:t>
            </w:r>
          </w:p>
        </w:tc>
      </w:tr>
      <w:tr w:rsidR="006F7A4C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11 344.12 zł</w:t>
            </w:r>
          </w:p>
        </w:tc>
        <w:tc>
          <w:tcPr>
            <w:tcW w:w="992" w:type="dxa"/>
            <w:vMerge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</w:tr>
      <w:tr w:rsidR="006F7A4C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30 277.80 zł</w:t>
            </w:r>
          </w:p>
        </w:tc>
        <w:tc>
          <w:tcPr>
            <w:tcW w:w="992" w:type="dxa"/>
            <w:vMerge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</w:tr>
      <w:tr w:rsidR="006F7A4C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429 183.32 zł</w:t>
            </w:r>
          </w:p>
        </w:tc>
        <w:tc>
          <w:tcPr>
            <w:tcW w:w="992" w:type="dxa"/>
            <w:vMerge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</w:tr>
      <w:tr w:rsidR="006F7A4C" w:rsidRPr="00075CD0" w:rsidTr="005A47EE">
        <w:tc>
          <w:tcPr>
            <w:tcW w:w="85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F7A4C" w:rsidRPr="00CB5EDB" w:rsidRDefault="006F7A4C" w:rsidP="001D1260">
            <w:pPr>
              <w:jc w:val="both"/>
            </w:pPr>
          </w:p>
        </w:tc>
        <w:tc>
          <w:tcPr>
            <w:tcW w:w="708" w:type="dxa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7A4C" w:rsidRPr="00CB5EDB" w:rsidRDefault="006F7A4C" w:rsidP="006F7A4C">
            <w:pPr>
              <w:spacing w:line="276" w:lineRule="auto"/>
              <w:jc w:val="center"/>
            </w:pPr>
            <w:r w:rsidRPr="00993878">
              <w:t>64 617.10 zł</w:t>
            </w:r>
          </w:p>
        </w:tc>
        <w:tc>
          <w:tcPr>
            <w:tcW w:w="992" w:type="dxa"/>
            <w:vMerge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F7A4C" w:rsidRPr="00CB5EDB" w:rsidRDefault="006F7A4C" w:rsidP="001D1260">
            <w:pPr>
              <w:jc w:val="center"/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1D1260" w:rsidRDefault="001D1260" w:rsidP="00A80738">
      <w:pPr>
        <w:spacing w:before="120" w:after="120"/>
        <w:jc w:val="both"/>
        <w:rPr>
          <w:sz w:val="24"/>
        </w:rPr>
      </w:pPr>
    </w:p>
    <w:p w:rsidR="006F7A4C" w:rsidRDefault="006F7A4C" w:rsidP="00A80738">
      <w:pPr>
        <w:spacing w:before="120" w:after="120"/>
        <w:jc w:val="both"/>
        <w:rPr>
          <w:sz w:val="24"/>
        </w:rPr>
      </w:pPr>
    </w:p>
    <w:p w:rsidR="001D1260" w:rsidRDefault="001D1260" w:rsidP="00A80738">
      <w:pPr>
        <w:spacing w:before="120" w:after="120"/>
        <w:jc w:val="both"/>
        <w:rPr>
          <w:sz w:val="24"/>
        </w:rPr>
      </w:pPr>
    </w:p>
    <w:p w:rsidR="001D1260" w:rsidRDefault="001D1260" w:rsidP="00A80738">
      <w:pPr>
        <w:spacing w:before="120" w:after="120"/>
        <w:jc w:val="both"/>
        <w:rPr>
          <w:sz w:val="24"/>
        </w:rPr>
      </w:pPr>
    </w:p>
    <w:p w:rsidR="00C236D3" w:rsidRDefault="001D12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</w:t>
      </w:r>
    </w:p>
    <w:p w:rsidR="001D1260" w:rsidRDefault="001D12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1D1260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0AD" w:rsidRDefault="009960AD">
      <w:r>
        <w:separator/>
      </w:r>
    </w:p>
  </w:endnote>
  <w:endnote w:type="continuationSeparator" w:id="0">
    <w:p w:rsidR="009960AD" w:rsidRDefault="00996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504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1504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04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047B">
      <w:rPr>
        <w:rStyle w:val="Numerstrony"/>
        <w:rFonts w:ascii="Arial" w:hAnsi="Arial"/>
        <w:sz w:val="18"/>
        <w:szCs w:val="18"/>
      </w:rPr>
      <w:fldChar w:fldCharType="separate"/>
    </w:r>
    <w:r w:rsidR="002C4DA7">
      <w:rPr>
        <w:rStyle w:val="Numerstrony"/>
        <w:rFonts w:ascii="Arial" w:hAnsi="Arial"/>
        <w:noProof/>
        <w:sz w:val="18"/>
        <w:szCs w:val="18"/>
      </w:rPr>
      <w:t>3</w:t>
    </w:r>
    <w:r w:rsidR="001504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04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047B">
      <w:rPr>
        <w:rStyle w:val="Numerstrony"/>
        <w:rFonts w:ascii="Arial" w:hAnsi="Arial"/>
        <w:sz w:val="18"/>
        <w:szCs w:val="18"/>
      </w:rPr>
      <w:fldChar w:fldCharType="separate"/>
    </w:r>
    <w:r w:rsidR="002C4DA7">
      <w:rPr>
        <w:rStyle w:val="Numerstrony"/>
        <w:rFonts w:ascii="Arial" w:hAnsi="Arial"/>
        <w:noProof/>
        <w:sz w:val="18"/>
        <w:szCs w:val="18"/>
      </w:rPr>
      <w:t>3</w:t>
    </w:r>
    <w:r w:rsidR="001504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504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5047B">
      <w:rPr>
        <w:rStyle w:val="Numerstrony"/>
      </w:rPr>
      <w:fldChar w:fldCharType="separate"/>
    </w:r>
    <w:r>
      <w:rPr>
        <w:rStyle w:val="Numerstrony"/>
        <w:noProof/>
      </w:rPr>
      <w:t>1</w:t>
    </w:r>
    <w:r w:rsidR="0015047B">
      <w:rPr>
        <w:rStyle w:val="Numerstrony"/>
      </w:rPr>
      <w:fldChar w:fldCharType="end"/>
    </w:r>
    <w:r>
      <w:rPr>
        <w:rStyle w:val="Numerstrony"/>
      </w:rPr>
      <w:t>/</w:t>
    </w:r>
    <w:r w:rsidR="001504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5047B">
      <w:rPr>
        <w:rStyle w:val="Numerstrony"/>
      </w:rPr>
      <w:fldChar w:fldCharType="separate"/>
    </w:r>
    <w:r w:rsidR="002C4DA7">
      <w:rPr>
        <w:rStyle w:val="Numerstrony"/>
        <w:noProof/>
      </w:rPr>
      <w:t>3</w:t>
    </w:r>
    <w:r w:rsidR="001504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0AD" w:rsidRDefault="009960AD">
      <w:r>
        <w:separator/>
      </w:r>
    </w:p>
  </w:footnote>
  <w:footnote w:type="continuationSeparator" w:id="0">
    <w:p w:rsidR="009960AD" w:rsidRDefault="009960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78" w:rsidRDefault="009938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78" w:rsidRDefault="009938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878" w:rsidRDefault="009938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878"/>
    <w:rsid w:val="0001764B"/>
    <w:rsid w:val="0003529D"/>
    <w:rsid w:val="00067A1F"/>
    <w:rsid w:val="00075CD0"/>
    <w:rsid w:val="00092C61"/>
    <w:rsid w:val="000C49D1"/>
    <w:rsid w:val="00101334"/>
    <w:rsid w:val="00102133"/>
    <w:rsid w:val="00111267"/>
    <w:rsid w:val="0014428B"/>
    <w:rsid w:val="0015047B"/>
    <w:rsid w:val="0018613E"/>
    <w:rsid w:val="001A443E"/>
    <w:rsid w:val="001B2E32"/>
    <w:rsid w:val="001D1260"/>
    <w:rsid w:val="001D1684"/>
    <w:rsid w:val="002628C2"/>
    <w:rsid w:val="002C4DA7"/>
    <w:rsid w:val="00342653"/>
    <w:rsid w:val="0035216A"/>
    <w:rsid w:val="003B044E"/>
    <w:rsid w:val="003C34D9"/>
    <w:rsid w:val="004521CB"/>
    <w:rsid w:val="004C7E9B"/>
    <w:rsid w:val="005028C0"/>
    <w:rsid w:val="005A47EE"/>
    <w:rsid w:val="005A7149"/>
    <w:rsid w:val="005C3E1D"/>
    <w:rsid w:val="00617D11"/>
    <w:rsid w:val="00647371"/>
    <w:rsid w:val="00651764"/>
    <w:rsid w:val="00653ACC"/>
    <w:rsid w:val="00666480"/>
    <w:rsid w:val="0069085C"/>
    <w:rsid w:val="006F7A4C"/>
    <w:rsid w:val="0071104E"/>
    <w:rsid w:val="00743993"/>
    <w:rsid w:val="007D6197"/>
    <w:rsid w:val="00861E75"/>
    <w:rsid w:val="00864EE2"/>
    <w:rsid w:val="008B02BA"/>
    <w:rsid w:val="00993878"/>
    <w:rsid w:val="009960AD"/>
    <w:rsid w:val="009E0F00"/>
    <w:rsid w:val="009F189D"/>
    <w:rsid w:val="00A3048A"/>
    <w:rsid w:val="00A72D06"/>
    <w:rsid w:val="00A73FD1"/>
    <w:rsid w:val="00A77066"/>
    <w:rsid w:val="00A80738"/>
    <w:rsid w:val="00AC7F83"/>
    <w:rsid w:val="00B13B75"/>
    <w:rsid w:val="00B50940"/>
    <w:rsid w:val="00B75091"/>
    <w:rsid w:val="00C236D3"/>
    <w:rsid w:val="00C94D43"/>
    <w:rsid w:val="00CB5EDB"/>
    <w:rsid w:val="00E16843"/>
    <w:rsid w:val="00E314E0"/>
    <w:rsid w:val="00EB7963"/>
    <w:rsid w:val="00F273AC"/>
    <w:rsid w:val="00F95C33"/>
    <w:rsid w:val="00FB58C6"/>
    <w:rsid w:val="00FD10A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C4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4D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910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29</cp:revision>
  <cp:lastPrinted>2020-08-07T09:05:00Z</cp:lastPrinted>
  <dcterms:created xsi:type="dcterms:W3CDTF">2020-08-07T08:16:00Z</dcterms:created>
  <dcterms:modified xsi:type="dcterms:W3CDTF">2020-08-07T09:05:00Z</dcterms:modified>
</cp:coreProperties>
</file>