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8E4C1D" w:rsidRDefault="006676AE" w:rsidP="008E4C1D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77903" w:rsidRPr="00B77903">
        <w:rPr>
          <w:b/>
          <w:i w:val="0"/>
          <w:sz w:val="22"/>
          <w:szCs w:val="22"/>
        </w:rPr>
        <w:t>2</w:t>
      </w:r>
      <w:r w:rsidR="008E4C1D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77903" w:rsidRPr="00B77903">
        <w:rPr>
          <w:rFonts w:ascii="Times New Roman" w:hAnsi="Times New Roman"/>
          <w:b/>
        </w:rPr>
        <w:t>NA/P/234/2020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77903" w:rsidRPr="00B77903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77903" w:rsidRPr="00B77903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B77903" w:rsidRPr="00B77903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77903" w:rsidRPr="00B77903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B77903" w:rsidRPr="00B77903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77903" w:rsidRPr="00B77903">
        <w:rPr>
          <w:rFonts w:ascii="Times New Roman" w:hAnsi="Times New Roman"/>
        </w:rPr>
        <w:t>(</w:t>
      </w:r>
      <w:proofErr w:type="spellStart"/>
      <w:r w:rsidR="00B77903" w:rsidRPr="00B77903">
        <w:rPr>
          <w:rFonts w:ascii="Times New Roman" w:hAnsi="Times New Roman"/>
        </w:rPr>
        <w:t>t.j</w:t>
      </w:r>
      <w:proofErr w:type="spellEnd"/>
      <w:r w:rsidR="00B77903" w:rsidRPr="00B77903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8E4C1D" w:rsidRDefault="00313417" w:rsidP="008E4C1D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77903" w:rsidRPr="00B77903">
        <w:rPr>
          <w:rFonts w:ascii="Times New Roman" w:hAnsi="Times New Roman"/>
          <w:b/>
        </w:rPr>
        <w:t>Wymiana wykładziny sportowej na arenie sportowej wraz z niezbędnym rusztem oraz malowaniem linii boisk.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77903" w:rsidRPr="00B77903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B77903" w:rsidRPr="00997D0F" w:rsidRDefault="00B77903" w:rsidP="00B77903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B77903" w:rsidRPr="00023477" w:rsidRDefault="00B77903" w:rsidP="00B77903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B77903" w:rsidRPr="00997D0F" w:rsidRDefault="00B77903" w:rsidP="00B7790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77903" w:rsidRPr="000247FF" w:rsidRDefault="00B77903" w:rsidP="00B77903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B77903" w:rsidP="008E4C1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8E4C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7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78B2" w:rsidRDefault="00D578B2" w:rsidP="0038231F">
      <w:pPr>
        <w:spacing w:after="0" w:line="240" w:lineRule="auto"/>
      </w:pPr>
      <w:r>
        <w:separator/>
      </w:r>
    </w:p>
  </w:endnote>
  <w:endnote w:type="continuationSeparator" w:id="0">
    <w:p w:rsidR="00D578B2" w:rsidRDefault="00D578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903" w:rsidRDefault="00B7790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E4C1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E4C1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903" w:rsidRDefault="00B779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78B2" w:rsidRDefault="00D578B2" w:rsidP="0038231F">
      <w:pPr>
        <w:spacing w:after="0" w:line="240" w:lineRule="auto"/>
      </w:pPr>
      <w:r>
        <w:separator/>
      </w:r>
    </w:p>
  </w:footnote>
  <w:footnote w:type="continuationSeparator" w:id="0">
    <w:p w:rsidR="00D578B2" w:rsidRDefault="00D578B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903" w:rsidRDefault="00B779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903" w:rsidRDefault="00B779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903" w:rsidRDefault="00B779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78B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4C1D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7903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578B2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6C0C640-CE79-490F-9877-F8C689208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3604FB-78E5-4D62-9075-04A030DB3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656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2020-08-06T12:07:00Z</cp:lastPrinted>
  <dcterms:created xsi:type="dcterms:W3CDTF">2020-08-06T12:07:00Z</dcterms:created>
  <dcterms:modified xsi:type="dcterms:W3CDTF">2020-08-06T12:07:00Z</dcterms:modified>
</cp:coreProperties>
</file>