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0B1EA2" w:rsidP="001A443E">
      <w:pPr>
        <w:jc w:val="right"/>
        <w:rPr>
          <w:b/>
          <w:bCs/>
          <w:sz w:val="24"/>
        </w:rPr>
      </w:pPr>
      <w:r w:rsidRPr="000B1EA2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B1EA2">
        <w:rPr>
          <w:sz w:val="24"/>
        </w:rPr>
        <w:t>2020-08-04</w:t>
      </w:r>
    </w:p>
    <w:p w:rsidR="001A443E" w:rsidRDefault="001A443E" w:rsidP="00A80738">
      <w:pPr>
        <w:rPr>
          <w:b/>
          <w:bCs/>
          <w:sz w:val="24"/>
        </w:rPr>
      </w:pPr>
    </w:p>
    <w:p w:rsidR="00A80738" w:rsidRDefault="000B1EA2" w:rsidP="0018613E">
      <w:pPr>
        <w:spacing w:after="40"/>
        <w:rPr>
          <w:b/>
          <w:bCs/>
          <w:sz w:val="24"/>
        </w:rPr>
      </w:pPr>
      <w:r w:rsidRPr="000B1EA2">
        <w:rPr>
          <w:b/>
          <w:bCs/>
          <w:sz w:val="24"/>
        </w:rPr>
        <w:t>AWF Kraków</w:t>
      </w:r>
    </w:p>
    <w:p w:rsidR="00A80738" w:rsidRPr="00015886" w:rsidRDefault="000B1EA2" w:rsidP="00A80738">
      <w:pPr>
        <w:rPr>
          <w:b/>
          <w:bCs/>
          <w:sz w:val="24"/>
        </w:rPr>
      </w:pPr>
      <w:r w:rsidRPr="00015886">
        <w:rPr>
          <w:b/>
          <w:bCs/>
          <w:sz w:val="24"/>
        </w:rPr>
        <w:t>al. Jana Pawła II</w:t>
      </w:r>
      <w:r w:rsidR="00A80738" w:rsidRPr="00015886">
        <w:rPr>
          <w:b/>
          <w:bCs/>
          <w:sz w:val="24"/>
        </w:rPr>
        <w:t xml:space="preserve"> </w:t>
      </w:r>
      <w:r w:rsidRPr="00015886">
        <w:rPr>
          <w:b/>
          <w:bCs/>
          <w:sz w:val="24"/>
        </w:rPr>
        <w:t>78</w:t>
      </w:r>
    </w:p>
    <w:p w:rsidR="00A80738" w:rsidRPr="0018613E" w:rsidRDefault="000B1EA2" w:rsidP="00A80738">
      <w:pPr>
        <w:rPr>
          <w:bCs/>
          <w:sz w:val="24"/>
        </w:rPr>
      </w:pPr>
      <w:r w:rsidRPr="00015886">
        <w:rPr>
          <w:b/>
          <w:bCs/>
          <w:sz w:val="24"/>
        </w:rPr>
        <w:t>31-571</w:t>
      </w:r>
      <w:r w:rsidR="00A80738" w:rsidRPr="00015886">
        <w:rPr>
          <w:b/>
          <w:bCs/>
          <w:sz w:val="24"/>
        </w:rPr>
        <w:t xml:space="preserve"> </w:t>
      </w:r>
      <w:r w:rsidRPr="00015886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B1EA2" w:rsidRPr="000B1EA2">
        <w:rPr>
          <w:b/>
          <w:sz w:val="24"/>
          <w:szCs w:val="24"/>
        </w:rPr>
        <w:t>K-2.381/10/2020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015886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B1EA2" w:rsidRPr="000B1EA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B1EA2" w:rsidP="00CB5EDB">
      <w:pPr>
        <w:pStyle w:val="Tekstpodstawowywcity"/>
        <w:spacing w:before="120" w:after="240"/>
        <w:ind w:firstLine="0"/>
        <w:jc w:val="center"/>
      </w:pPr>
      <w:r w:rsidRPr="000B1EA2">
        <w:rPr>
          <w:b/>
        </w:rPr>
        <w:t>Zakup aparatury badawczej wraz z dostawą dla jednostek Akademii Wychowania Fizycznego w Krakowie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B1EA2" w:rsidRPr="000B1EA2">
        <w:rPr>
          <w:sz w:val="24"/>
          <w:szCs w:val="24"/>
        </w:rPr>
        <w:t>(</w:t>
      </w:r>
      <w:proofErr w:type="spellStart"/>
      <w:r w:rsidR="000B1EA2" w:rsidRPr="000B1EA2">
        <w:rPr>
          <w:sz w:val="24"/>
          <w:szCs w:val="24"/>
        </w:rPr>
        <w:t>t.j</w:t>
      </w:r>
      <w:proofErr w:type="spellEnd"/>
      <w:r w:rsidR="000B1EA2" w:rsidRPr="000B1EA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015886">
        <w:rPr>
          <w:b/>
          <w:sz w:val="24"/>
          <w:szCs w:val="24"/>
        </w:rPr>
        <w:t xml:space="preserve">Otwarcie ofert odbyło się w dniu </w:t>
      </w:r>
      <w:r w:rsidR="000B1EA2" w:rsidRPr="00015886">
        <w:rPr>
          <w:b/>
          <w:sz w:val="24"/>
          <w:szCs w:val="24"/>
        </w:rPr>
        <w:t>04/08/2020</w:t>
      </w:r>
      <w:r w:rsidRPr="00015886">
        <w:rPr>
          <w:b/>
          <w:sz w:val="24"/>
          <w:szCs w:val="24"/>
        </w:rPr>
        <w:t xml:space="preserve"> o godz. </w:t>
      </w:r>
      <w:r w:rsidR="000B1EA2" w:rsidRPr="00015886">
        <w:rPr>
          <w:b/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 w:rsidRPr="00015886">
        <w:rPr>
          <w:b/>
          <w:sz w:val="24"/>
          <w:szCs w:val="24"/>
        </w:rPr>
        <w:t>Kwota, jaką Zamawiający zamierza przeznaczyć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015886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1 zamówienia w wysokości 168 400.00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2 zamówienia w wysokości 41 300.00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3 zamówienia w wysokości 281 000.00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010DF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0DF">
              <w:rPr>
                <w:sz w:val="24"/>
                <w:szCs w:val="24"/>
              </w:rPr>
              <w:t xml:space="preserve">części </w:t>
            </w:r>
            <w:r w:rsidR="00015886" w:rsidRPr="00A010DF">
              <w:rPr>
                <w:sz w:val="24"/>
                <w:szCs w:val="24"/>
              </w:rPr>
              <w:t>4 zamówienia w wysokości 144 500</w:t>
            </w:r>
            <w:r w:rsidRPr="00A010DF">
              <w:rPr>
                <w:sz w:val="24"/>
                <w:szCs w:val="24"/>
              </w:rPr>
              <w:t>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010DF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0DF">
              <w:rPr>
                <w:sz w:val="24"/>
                <w:szCs w:val="24"/>
              </w:rPr>
              <w:t>części 5 zamówienia w wysokości 330 000.00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010DF" w:rsidRDefault="000B1EA2" w:rsidP="007522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0DF">
              <w:rPr>
                <w:sz w:val="24"/>
                <w:szCs w:val="24"/>
              </w:rPr>
              <w:t xml:space="preserve">części 6 zamówienia w wysokości </w:t>
            </w:r>
            <w:r w:rsidR="007522E4" w:rsidRPr="00A010DF">
              <w:rPr>
                <w:sz w:val="24"/>
                <w:szCs w:val="24"/>
              </w:rPr>
              <w:t>231 000</w:t>
            </w:r>
            <w:r w:rsidRPr="00A010DF">
              <w:rPr>
                <w:sz w:val="24"/>
                <w:szCs w:val="24"/>
              </w:rPr>
              <w:t>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7 zamówienia w wysokości 209 100.00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8 zamówienia w wysokości 27 300.00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9 zamówienia w wysokości 36 285.00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10 zamówienia w wysokości 22 140.00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11 zamówienia w wysokości 115 812.00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12 zamówienia w wysokości 68 450.00 zł brutto;</w:t>
            </w:r>
          </w:p>
        </w:tc>
      </w:tr>
      <w:tr w:rsidR="000B1EA2" w:rsidRPr="006646D9" w:rsidTr="00CD7E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B1EA2" w:rsidRPr="00A3048A" w:rsidRDefault="000B1EA2" w:rsidP="00CD7E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B1EA2">
              <w:rPr>
                <w:sz w:val="24"/>
                <w:szCs w:val="24"/>
              </w:rPr>
              <w:t>części 13 zamówienia w wysokości 38 400.00 zł brutto;</w:t>
            </w:r>
          </w:p>
        </w:tc>
      </w:tr>
    </w:tbl>
    <w:p w:rsidR="009A747E" w:rsidRDefault="009A747E" w:rsidP="00342653">
      <w:pPr>
        <w:spacing w:before="120" w:after="60"/>
        <w:jc w:val="both"/>
        <w:rPr>
          <w:sz w:val="24"/>
        </w:rPr>
      </w:pPr>
    </w:p>
    <w:p w:rsidR="009A747E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579"/>
        <w:gridCol w:w="1559"/>
        <w:gridCol w:w="1134"/>
        <w:gridCol w:w="1134"/>
        <w:gridCol w:w="992"/>
      </w:tblGrid>
      <w:tr w:rsidR="00C94D43" w:rsidRPr="00075CD0" w:rsidTr="009A747E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proofErr w:type="spellStart"/>
            <w:r w:rsidRPr="000B1EA2">
              <w:t>Bechtold</w:t>
            </w:r>
            <w:proofErr w:type="spellEnd"/>
            <w:r w:rsidRPr="000B1EA2">
              <w:t xml:space="preserve"> &amp; Co Magdalena </w:t>
            </w:r>
            <w:proofErr w:type="spellStart"/>
            <w:r w:rsidRPr="000B1EA2">
              <w:t>Bechtold</w:t>
            </w:r>
            <w:proofErr w:type="spellEnd"/>
          </w:p>
          <w:p w:rsidR="000B1EA2" w:rsidRPr="00CB5EDB" w:rsidRDefault="000B1EA2" w:rsidP="00CD7EB3">
            <w:r w:rsidRPr="000B1EA2">
              <w:t>Jana</w:t>
            </w:r>
            <w:r w:rsidRPr="00CB5EDB">
              <w:t xml:space="preserve"> </w:t>
            </w:r>
            <w:r w:rsidRPr="000B1EA2">
              <w:t>17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91-350</w:t>
            </w:r>
            <w:r w:rsidRPr="00CB5EDB">
              <w:t xml:space="preserve"> </w:t>
            </w:r>
            <w:r w:rsidRPr="000B1EA2">
              <w:t>Łódź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160 723.05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40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7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proofErr w:type="spellStart"/>
            <w:r w:rsidRPr="000B1EA2">
              <w:t>Bio-Techne</w:t>
            </w:r>
            <w:proofErr w:type="spellEnd"/>
            <w:r w:rsidRPr="000B1EA2">
              <w:t xml:space="preserve"> sp. z o.o.</w:t>
            </w:r>
          </w:p>
          <w:p w:rsidR="000B1EA2" w:rsidRPr="00CB5EDB" w:rsidRDefault="000B1EA2" w:rsidP="00CD7EB3">
            <w:r w:rsidRPr="000B1EA2">
              <w:t>Towarowa</w:t>
            </w:r>
            <w:r w:rsidRPr="00CB5EDB">
              <w:t xml:space="preserve"> </w:t>
            </w:r>
            <w:r w:rsidRPr="000B1EA2">
              <w:t>28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00-839</w:t>
            </w:r>
            <w:r w:rsidRPr="00CB5EDB">
              <w:t xml:space="preserve"> </w:t>
            </w:r>
            <w:r w:rsidRPr="000B1EA2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207 997.43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10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proofErr w:type="spellStart"/>
            <w:r w:rsidRPr="000B1EA2">
              <w:t>Danlab</w:t>
            </w:r>
            <w:proofErr w:type="spellEnd"/>
            <w:r w:rsidRPr="000B1EA2">
              <w:t xml:space="preserve"> Danuta </w:t>
            </w:r>
            <w:proofErr w:type="spellStart"/>
            <w:r w:rsidRPr="000B1EA2">
              <w:t>Katryńska</w:t>
            </w:r>
            <w:proofErr w:type="spellEnd"/>
          </w:p>
          <w:p w:rsidR="000B1EA2" w:rsidRPr="00CB5EDB" w:rsidRDefault="000B1EA2" w:rsidP="00CD7EB3">
            <w:r w:rsidRPr="000B1EA2">
              <w:t>Handlowa</w:t>
            </w:r>
            <w:r w:rsidRPr="00CB5EDB">
              <w:t xml:space="preserve"> </w:t>
            </w:r>
            <w:r w:rsidRPr="000B1EA2">
              <w:t>6a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15-399</w:t>
            </w:r>
            <w:r w:rsidRPr="00CB5EDB">
              <w:t xml:space="preserve"> </w:t>
            </w:r>
            <w:r w:rsidRPr="000B1EA2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19 667.70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DRAMIŃSKI S.A.</w:t>
            </w:r>
          </w:p>
          <w:p w:rsidR="000B1EA2" w:rsidRPr="00CB5EDB" w:rsidRDefault="000B1EA2" w:rsidP="00CD7EB3">
            <w:r w:rsidRPr="000B1EA2">
              <w:t>Owocowa</w:t>
            </w:r>
            <w:r w:rsidRPr="00CB5EDB">
              <w:t xml:space="preserve"> </w:t>
            </w:r>
            <w:r w:rsidRPr="000B1EA2">
              <w:t>17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10-860</w:t>
            </w:r>
            <w:r w:rsidRPr="00CB5EDB">
              <w:t xml:space="preserve"> </w:t>
            </w:r>
            <w:r w:rsidRPr="000B1EA2">
              <w:t>Olsztyn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43 500.00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Eprus Spółka z ograniczoną odpowiedzialnością spółka komandytowa</w:t>
            </w:r>
          </w:p>
          <w:p w:rsidR="000B1EA2" w:rsidRPr="00CB5EDB" w:rsidRDefault="000B1EA2" w:rsidP="00CD7EB3">
            <w:r w:rsidRPr="000B1EA2">
              <w:t>ul. Leszczyńska</w:t>
            </w:r>
            <w:r w:rsidRPr="00CB5EDB">
              <w:t xml:space="preserve"> </w:t>
            </w:r>
            <w:r w:rsidRPr="000B1EA2">
              <w:t>32/-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43-300</w:t>
            </w:r>
            <w:r w:rsidRPr="00CB5EDB">
              <w:t xml:space="preserve"> </w:t>
            </w:r>
            <w:r w:rsidRPr="000B1EA2">
              <w:t>Bielsko-Biała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168 935.58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63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5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proofErr w:type="spellStart"/>
            <w:r w:rsidRPr="000B1EA2">
              <w:t>Intimex</w:t>
            </w:r>
            <w:proofErr w:type="spellEnd"/>
            <w:r w:rsidRPr="000B1EA2">
              <w:t xml:space="preserve"> Sp. z o.o. </w:t>
            </w:r>
            <w:proofErr w:type="spellStart"/>
            <w:r w:rsidRPr="000B1EA2">
              <w:t>Sp.K</w:t>
            </w:r>
            <w:proofErr w:type="spellEnd"/>
            <w:r w:rsidRPr="000B1EA2">
              <w:t>.</w:t>
            </w:r>
          </w:p>
          <w:p w:rsidR="000B1EA2" w:rsidRPr="00CB5EDB" w:rsidRDefault="000B1EA2" w:rsidP="00CD7EB3">
            <w:r w:rsidRPr="000B1EA2">
              <w:t>Egejska</w:t>
            </w:r>
            <w:r w:rsidRPr="00CB5EDB">
              <w:t xml:space="preserve"> </w:t>
            </w:r>
            <w:r w:rsidRPr="000B1EA2">
              <w:t>19/39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02-764</w:t>
            </w:r>
            <w:r w:rsidRPr="00CB5EDB">
              <w:t xml:space="preserve"> </w:t>
            </w:r>
            <w:r w:rsidRPr="000B1EA2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329 900.00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84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8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Siemens Healthcare Sp. z o. o.</w:t>
            </w:r>
          </w:p>
          <w:p w:rsidR="000B1EA2" w:rsidRPr="00CB5EDB" w:rsidRDefault="000B1EA2" w:rsidP="00CD7EB3">
            <w:r w:rsidRPr="000B1EA2">
              <w:t>Żupnicza</w:t>
            </w:r>
            <w:r w:rsidRPr="00CB5EDB">
              <w:t xml:space="preserve"> </w:t>
            </w:r>
            <w:r w:rsidRPr="000B1EA2">
              <w:t>11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03-821</w:t>
            </w:r>
            <w:r w:rsidRPr="00CB5EDB">
              <w:t xml:space="preserve"> </w:t>
            </w:r>
            <w:r w:rsidRPr="000B1EA2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27 300.00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9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proofErr w:type="spellStart"/>
            <w:r w:rsidRPr="000B1EA2">
              <w:t>Syngen</w:t>
            </w:r>
            <w:proofErr w:type="spellEnd"/>
            <w:r w:rsidRPr="000B1EA2">
              <w:t xml:space="preserve"> </w:t>
            </w:r>
            <w:proofErr w:type="spellStart"/>
            <w:r w:rsidRPr="000B1EA2">
              <w:t>Biotech</w:t>
            </w:r>
            <w:proofErr w:type="spellEnd"/>
            <w:r w:rsidRPr="000B1EA2">
              <w:t xml:space="preserve"> Sp. z ograniczoną odpowiedzialnością Sp. K.</w:t>
            </w:r>
          </w:p>
          <w:p w:rsidR="000B1EA2" w:rsidRPr="00CB5EDB" w:rsidRDefault="000B1EA2" w:rsidP="00CD7EB3">
            <w:r w:rsidRPr="000B1EA2">
              <w:t>Ostródzka</w:t>
            </w:r>
            <w:r w:rsidRPr="00CB5EDB">
              <w:t xml:space="preserve"> </w:t>
            </w:r>
            <w:r w:rsidRPr="000B1EA2">
              <w:t>13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54-116</w:t>
            </w:r>
            <w:r w:rsidRPr="00CB5EDB">
              <w:t xml:space="preserve"> </w:t>
            </w:r>
            <w:r w:rsidRPr="000B1EA2">
              <w:t>Wrocław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36 270.24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PHU Technomex</w:t>
            </w:r>
          </w:p>
          <w:p w:rsidR="000B1EA2" w:rsidRPr="00CB5EDB" w:rsidRDefault="000B1EA2" w:rsidP="00CD7EB3">
            <w:r w:rsidRPr="000B1EA2">
              <w:t>Szparagowa</w:t>
            </w:r>
            <w:r w:rsidRPr="00CB5EDB">
              <w:t xml:space="preserve"> </w:t>
            </w:r>
            <w:r w:rsidRPr="000B1EA2">
              <w:t>15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44-141</w:t>
            </w:r>
            <w:r w:rsidRPr="00CB5EDB">
              <w:t xml:space="preserve"> </w:t>
            </w:r>
            <w:r w:rsidRPr="000B1EA2">
              <w:t>Gliwice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42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4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VO2MAX Spółka z ograniczoną odpowiedzialnością</w:t>
            </w:r>
          </w:p>
          <w:p w:rsidR="000B1EA2" w:rsidRPr="00CB5EDB" w:rsidRDefault="000B1EA2" w:rsidP="00CD7EB3">
            <w:r w:rsidRPr="000B1EA2">
              <w:t>Cicha</w:t>
            </w:r>
            <w:r w:rsidRPr="00CB5EDB">
              <w:t xml:space="preserve"> </w:t>
            </w:r>
            <w:r w:rsidRPr="000B1EA2">
              <w:t>12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05-126</w:t>
            </w:r>
            <w:r w:rsidRPr="00CB5EDB">
              <w:t xml:space="preserve"> </w:t>
            </w:r>
            <w:r w:rsidRPr="000B1EA2">
              <w:t>Wólka Radzymińska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144 342.00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11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ZAKMED sp. z o.o sp.k</w:t>
            </w:r>
          </w:p>
          <w:p w:rsidR="000B1EA2" w:rsidRPr="00CB5EDB" w:rsidRDefault="000B1EA2" w:rsidP="00CD7EB3">
            <w:r w:rsidRPr="000B1EA2">
              <w:t>Chrobrego</w:t>
            </w:r>
            <w:r w:rsidRPr="00CB5EDB">
              <w:t xml:space="preserve"> </w:t>
            </w:r>
            <w:r w:rsidRPr="000B1EA2">
              <w:t>14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58-300</w:t>
            </w:r>
            <w:r w:rsidRPr="00CB5EDB">
              <w:t xml:space="preserve"> </w:t>
            </w:r>
            <w:r w:rsidRPr="000B1EA2">
              <w:t>Wałbrzych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38 400.00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36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12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ZAKMED sp. z o.o sp.k</w:t>
            </w:r>
          </w:p>
          <w:p w:rsidR="000B1EA2" w:rsidRPr="00CB5EDB" w:rsidRDefault="000B1EA2" w:rsidP="00CD7EB3">
            <w:r w:rsidRPr="000B1EA2">
              <w:t>Chrobrego</w:t>
            </w:r>
            <w:r w:rsidRPr="00CB5EDB">
              <w:t xml:space="preserve"> </w:t>
            </w:r>
            <w:r w:rsidRPr="000B1EA2">
              <w:t>14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58-300</w:t>
            </w:r>
            <w:r w:rsidRPr="00CB5EDB">
              <w:t xml:space="preserve"> </w:t>
            </w:r>
            <w:r w:rsidRPr="000B1EA2">
              <w:t>Wałbrzych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115 812.20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  <w:tr w:rsidR="000B1EA2" w:rsidRPr="00075CD0" w:rsidTr="009A747E">
        <w:tc>
          <w:tcPr>
            <w:tcW w:w="82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13</w:t>
            </w:r>
          </w:p>
        </w:tc>
        <w:tc>
          <w:tcPr>
            <w:tcW w:w="2579" w:type="dxa"/>
            <w:shd w:val="clear" w:color="auto" w:fill="auto"/>
          </w:tcPr>
          <w:p w:rsidR="000B1EA2" w:rsidRPr="00CB5EDB" w:rsidRDefault="000B1EA2" w:rsidP="00CD7EB3">
            <w:pPr>
              <w:spacing w:before="40"/>
            </w:pPr>
            <w:r w:rsidRPr="000B1EA2">
              <w:t>ZAKMED sp. z o.o sp.k</w:t>
            </w:r>
          </w:p>
          <w:p w:rsidR="000B1EA2" w:rsidRPr="00CB5EDB" w:rsidRDefault="000B1EA2" w:rsidP="00CD7EB3">
            <w:r w:rsidRPr="000B1EA2">
              <w:t>Chrobrego</w:t>
            </w:r>
            <w:r w:rsidRPr="00CB5EDB">
              <w:t xml:space="preserve"> </w:t>
            </w:r>
            <w:r w:rsidRPr="000B1EA2">
              <w:t>14</w:t>
            </w:r>
            <w:r w:rsidRPr="00CB5EDB">
              <w:t xml:space="preserve"> </w:t>
            </w:r>
          </w:p>
          <w:p w:rsidR="000B1EA2" w:rsidRPr="00CB5EDB" w:rsidRDefault="000B1EA2" w:rsidP="00CD7EB3">
            <w:pPr>
              <w:spacing w:before="40" w:after="40"/>
              <w:jc w:val="both"/>
            </w:pPr>
            <w:r w:rsidRPr="000B1EA2">
              <w:t>58-300</w:t>
            </w:r>
            <w:r w:rsidRPr="00CB5EDB">
              <w:t xml:space="preserve"> </w:t>
            </w:r>
            <w:r w:rsidRPr="000B1EA2">
              <w:t>Wałbrzych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68 526.00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B1EA2" w:rsidRPr="00CB5EDB" w:rsidRDefault="000B1EA2" w:rsidP="00CD7EB3">
            <w:pPr>
              <w:spacing w:before="120" w:after="120"/>
              <w:jc w:val="center"/>
            </w:pPr>
            <w:r w:rsidRPr="000B1EA2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9A747E" w:rsidRDefault="009A747E" w:rsidP="009A747E">
      <w:pPr>
        <w:jc w:val="right"/>
        <w:rPr>
          <w:b/>
          <w:sz w:val="24"/>
          <w:szCs w:val="24"/>
        </w:rPr>
      </w:pPr>
      <w:r w:rsidRPr="009A747E">
        <w:rPr>
          <w:b/>
          <w:sz w:val="24"/>
          <w:szCs w:val="24"/>
        </w:rPr>
        <w:t>Zastępca Kanclerza AWF w Krakowie</w:t>
      </w:r>
    </w:p>
    <w:p w:rsidR="009A747E" w:rsidRPr="009A747E" w:rsidRDefault="009A747E" w:rsidP="009A747E">
      <w:pPr>
        <w:jc w:val="right"/>
        <w:rPr>
          <w:b/>
          <w:sz w:val="24"/>
          <w:szCs w:val="24"/>
        </w:rPr>
      </w:pPr>
    </w:p>
    <w:p w:rsidR="009A747E" w:rsidRPr="009A747E" w:rsidRDefault="009A747E" w:rsidP="009A747E">
      <w:pPr>
        <w:jc w:val="right"/>
        <w:rPr>
          <w:b/>
          <w:sz w:val="24"/>
          <w:szCs w:val="24"/>
        </w:rPr>
      </w:pPr>
      <w:bookmarkStart w:id="0" w:name="_GoBack"/>
      <w:bookmarkEnd w:id="0"/>
      <w:r w:rsidRPr="009A747E">
        <w:rPr>
          <w:b/>
          <w:sz w:val="24"/>
          <w:szCs w:val="24"/>
        </w:rPr>
        <w:t>mgr inż. arch. Anna Sieńkowska</w:t>
      </w:r>
    </w:p>
    <w:sectPr w:rsidR="009A747E" w:rsidRPr="009A747E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822" w:rsidRDefault="00914822">
      <w:r>
        <w:separator/>
      </w:r>
    </w:p>
  </w:endnote>
  <w:endnote w:type="continuationSeparator" w:id="0">
    <w:p w:rsidR="00914822" w:rsidRDefault="00914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4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747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747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822" w:rsidRDefault="00914822">
      <w:r>
        <w:separator/>
      </w:r>
    </w:p>
  </w:footnote>
  <w:footnote w:type="continuationSeparator" w:id="0">
    <w:p w:rsidR="00914822" w:rsidRDefault="009148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2" w:rsidRDefault="000B1E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2" w:rsidRDefault="000B1E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EA2" w:rsidRDefault="000B1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822"/>
    <w:rsid w:val="00015886"/>
    <w:rsid w:val="0001764B"/>
    <w:rsid w:val="0003529D"/>
    <w:rsid w:val="00075CD0"/>
    <w:rsid w:val="00092C61"/>
    <w:rsid w:val="000B1EA2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21CB1"/>
    <w:rsid w:val="007522E4"/>
    <w:rsid w:val="00861E75"/>
    <w:rsid w:val="00864EE2"/>
    <w:rsid w:val="008B02BA"/>
    <w:rsid w:val="00914822"/>
    <w:rsid w:val="009A747E"/>
    <w:rsid w:val="009F189D"/>
    <w:rsid w:val="00A010DF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503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7</cp:revision>
  <cp:lastPrinted>2020-08-04T13:26:00Z</cp:lastPrinted>
  <dcterms:created xsi:type="dcterms:W3CDTF">2020-08-04T13:16:00Z</dcterms:created>
  <dcterms:modified xsi:type="dcterms:W3CDTF">2020-08-04T13:26:00Z</dcterms:modified>
</cp:coreProperties>
</file>