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4D505B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D505B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4D505B">
        <w:rPr>
          <w:rFonts w:ascii="Tahoma" w:hAnsi="Tahoma" w:cs="Tahoma"/>
          <w:sz w:val="16"/>
          <w:szCs w:val="16"/>
        </w:rPr>
        <w:t>2020-08-04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4D505B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D505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4D505B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D505B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D505B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4D505B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D505B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D505B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D505B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D505B" w:rsidRPr="004D505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D505B" w:rsidRPr="004D505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C35766" w:rsidRPr="00E524D9" w:rsidRDefault="00C35766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4D505B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D505B">
        <w:rPr>
          <w:rFonts w:ascii="Tahoma" w:hAnsi="Tahoma" w:cs="Tahoma"/>
          <w:b/>
          <w:sz w:val="16"/>
          <w:szCs w:val="16"/>
        </w:rPr>
        <w:t>ZP/DK-11/20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4D505B" w:rsidRPr="004D505B">
        <w:rPr>
          <w:rFonts w:ascii="Tahoma" w:hAnsi="Tahoma" w:cs="Tahoma"/>
          <w:b/>
          <w:sz w:val="16"/>
          <w:szCs w:val="16"/>
        </w:rPr>
        <w:t>ZP/DK-11/20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4D505B" w:rsidRPr="004D505B">
        <w:rPr>
          <w:rFonts w:ascii="Tahoma" w:hAnsi="Tahoma" w:cs="Tahoma"/>
          <w:b/>
          <w:color w:val="000000"/>
          <w:sz w:val="16"/>
          <w:szCs w:val="16"/>
        </w:rPr>
        <w:t>Dostawa sprzętu komputerowego dla Wydziału Elektrycznego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4D505B" w:rsidRPr="00E524D9" w:rsidTr="00356E37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4D505B" w:rsidRPr="00E524D9" w:rsidRDefault="004D505B" w:rsidP="00356E37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D505B" w:rsidRPr="00E524D9" w:rsidRDefault="004D505B" w:rsidP="00356E3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505B">
              <w:rPr>
                <w:rFonts w:ascii="Tahoma" w:hAnsi="Tahoma" w:cs="Tahoma"/>
                <w:b/>
                <w:sz w:val="16"/>
                <w:szCs w:val="16"/>
              </w:rPr>
              <w:t>ACOM SP.J. WANDA DRZEWIECKA ANNA DRZEWIECKA</w:t>
            </w:r>
          </w:p>
          <w:p w:rsidR="004D505B" w:rsidRPr="00E524D9" w:rsidRDefault="004D505B" w:rsidP="00356E3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505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50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D505B" w:rsidRPr="00E524D9" w:rsidRDefault="004D505B" w:rsidP="00356E3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D505B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D505B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4D505B" w:rsidRPr="00E524D9" w:rsidRDefault="004D505B" w:rsidP="00356E3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D505B">
              <w:rPr>
                <w:rFonts w:ascii="Tahoma" w:hAnsi="Tahoma" w:cs="Tahoma"/>
                <w:b/>
                <w:sz w:val="16"/>
                <w:szCs w:val="16"/>
              </w:rPr>
              <w:t>28 228.50 zł</w:t>
            </w:r>
          </w:p>
          <w:p w:rsidR="004D505B" w:rsidRPr="00E524D9" w:rsidRDefault="004D505B" w:rsidP="00356E37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D505B" w:rsidRPr="00E524D9" w:rsidRDefault="004D505B" w:rsidP="00356E37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D50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  <w:bookmarkStart w:id="0" w:name="_GoBack"/>
            <w:bookmarkEnd w:id="0"/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4"/>
        <w:gridCol w:w="3529"/>
        <w:gridCol w:w="2534"/>
        <w:gridCol w:w="2053"/>
      </w:tblGrid>
      <w:tr w:rsidR="00E524D9" w:rsidRPr="00581974" w:rsidTr="00C35766">
        <w:trPr>
          <w:jc w:val="center"/>
        </w:trPr>
        <w:tc>
          <w:tcPr>
            <w:tcW w:w="821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81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4D505B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505B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4D505B" w:rsidRPr="00581974" w:rsidTr="00C35766">
        <w:trPr>
          <w:jc w:val="center"/>
        </w:trPr>
        <w:tc>
          <w:tcPr>
            <w:tcW w:w="821" w:type="pct"/>
            <w:vAlign w:val="center"/>
          </w:tcPr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505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817" w:type="pct"/>
            <w:vAlign w:val="center"/>
          </w:tcPr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D505B">
              <w:rPr>
                <w:rFonts w:ascii="Tahoma" w:hAnsi="Tahoma" w:cs="Tahoma"/>
                <w:bCs/>
                <w:sz w:val="16"/>
                <w:szCs w:val="16"/>
              </w:rPr>
              <w:t>ACOM SP.J. WANDA DRZEWIECKA ANNA DRZEWIECKA</w:t>
            </w:r>
          </w:p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D505B">
              <w:rPr>
                <w:rFonts w:ascii="Tahoma" w:hAnsi="Tahoma" w:cs="Tahoma"/>
                <w:bCs/>
                <w:sz w:val="16"/>
                <w:szCs w:val="16"/>
              </w:rPr>
              <w:t>Mościckiego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D505B">
              <w:rPr>
                <w:rFonts w:ascii="Tahoma" w:hAnsi="Tahoma" w:cs="Tahoma"/>
                <w:bCs/>
                <w:sz w:val="16"/>
                <w:szCs w:val="16"/>
              </w:rPr>
              <w:t>13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D505B">
              <w:rPr>
                <w:rFonts w:ascii="Tahoma" w:hAnsi="Tahoma" w:cs="Tahoma"/>
                <w:bCs/>
                <w:sz w:val="16"/>
                <w:szCs w:val="16"/>
              </w:rPr>
              <w:t>/4A/B</w:t>
            </w:r>
          </w:p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D505B">
              <w:rPr>
                <w:rFonts w:ascii="Tahoma" w:hAnsi="Tahoma" w:cs="Tahoma"/>
                <w:bCs/>
                <w:sz w:val="16"/>
                <w:szCs w:val="16"/>
              </w:rPr>
              <w:t>42-218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D505B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D505B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50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50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D505B" w:rsidRPr="00581974" w:rsidTr="00C35766">
        <w:trPr>
          <w:jc w:val="center"/>
        </w:trPr>
        <w:tc>
          <w:tcPr>
            <w:tcW w:w="821" w:type="pct"/>
            <w:vAlign w:val="center"/>
          </w:tcPr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505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817" w:type="pct"/>
            <w:vAlign w:val="center"/>
          </w:tcPr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D505B">
              <w:rPr>
                <w:rFonts w:ascii="Tahoma" w:hAnsi="Tahoma" w:cs="Tahoma"/>
                <w:bCs/>
                <w:sz w:val="16"/>
                <w:szCs w:val="16"/>
              </w:rPr>
              <w:t>FIRMA BIS KAROL KOWALSKI</w:t>
            </w:r>
          </w:p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D505B">
              <w:rPr>
                <w:rFonts w:ascii="Tahoma" w:hAnsi="Tahoma" w:cs="Tahoma"/>
                <w:bCs/>
                <w:sz w:val="16"/>
                <w:szCs w:val="16"/>
              </w:rPr>
              <w:t>AL. NIEPODLEGŁOŚCI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D505B">
              <w:rPr>
                <w:rFonts w:ascii="Tahoma" w:hAnsi="Tahoma" w:cs="Tahoma"/>
                <w:bCs/>
                <w:sz w:val="16"/>
                <w:szCs w:val="16"/>
              </w:rPr>
              <w:t>41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D505B">
              <w:rPr>
                <w:rFonts w:ascii="Tahoma" w:hAnsi="Tahoma" w:cs="Tahoma"/>
                <w:bCs/>
                <w:sz w:val="16"/>
                <w:szCs w:val="16"/>
              </w:rPr>
              <w:t>42-216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D505B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D505B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505B">
              <w:rPr>
                <w:rFonts w:ascii="Tahoma" w:hAnsi="Tahoma" w:cs="Tahoma"/>
                <w:sz w:val="16"/>
                <w:szCs w:val="16"/>
              </w:rPr>
              <w:t xml:space="preserve">  98,92</w:t>
            </w:r>
          </w:p>
        </w:tc>
        <w:tc>
          <w:tcPr>
            <w:tcW w:w="1057" w:type="pct"/>
            <w:vAlign w:val="center"/>
          </w:tcPr>
          <w:p w:rsidR="004D505B" w:rsidRPr="00581974" w:rsidRDefault="004D505B" w:rsidP="00356E3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505B">
              <w:rPr>
                <w:rFonts w:ascii="Tahoma" w:hAnsi="Tahoma" w:cs="Tahoma"/>
                <w:sz w:val="16"/>
                <w:szCs w:val="16"/>
              </w:rPr>
              <w:t xml:space="preserve">  98,92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D46" w:rsidRDefault="00857D46">
      <w:r>
        <w:separator/>
      </w:r>
    </w:p>
  </w:endnote>
  <w:endnote w:type="continuationSeparator" w:id="0">
    <w:p w:rsidR="00857D46" w:rsidRDefault="00857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05B" w:rsidRDefault="004D50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576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576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05B" w:rsidRDefault="004D5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D46" w:rsidRDefault="00857D46">
      <w:r>
        <w:separator/>
      </w:r>
    </w:p>
  </w:footnote>
  <w:footnote w:type="continuationSeparator" w:id="0">
    <w:p w:rsidR="00857D46" w:rsidRDefault="00857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05B" w:rsidRDefault="004D5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05B" w:rsidRDefault="004D5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05B" w:rsidRDefault="004D50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D46"/>
    <w:rsid w:val="00140696"/>
    <w:rsid w:val="00253031"/>
    <w:rsid w:val="00377700"/>
    <w:rsid w:val="004D505B"/>
    <w:rsid w:val="00581974"/>
    <w:rsid w:val="005C147E"/>
    <w:rsid w:val="007124E4"/>
    <w:rsid w:val="00745012"/>
    <w:rsid w:val="00857D46"/>
    <w:rsid w:val="00987E41"/>
    <w:rsid w:val="00C35766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E2D882"/>
  <w15:chartTrackingRefBased/>
  <w15:docId w15:val="{92AB2E2A-3214-4826-881A-CC2FB9CF4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C357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57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2020-08-04T11:16:00Z</cp:lastPrinted>
  <dcterms:created xsi:type="dcterms:W3CDTF">2020-08-04T11:16:00Z</dcterms:created>
  <dcterms:modified xsi:type="dcterms:W3CDTF">2020-08-04T11:16:00Z</dcterms:modified>
</cp:coreProperties>
</file>