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2768F" w:rsidRDefault="006676AE" w:rsidP="0042768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1E8A" w:rsidRPr="007F1E8A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1E8A" w:rsidRPr="007F1E8A">
        <w:rPr>
          <w:rFonts w:ascii="Times New Roman" w:hAnsi="Times New Roman"/>
          <w:b/>
        </w:rPr>
        <w:t>NA/P/226/2020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E8A" w:rsidRPr="007F1E8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E8A" w:rsidRPr="007F1E8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F1E8A" w:rsidRPr="007F1E8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E8A" w:rsidRPr="007F1E8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F1E8A" w:rsidRPr="007F1E8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1E8A" w:rsidRPr="007F1E8A">
        <w:rPr>
          <w:rFonts w:ascii="Times New Roman" w:hAnsi="Times New Roman"/>
        </w:rPr>
        <w:t>(</w:t>
      </w:r>
      <w:proofErr w:type="spellStart"/>
      <w:r w:rsidR="007F1E8A" w:rsidRPr="007F1E8A">
        <w:rPr>
          <w:rFonts w:ascii="Times New Roman" w:hAnsi="Times New Roman"/>
        </w:rPr>
        <w:t>t.j</w:t>
      </w:r>
      <w:proofErr w:type="spellEnd"/>
      <w:r w:rsidR="007F1E8A" w:rsidRPr="007F1E8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2768F" w:rsidRDefault="00313417" w:rsidP="0042768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1E8A" w:rsidRPr="007F1E8A">
        <w:rPr>
          <w:rFonts w:ascii="Times New Roman" w:hAnsi="Times New Roman"/>
          <w:b/>
        </w:rPr>
        <w:t>Remont pomieszczenia B200 w budynku "B"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1E8A" w:rsidRPr="007F1E8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F1E8A" w:rsidRPr="00997D0F" w:rsidRDefault="007F1E8A" w:rsidP="007F1E8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F1E8A" w:rsidRPr="00023477" w:rsidRDefault="007F1E8A" w:rsidP="007F1E8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F1E8A" w:rsidRPr="00997D0F" w:rsidRDefault="007F1E8A" w:rsidP="007F1E8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F1E8A" w:rsidRPr="000247FF" w:rsidRDefault="007F1E8A" w:rsidP="007F1E8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7F1E8A" w:rsidP="0042768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276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94B" w:rsidRDefault="0047694B" w:rsidP="0038231F">
      <w:pPr>
        <w:spacing w:after="0" w:line="240" w:lineRule="auto"/>
      </w:pPr>
      <w:r>
        <w:separator/>
      </w:r>
    </w:p>
  </w:endnote>
  <w:endnote w:type="continuationSeparator" w:id="0">
    <w:p w:rsidR="0047694B" w:rsidRDefault="004769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E8A" w:rsidRDefault="007F1E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76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76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E8A" w:rsidRDefault="007F1E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94B" w:rsidRDefault="0047694B" w:rsidP="0038231F">
      <w:pPr>
        <w:spacing w:after="0" w:line="240" w:lineRule="auto"/>
      </w:pPr>
      <w:r>
        <w:separator/>
      </w:r>
    </w:p>
  </w:footnote>
  <w:footnote w:type="continuationSeparator" w:id="0">
    <w:p w:rsidR="0047694B" w:rsidRDefault="004769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E8A" w:rsidRDefault="007F1E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E8A" w:rsidRDefault="007F1E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E8A" w:rsidRDefault="007F1E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94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768F"/>
    <w:rsid w:val="00434CC2"/>
    <w:rsid w:val="004541F9"/>
    <w:rsid w:val="004609F1"/>
    <w:rsid w:val="004651B5"/>
    <w:rsid w:val="004761C6"/>
    <w:rsid w:val="0047664E"/>
    <w:rsid w:val="0047694B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E8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065A97-C2B6-4F09-9FBB-700EAEAD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69E84-B9CC-4582-A7E4-E1F63C00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2020-08-04T07:04:00Z</dcterms:created>
  <dcterms:modified xsi:type="dcterms:W3CDTF">2020-08-04T07:05:00Z</dcterms:modified>
</cp:coreProperties>
</file>