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Ogłoszenie nr 540140830-N-2020 z dnia 31-07-2020 r.</w:t>
      </w: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Kraków:</w:t>
      </w:r>
    </w:p>
    <w:p w:rsidR="008E1ECD" w:rsidRPr="008E1ECD" w:rsidRDefault="008E1ECD" w:rsidP="008E1ECD">
      <w:pPr>
        <w:jc w:val="center"/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OGŁOSZENIE O ZMIANIE OGŁOSZENIA</w:t>
      </w:r>
    </w:p>
    <w:p w:rsidR="008E1ECD" w:rsidRDefault="008E1ECD" w:rsidP="008E1ECD">
      <w:pPr>
        <w:rPr>
          <w:rFonts w:ascii="Verdana" w:hAnsi="Verdana"/>
          <w:sz w:val="22"/>
          <w:szCs w:val="22"/>
        </w:rPr>
      </w:pP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bookmarkStart w:id="0" w:name="_GoBack"/>
      <w:bookmarkEnd w:id="0"/>
      <w:r w:rsidRPr="008E1ECD">
        <w:rPr>
          <w:rFonts w:ascii="Verdana" w:hAnsi="Verdana"/>
          <w:sz w:val="22"/>
          <w:szCs w:val="22"/>
        </w:rPr>
        <w:t>OGŁOSZENIE DOTYCZY:</w:t>
      </w: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Ogłoszenia o zamówieniu</w:t>
      </w: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INFORMACJE O ZMIENIANYM OGŁOSZENIU</w:t>
      </w: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Numer: 564507-N-2020</w:t>
      </w: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Data: 2020-07-21</w:t>
      </w: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SEKCJA I: ZAMAWIAJĄCY</w:t>
      </w: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Akademia Górniczo - Hutnicza im. Stanisława Staszica, Krajowy numer identyfikacyjny 15770000000000, ul. Al. Mickiewicza  30, 30-059  Kraków, woj. małopolskie, państwo Polska, tel. (12)6173595, e-mail dzp@agh.edu.pl, faks (12)6173595.</w:t>
      </w: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Adres strony internetowej (</w:t>
      </w:r>
      <w:proofErr w:type="spellStart"/>
      <w:r w:rsidRPr="008E1ECD">
        <w:rPr>
          <w:rFonts w:ascii="Verdana" w:hAnsi="Verdana"/>
          <w:sz w:val="22"/>
          <w:szCs w:val="22"/>
        </w:rPr>
        <w:t>url</w:t>
      </w:r>
      <w:proofErr w:type="spellEnd"/>
      <w:r w:rsidRPr="008E1ECD">
        <w:rPr>
          <w:rFonts w:ascii="Verdana" w:hAnsi="Verdana"/>
          <w:sz w:val="22"/>
          <w:szCs w:val="22"/>
        </w:rPr>
        <w:t>): www.dzp.agh.edu.pl</w:t>
      </w: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SEKCJA II: ZMIANY W OGŁOSZENIU</w:t>
      </w: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II.1) Tekst, który należy zmienić:</w:t>
      </w: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Miejsce, w którym znajduje się zmieniany tekst:</w:t>
      </w: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Numer sekcji: IV</w:t>
      </w: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Punkt: 6.2</w:t>
      </w:r>
    </w:p>
    <w:p w:rsidR="008E1ECD" w:rsidRPr="008E1ECD" w:rsidRDefault="008E1ECD" w:rsidP="008E1ECD">
      <w:pPr>
        <w:rPr>
          <w:rFonts w:ascii="Verdana" w:hAnsi="Verdana"/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W ogłoszeniu jest: Termin składania ofert lub wniosków o dopuszczenie do udziału w postępowaniu: Data: 2020-08-05, godzina: 09:00</w:t>
      </w:r>
    </w:p>
    <w:p w:rsidR="00F8425D" w:rsidRPr="008E1ECD" w:rsidRDefault="008E1ECD" w:rsidP="008E1ECD">
      <w:pPr>
        <w:rPr>
          <w:sz w:val="22"/>
          <w:szCs w:val="22"/>
        </w:rPr>
      </w:pPr>
      <w:r w:rsidRPr="008E1ECD">
        <w:rPr>
          <w:rFonts w:ascii="Verdana" w:hAnsi="Verdana"/>
          <w:sz w:val="22"/>
          <w:szCs w:val="22"/>
        </w:rPr>
        <w:t>W ogłoszeniu powinno być: Termin składania ofert lub wniosków o dopuszczenie do udziału w postępowaniu: Data: 2020-08-10, godzina: 09:00</w:t>
      </w:r>
    </w:p>
    <w:sectPr w:rsidR="00F8425D" w:rsidRPr="008E1ECD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27E" w:rsidRDefault="007F127E">
      <w:r>
        <w:separator/>
      </w:r>
    </w:p>
  </w:endnote>
  <w:endnote w:type="continuationSeparator" w:id="0">
    <w:p w:rsidR="007F127E" w:rsidRDefault="007F1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1EC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1EC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27E" w:rsidRDefault="007F127E">
      <w:r>
        <w:separator/>
      </w:r>
    </w:p>
  </w:footnote>
  <w:footnote w:type="continuationSeparator" w:id="0">
    <w:p w:rsidR="007F127E" w:rsidRDefault="007F12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844" w:rsidRDefault="001448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27E"/>
    <w:rsid w:val="000B65B1"/>
    <w:rsid w:val="000B6C6C"/>
    <w:rsid w:val="00144844"/>
    <w:rsid w:val="00186D37"/>
    <w:rsid w:val="00226741"/>
    <w:rsid w:val="002271C8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27E"/>
    <w:rsid w:val="007F1468"/>
    <w:rsid w:val="0081620E"/>
    <w:rsid w:val="008738A6"/>
    <w:rsid w:val="008E1ECD"/>
    <w:rsid w:val="00A36A9B"/>
    <w:rsid w:val="00A73043"/>
    <w:rsid w:val="00AC32AC"/>
    <w:rsid w:val="00AF74A5"/>
    <w:rsid w:val="00B111E4"/>
    <w:rsid w:val="00B52BA1"/>
    <w:rsid w:val="00C660C9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2001-02-10T18:50:00Z</cp:lastPrinted>
  <dcterms:created xsi:type="dcterms:W3CDTF">2020-07-31T06:53:00Z</dcterms:created>
  <dcterms:modified xsi:type="dcterms:W3CDTF">2020-07-31T06:53:00Z</dcterms:modified>
</cp:coreProperties>
</file>