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D37" w:rsidRDefault="00140D4E" w:rsidP="005B6D37">
      <w:pPr>
        <w:jc w:val="right"/>
        <w:rPr>
          <w:b/>
        </w:rPr>
      </w:pPr>
      <w:r>
        <w:pict>
          <v:roundrect id="_x0000_s1026" style="position:absolute;left:0;text-align:left;margin-left:0;margin-top:-18pt;width:162pt;height:1in;z-index:251659264" arcsize="10923f" o:allowincell="f"/>
        </w:pict>
      </w:r>
      <w:r w:rsidR="005B6D37">
        <w:rPr>
          <w:b/>
        </w:rPr>
        <w:t>Załącznik nr 4</w:t>
      </w:r>
    </w:p>
    <w:p w:rsidR="005B6D37" w:rsidRDefault="005B6D37" w:rsidP="005B6D37">
      <w:pPr>
        <w:jc w:val="right"/>
        <w:rPr>
          <w:rFonts w:eastAsia="MS Mincho"/>
          <w:b/>
        </w:rPr>
      </w:pPr>
    </w:p>
    <w:p w:rsidR="005B6D37" w:rsidRDefault="00140D4E" w:rsidP="005B6D37">
      <w:pPr>
        <w:jc w:val="right"/>
        <w:rPr>
          <w:rFonts w:eastAsia="MS Mincho"/>
          <w:b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8pt;margin-top:8.4pt;width:126pt;height:9.15pt;z-index:251660288" o:allowincell="f" filled="f" stroked="f">
            <v:textbox inset="0,0,0,0">
              <w:txbxContent>
                <w:p w:rsidR="005B6D37" w:rsidRDefault="005B6D37" w:rsidP="005B6D37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:rsidR="005B6D37" w:rsidRDefault="005B6D37" w:rsidP="005B6D37">
      <w:pPr>
        <w:jc w:val="right"/>
        <w:rPr>
          <w:rFonts w:eastAsia="MS Mincho"/>
          <w:b/>
        </w:rPr>
      </w:pPr>
    </w:p>
    <w:p w:rsidR="005B6D37" w:rsidRDefault="005B6D37" w:rsidP="005B6D37">
      <w:pPr>
        <w:jc w:val="center"/>
        <w:rPr>
          <w:b/>
        </w:rPr>
      </w:pPr>
      <w:r>
        <w:rPr>
          <w:b/>
        </w:rPr>
        <w:t>Kalkulacja Cenowa</w:t>
      </w:r>
    </w:p>
    <w:p w:rsidR="005B6D37" w:rsidRDefault="005B6D37" w:rsidP="005B6D3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:rsidR="005B6D37" w:rsidRDefault="005B6D37" w:rsidP="005B6D37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:rsidR="005B6D37" w:rsidRDefault="005B6D37" w:rsidP="005B6D37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KC-zp.272-323/20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5B6D37" w:rsidTr="0073512B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Nazwa, model, symbol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5B6D37" w:rsidTr="0073512B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sz w:val="20"/>
                <w:szCs w:val="20"/>
              </w:rPr>
            </w:pPr>
          </w:p>
          <w:p w:rsidR="005B6D37" w:rsidRDefault="005B6D37" w:rsidP="0073512B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:rsidR="005B6D37" w:rsidRDefault="005B6D37" w:rsidP="0073512B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Nazwa, model, symbol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5B6D37" w:rsidTr="0073512B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4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262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5B6D37" w:rsidRDefault="005B6D37" w:rsidP="005B6D37"/>
    <w:p w:rsidR="005B6D37" w:rsidRDefault="005B6D37" w:rsidP="005B6D37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5B6D37" w:rsidTr="0073512B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Nazwa, model, symbol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5B6D37" w:rsidTr="0073512B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446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262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5B6D37" w:rsidRDefault="005B6D37" w:rsidP="005B6D37"/>
    <w:p w:rsidR="005B6D37" w:rsidRDefault="005B6D37" w:rsidP="005B6D37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5B6D37" w:rsidTr="0073512B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Nazwa, model, symbol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5B6D37" w:rsidTr="0073512B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5B6D37" w:rsidRDefault="005B6D37" w:rsidP="0073512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B6D37" w:rsidRDefault="005B6D37" w:rsidP="0073512B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D37" w:rsidRDefault="005B6D37" w:rsidP="0073512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B6D37" w:rsidTr="0073512B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5B6D37" w:rsidRDefault="005B6D37" w:rsidP="0073512B">
            <w:pPr>
              <w:jc w:val="right"/>
              <w:rPr>
                <w:b/>
                <w:color w:val="000000"/>
                <w:sz w:val="20"/>
                <w:szCs w:val="20"/>
              </w:rPr>
            </w:pPr>
            <w:bookmarkStart w:id="0" w:name="_GoBack"/>
            <w:bookmarkEnd w:id="0"/>
            <w:r>
              <w:rPr>
                <w:b/>
                <w:color w:val="000000"/>
                <w:sz w:val="20"/>
                <w:szCs w:val="20"/>
              </w:rPr>
              <w:t>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6D37" w:rsidRDefault="005B6D37" w:rsidP="0073512B">
            <w:pPr>
              <w:rPr>
                <w:rFonts w:ascii="Calibri" w:hAnsi="Calibri"/>
              </w:rPr>
            </w:pPr>
          </w:p>
        </w:tc>
      </w:tr>
    </w:tbl>
    <w:p w:rsidR="005B6D37" w:rsidRDefault="005B6D37" w:rsidP="005B6D3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:rsidR="005B6D37" w:rsidRDefault="005B6D37" w:rsidP="005B6D37">
      <w:pPr>
        <w:jc w:val="both"/>
        <w:rPr>
          <w:sz w:val="20"/>
          <w:szCs w:val="20"/>
        </w:rPr>
      </w:pPr>
      <w:r>
        <w:rPr>
          <w:sz w:val="20"/>
          <w:szCs w:val="20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:rsidR="005B6D37" w:rsidRDefault="005B6D37" w:rsidP="005B6D37">
      <w:pPr>
        <w:ind w:right="425"/>
        <w:rPr>
          <w:b/>
        </w:rPr>
      </w:pPr>
    </w:p>
    <w:p w:rsidR="005B6D37" w:rsidRDefault="005B6D37" w:rsidP="005B6D37">
      <w:pPr>
        <w:tabs>
          <w:tab w:val="left" w:pos="0"/>
          <w:tab w:val="left" w:pos="426"/>
        </w:tabs>
        <w:spacing w:line="264" w:lineRule="auto"/>
        <w:ind w:right="1"/>
        <w:jc w:val="both"/>
        <w:rPr>
          <w:sz w:val="20"/>
        </w:rPr>
      </w:pPr>
      <w:r>
        <w:rPr>
          <w:sz w:val="20"/>
        </w:rPr>
        <w:t>Miejscowość, ……………………., dnia ……………….…2019 r.</w:t>
      </w:r>
    </w:p>
    <w:p w:rsidR="005B6D37" w:rsidRDefault="005B6D37" w:rsidP="005B6D37">
      <w:pPr>
        <w:tabs>
          <w:tab w:val="left" w:pos="5040"/>
        </w:tabs>
        <w:ind w:left="708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………….……………………………………….</w:t>
      </w:r>
    </w:p>
    <w:p w:rsidR="005B6D37" w:rsidRDefault="005B6D37" w:rsidP="005B6D37">
      <w:pPr>
        <w:tabs>
          <w:tab w:val="left" w:pos="5040"/>
        </w:tabs>
        <w:ind w:left="709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podpis osoby/osób upoważnionej/upoważnionych</w:t>
      </w:r>
    </w:p>
    <w:p w:rsidR="0014437C" w:rsidRPr="00654907" w:rsidRDefault="005B6D37" w:rsidP="00BA2E72">
      <w:pPr>
        <w:tabs>
          <w:tab w:val="left" w:pos="5040"/>
        </w:tabs>
        <w:ind w:left="709"/>
      </w:pPr>
      <w:r>
        <w:rPr>
          <w:sz w:val="22"/>
        </w:rPr>
        <w:tab/>
        <w:t>d</w:t>
      </w:r>
      <w:r>
        <w:rPr>
          <w:sz w:val="20"/>
        </w:rPr>
        <w:t>o reprezentowania Wykonawcy</w:t>
      </w:r>
    </w:p>
    <w:sectPr w:rsidR="0014437C" w:rsidRPr="00654907">
      <w:footerReference w:type="default" r:id="rId8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26B" w:rsidRDefault="008D626B">
      <w:r>
        <w:separator/>
      </w:r>
    </w:p>
  </w:endnote>
  <w:endnote w:type="continuationSeparator" w:id="0">
    <w:p w:rsidR="008D626B" w:rsidRDefault="008D6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E72" w:rsidRPr="00CC4E7C" w:rsidRDefault="00BA2E72" w:rsidP="00BA2E72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>Uwaga! Wykonawca zgodnie z pkt 3.11 SIWZ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SIWZ.</w:t>
    </w:r>
  </w:p>
  <w:p w:rsidR="00B41762" w:rsidRDefault="00B417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26B" w:rsidRDefault="008D626B">
      <w:r>
        <w:separator/>
      </w:r>
    </w:p>
  </w:footnote>
  <w:footnote w:type="continuationSeparator" w:id="0">
    <w:p w:rsidR="008D626B" w:rsidRDefault="008D6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626B"/>
    <w:rsid w:val="00021E1F"/>
    <w:rsid w:val="0011188B"/>
    <w:rsid w:val="00140D4E"/>
    <w:rsid w:val="00142162"/>
    <w:rsid w:val="0014437C"/>
    <w:rsid w:val="001946D8"/>
    <w:rsid w:val="001F6B73"/>
    <w:rsid w:val="00303635"/>
    <w:rsid w:val="00347293"/>
    <w:rsid w:val="00505EB1"/>
    <w:rsid w:val="00516B1B"/>
    <w:rsid w:val="005955BF"/>
    <w:rsid w:val="005B6D37"/>
    <w:rsid w:val="00654907"/>
    <w:rsid w:val="007054E7"/>
    <w:rsid w:val="007220EB"/>
    <w:rsid w:val="007F25C7"/>
    <w:rsid w:val="0086523D"/>
    <w:rsid w:val="008909FE"/>
    <w:rsid w:val="008D626B"/>
    <w:rsid w:val="008F4EAF"/>
    <w:rsid w:val="008F7315"/>
    <w:rsid w:val="0091125A"/>
    <w:rsid w:val="009508B9"/>
    <w:rsid w:val="00B41762"/>
    <w:rsid w:val="00BA2E72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D3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A2E7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417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1762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417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1762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A2E72"/>
    <w:rPr>
      <w:rFonts w:ascii="Cambria" w:hAnsi="Cambria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293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2020-07-29T06:56:00Z</cp:lastPrinted>
  <dcterms:created xsi:type="dcterms:W3CDTF">2020-07-27T10:31:00Z</dcterms:created>
  <dcterms:modified xsi:type="dcterms:W3CDTF">2020-07-29T06:57:00Z</dcterms:modified>
</cp:coreProperties>
</file>