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2D7FF49" w14:textId="77777777" w:rsidR="00280CF6" w:rsidRDefault="00324BE1" w:rsidP="00FA4697">
      <w:pPr>
        <w:rPr>
          <w:b/>
          <w:bCs/>
        </w:rPr>
      </w:pPr>
      <w:r w:rsidRPr="00324BE1">
        <w:rPr>
          <w:b/>
          <w:bCs/>
        </w:rPr>
        <w:t>Samodzielny Publiczny Zespół Opieki Zdrowotnej w Kolbuszowej</w:t>
      </w:r>
    </w:p>
    <w:p w14:paraId="5369529C" w14:textId="77777777" w:rsidR="00280CF6" w:rsidRDefault="00324BE1" w:rsidP="00280CF6">
      <w:pPr>
        <w:rPr>
          <w:b/>
          <w:bCs/>
        </w:rPr>
      </w:pPr>
      <w:r w:rsidRPr="00324BE1">
        <w:rPr>
          <w:b/>
          <w:bCs/>
        </w:rPr>
        <w:t>Grunwaldzka</w:t>
      </w:r>
      <w:r w:rsidR="00280CF6">
        <w:rPr>
          <w:b/>
          <w:bCs/>
        </w:rPr>
        <w:t xml:space="preserve"> </w:t>
      </w:r>
      <w:r w:rsidRPr="00324BE1">
        <w:rPr>
          <w:b/>
          <w:bCs/>
        </w:rPr>
        <w:t>4</w:t>
      </w:r>
    </w:p>
    <w:p w14:paraId="0A930244" w14:textId="77777777" w:rsidR="00280CF6" w:rsidRDefault="00324BE1" w:rsidP="00280CF6">
      <w:pPr>
        <w:rPr>
          <w:b/>
          <w:bCs/>
        </w:rPr>
      </w:pPr>
      <w:r w:rsidRPr="00324BE1">
        <w:rPr>
          <w:b/>
          <w:bCs/>
        </w:rPr>
        <w:t>36-100</w:t>
      </w:r>
      <w:r w:rsidR="00280CF6">
        <w:rPr>
          <w:b/>
          <w:bCs/>
        </w:rPr>
        <w:t xml:space="preserve"> </w:t>
      </w:r>
      <w:r w:rsidRPr="00324BE1">
        <w:rPr>
          <w:b/>
          <w:bCs/>
        </w:rPr>
        <w:t>Kolbuszowa</w:t>
      </w:r>
    </w:p>
    <w:p w14:paraId="44CAAB24" w14:textId="77777777"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324BE1" w:rsidRPr="00324BE1">
        <w:rPr>
          <w:b/>
          <w:bCs/>
        </w:rPr>
        <w:t>Eap-2412/12/20/D/29</w:t>
      </w:r>
      <w:r>
        <w:tab/>
        <w:t xml:space="preserve"> </w:t>
      </w:r>
      <w:r w:rsidR="00324BE1" w:rsidRPr="00324BE1">
        <w:t>Kolbuszowa</w:t>
      </w:r>
      <w:r>
        <w:t xml:space="preserve"> dnia: </w:t>
      </w:r>
      <w:r w:rsidR="00324BE1" w:rsidRPr="00324BE1">
        <w:t>2020-07-29</w:t>
      </w:r>
    </w:p>
    <w:p w14:paraId="76D57F16" w14:textId="77777777" w:rsidR="00280CF6" w:rsidRDefault="00280CF6" w:rsidP="00280CF6">
      <w:pPr>
        <w:ind w:left="5245"/>
        <w:rPr>
          <w:b/>
        </w:rPr>
      </w:pPr>
    </w:p>
    <w:p w14:paraId="77796467" w14:textId="77777777"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14:paraId="070DB58A" w14:textId="77777777"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14:paraId="33FA14D3" w14:textId="77777777"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14:paraId="1BFDA424" w14:textId="77777777"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324BE1" w:rsidRPr="00324BE1">
        <w:t>(</w:t>
      </w:r>
      <w:proofErr w:type="spellStart"/>
      <w:r w:rsidR="00324BE1" w:rsidRPr="00324BE1">
        <w:t>t.j</w:t>
      </w:r>
      <w:proofErr w:type="spellEnd"/>
      <w:r w:rsidR="00324BE1" w:rsidRPr="00324BE1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324BE1" w:rsidRPr="00324BE1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14:paraId="6C8EC979" w14:textId="77777777" w:rsidR="00280CF6" w:rsidRDefault="00324BE1" w:rsidP="00F761BD">
      <w:pPr>
        <w:spacing w:before="120" w:after="240"/>
        <w:jc w:val="center"/>
        <w:rPr>
          <w:b/>
        </w:rPr>
      </w:pPr>
      <w:r w:rsidRPr="00324BE1">
        <w:rPr>
          <w:b/>
        </w:rPr>
        <w:t>Dostawa produktów farmaceutycznych w 51 pakietach</w:t>
      </w:r>
    </w:p>
    <w:p w14:paraId="3CD42357" w14:textId="77777777"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324BE1" w14:paraId="04B2BD49" w14:textId="77777777" w:rsidTr="00F833CF">
        <w:trPr>
          <w:cantSplit/>
        </w:trPr>
        <w:tc>
          <w:tcPr>
            <w:tcW w:w="9210" w:type="dxa"/>
          </w:tcPr>
          <w:p w14:paraId="315C882A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(lider: </w:t>
            </w: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Sp. z o.o.- Lider  PGF S.A. - </w:t>
            </w:r>
            <w:proofErr w:type="spellStart"/>
            <w:r w:rsidRPr="00324BE1">
              <w:rPr>
                <w:b/>
              </w:rPr>
              <w:t>Czlonek</w:t>
            </w:r>
            <w:proofErr w:type="spellEnd"/>
            <w:r w:rsidRPr="00324BE1">
              <w:rPr>
                <w:b/>
              </w:rPr>
              <w:t>)</w:t>
            </w:r>
          </w:p>
          <w:p w14:paraId="45E078A4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120</w:t>
            </w:r>
          </w:p>
          <w:p w14:paraId="4F810D0F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54-640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24DEDE5B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1504FDBC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1</w:t>
            </w:r>
            <w:r>
              <w:t xml:space="preserve">: </w:t>
            </w:r>
            <w:r w:rsidRPr="00324BE1">
              <w:t>PAKIET 1</w:t>
            </w:r>
            <w:r>
              <w:t xml:space="preserve"> za cenę </w:t>
            </w:r>
            <w:r w:rsidRPr="00324BE1">
              <w:rPr>
                <w:b/>
              </w:rPr>
              <w:t>26 029.80 zł</w:t>
            </w:r>
          </w:p>
          <w:p w14:paraId="7B86E35E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00CD97B2" w14:textId="37962EB2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6A413598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62B1EF52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5F36FFB1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5BFC208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72781B0D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58038A47" w14:textId="77777777" w:rsidTr="00F833CF">
        <w:trPr>
          <w:cantSplit/>
        </w:trPr>
        <w:tc>
          <w:tcPr>
            <w:tcW w:w="9210" w:type="dxa"/>
          </w:tcPr>
          <w:p w14:paraId="58143ADD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lastRenderedPageBreak/>
              <w:t>Urtica</w:t>
            </w:r>
            <w:proofErr w:type="spellEnd"/>
            <w:r w:rsidRPr="00324BE1">
              <w:rPr>
                <w:b/>
              </w:rPr>
              <w:t xml:space="preserve"> (lider: </w:t>
            </w: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Sp. z o.o.- Lider  PGF S.A. - </w:t>
            </w:r>
            <w:proofErr w:type="spellStart"/>
            <w:r w:rsidRPr="00324BE1">
              <w:rPr>
                <w:b/>
              </w:rPr>
              <w:t>Czlonek</w:t>
            </w:r>
            <w:proofErr w:type="spellEnd"/>
            <w:r w:rsidRPr="00324BE1">
              <w:rPr>
                <w:b/>
              </w:rPr>
              <w:t>)</w:t>
            </w:r>
          </w:p>
          <w:p w14:paraId="1B23039C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120</w:t>
            </w:r>
          </w:p>
          <w:p w14:paraId="294E2A8D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54-640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36C32383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77362C95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2</w:t>
            </w:r>
            <w:r>
              <w:t xml:space="preserve">: </w:t>
            </w:r>
            <w:r w:rsidRPr="00324BE1">
              <w:t>PAKIET 2</w:t>
            </w:r>
            <w:r>
              <w:t xml:space="preserve"> za cenę </w:t>
            </w:r>
            <w:r w:rsidRPr="00324BE1">
              <w:rPr>
                <w:b/>
              </w:rPr>
              <w:t>47 836.44 zł</w:t>
            </w:r>
          </w:p>
          <w:p w14:paraId="745941B8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F3B17C6" w14:textId="037481DD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390BB802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119EFD98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1B737408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3737192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57CC69CC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4D55DF83" w14:textId="77777777" w:rsidTr="00F833CF">
        <w:trPr>
          <w:cantSplit/>
        </w:trPr>
        <w:tc>
          <w:tcPr>
            <w:tcW w:w="9210" w:type="dxa"/>
          </w:tcPr>
          <w:p w14:paraId="1ADCB776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(lider: </w:t>
            </w: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Sp. z o.o.- Lider  PGF S.A. - </w:t>
            </w:r>
            <w:proofErr w:type="spellStart"/>
            <w:r w:rsidRPr="00324BE1">
              <w:rPr>
                <w:b/>
              </w:rPr>
              <w:t>Czlonek</w:t>
            </w:r>
            <w:proofErr w:type="spellEnd"/>
            <w:r w:rsidRPr="00324BE1">
              <w:rPr>
                <w:b/>
              </w:rPr>
              <w:t>)</w:t>
            </w:r>
          </w:p>
          <w:p w14:paraId="2076F266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120</w:t>
            </w:r>
          </w:p>
          <w:p w14:paraId="0E3E064E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54-640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7C848A3E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03B8574D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3</w:t>
            </w:r>
            <w:r>
              <w:t xml:space="preserve">: </w:t>
            </w:r>
            <w:r w:rsidRPr="00324BE1">
              <w:t>PAKIET 3</w:t>
            </w:r>
            <w:r>
              <w:t xml:space="preserve"> za cenę </w:t>
            </w:r>
            <w:r w:rsidRPr="00324BE1">
              <w:rPr>
                <w:b/>
              </w:rPr>
              <w:t>55 705.32 zł</w:t>
            </w:r>
          </w:p>
          <w:p w14:paraId="51F9D24E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805D00D" w14:textId="64457774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120B7B2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5D7F9D4B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03C22D34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4B4CC708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5B7C5F03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53E7B166" w14:textId="77777777" w:rsidTr="00F833CF">
        <w:trPr>
          <w:cantSplit/>
        </w:trPr>
        <w:tc>
          <w:tcPr>
            <w:tcW w:w="9210" w:type="dxa"/>
          </w:tcPr>
          <w:p w14:paraId="726C943B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lastRenderedPageBreak/>
              <w:t>Urtica</w:t>
            </w:r>
            <w:proofErr w:type="spellEnd"/>
            <w:r w:rsidRPr="00324BE1">
              <w:rPr>
                <w:b/>
              </w:rPr>
              <w:t xml:space="preserve"> (lider: </w:t>
            </w: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Sp. z o.o.- Lider  PGF S.A. - </w:t>
            </w:r>
            <w:proofErr w:type="spellStart"/>
            <w:r w:rsidRPr="00324BE1">
              <w:rPr>
                <w:b/>
              </w:rPr>
              <w:t>Czlonek</w:t>
            </w:r>
            <w:proofErr w:type="spellEnd"/>
            <w:r w:rsidRPr="00324BE1">
              <w:rPr>
                <w:b/>
              </w:rPr>
              <w:t>)</w:t>
            </w:r>
          </w:p>
          <w:p w14:paraId="4A7F8E00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120</w:t>
            </w:r>
          </w:p>
          <w:p w14:paraId="1A776580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54-640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717DAE9F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7DA102C4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4</w:t>
            </w:r>
            <w:r>
              <w:t xml:space="preserve">: </w:t>
            </w:r>
            <w:r w:rsidRPr="00324BE1">
              <w:t>PAKIET 4</w:t>
            </w:r>
            <w:r>
              <w:t xml:space="preserve"> za cenę </w:t>
            </w:r>
            <w:r w:rsidRPr="00324BE1">
              <w:rPr>
                <w:b/>
              </w:rPr>
              <w:t>44 010.00 zł</w:t>
            </w:r>
          </w:p>
          <w:p w14:paraId="24F426E5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4584E540" w14:textId="6F46103E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165B9BB9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5371C90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4F39A33A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7137BCD0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0253621D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2CF8848B" w14:textId="77777777" w:rsidTr="00F833CF">
        <w:trPr>
          <w:cantSplit/>
        </w:trPr>
        <w:tc>
          <w:tcPr>
            <w:tcW w:w="9210" w:type="dxa"/>
          </w:tcPr>
          <w:p w14:paraId="7A8D7F1A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(lider: </w:t>
            </w: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Sp. z o.o.- Lider  PGF S.A. - </w:t>
            </w:r>
            <w:proofErr w:type="spellStart"/>
            <w:r w:rsidRPr="00324BE1">
              <w:rPr>
                <w:b/>
              </w:rPr>
              <w:t>Czlonek</w:t>
            </w:r>
            <w:proofErr w:type="spellEnd"/>
            <w:r w:rsidRPr="00324BE1">
              <w:rPr>
                <w:b/>
              </w:rPr>
              <w:t>)</w:t>
            </w:r>
          </w:p>
          <w:p w14:paraId="2152129E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120</w:t>
            </w:r>
          </w:p>
          <w:p w14:paraId="64A0E8C6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54-640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0C0EE8AC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3300C1D0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5</w:t>
            </w:r>
            <w:r>
              <w:t xml:space="preserve">: </w:t>
            </w:r>
            <w:r w:rsidRPr="00324BE1">
              <w:t>PAKIET 5</w:t>
            </w:r>
            <w:r>
              <w:t xml:space="preserve"> za cenę </w:t>
            </w:r>
            <w:r w:rsidRPr="00324BE1">
              <w:rPr>
                <w:b/>
              </w:rPr>
              <w:t>56 737.04 zł</w:t>
            </w:r>
          </w:p>
          <w:p w14:paraId="3F180C4C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89CA13E" w14:textId="541B2729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4BE29500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4E7AF3CC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5DE7A7EF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1B2258F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0FBBA6BE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1A441185" w14:textId="77777777" w:rsidTr="00F833CF">
        <w:trPr>
          <w:cantSplit/>
        </w:trPr>
        <w:tc>
          <w:tcPr>
            <w:tcW w:w="9210" w:type="dxa"/>
          </w:tcPr>
          <w:p w14:paraId="550180D7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lastRenderedPageBreak/>
              <w:t>Roche Polska Sp. z o.o.</w:t>
            </w:r>
          </w:p>
          <w:p w14:paraId="35B8A8B9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Domaniewska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39B</w:t>
            </w:r>
          </w:p>
          <w:p w14:paraId="082D9B46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02-672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Warszawa</w:t>
            </w:r>
          </w:p>
          <w:p w14:paraId="58AA8CA4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21E262F8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6</w:t>
            </w:r>
            <w:r>
              <w:t xml:space="preserve">: </w:t>
            </w:r>
            <w:r w:rsidRPr="00324BE1">
              <w:t>PAKIET 6</w:t>
            </w:r>
            <w:r>
              <w:t xml:space="preserve"> za cenę </w:t>
            </w:r>
            <w:r w:rsidRPr="00324BE1">
              <w:rPr>
                <w:b/>
              </w:rPr>
              <w:t>151 470.00 zł</w:t>
            </w:r>
          </w:p>
          <w:p w14:paraId="04FB9372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42543D9A" w14:textId="5FECE7F3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34CC17D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14BB2CE2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6BB5A028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31CE185E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4A898F1C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52558F29" w14:textId="77777777" w:rsidTr="00F833CF">
        <w:trPr>
          <w:cantSplit/>
        </w:trPr>
        <w:tc>
          <w:tcPr>
            <w:tcW w:w="9210" w:type="dxa"/>
          </w:tcPr>
          <w:p w14:paraId="4060E7D2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(lider: </w:t>
            </w: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Sp. z o.o.- Lider  PGF S.A. - </w:t>
            </w:r>
            <w:proofErr w:type="spellStart"/>
            <w:r w:rsidRPr="00324BE1">
              <w:rPr>
                <w:b/>
              </w:rPr>
              <w:t>Czlonek</w:t>
            </w:r>
            <w:proofErr w:type="spellEnd"/>
            <w:r w:rsidRPr="00324BE1">
              <w:rPr>
                <w:b/>
              </w:rPr>
              <w:t>)</w:t>
            </w:r>
          </w:p>
          <w:p w14:paraId="60AA2839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120</w:t>
            </w:r>
          </w:p>
          <w:p w14:paraId="7AD5F0BD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54-640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7C818149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0F49CCD3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7</w:t>
            </w:r>
            <w:r>
              <w:t xml:space="preserve">: </w:t>
            </w:r>
            <w:r w:rsidRPr="00324BE1">
              <w:t>PAKIET 7</w:t>
            </w:r>
            <w:r>
              <w:t xml:space="preserve"> za cenę </w:t>
            </w:r>
            <w:r w:rsidRPr="00324BE1">
              <w:rPr>
                <w:b/>
              </w:rPr>
              <w:t>96 231.40 zł</w:t>
            </w:r>
          </w:p>
          <w:p w14:paraId="1D438582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42659150" w14:textId="2E00BAA2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4D846FAC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6CBCE981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2656F9C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71B8B070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5555A987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3FC04FE3" w14:textId="77777777" w:rsidTr="00F833CF">
        <w:trPr>
          <w:cantSplit/>
        </w:trPr>
        <w:tc>
          <w:tcPr>
            <w:tcW w:w="9210" w:type="dxa"/>
          </w:tcPr>
          <w:p w14:paraId="3762000C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lastRenderedPageBreak/>
              <w:t>Promedica</w:t>
            </w:r>
            <w:proofErr w:type="spellEnd"/>
            <w:r w:rsidRPr="00324BE1">
              <w:rPr>
                <w:b/>
              </w:rPr>
              <w:t xml:space="preserve"> Toruń Sp. z o.o.</w:t>
            </w:r>
          </w:p>
          <w:p w14:paraId="45A89244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Grudziadzka</w:t>
            </w:r>
            <w:proofErr w:type="spellEnd"/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139a</w:t>
            </w:r>
          </w:p>
          <w:p w14:paraId="6F002699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Toruń</w:t>
            </w:r>
          </w:p>
          <w:p w14:paraId="73D5AAFF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670DFCBC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8</w:t>
            </w:r>
            <w:r>
              <w:t xml:space="preserve">: </w:t>
            </w:r>
            <w:r w:rsidRPr="00324BE1">
              <w:t>PAKIET 8</w:t>
            </w:r>
            <w:r>
              <w:t xml:space="preserve"> za cenę </w:t>
            </w:r>
            <w:r w:rsidRPr="00324BE1">
              <w:rPr>
                <w:b/>
              </w:rPr>
              <w:t>8 262.00 zł</w:t>
            </w:r>
          </w:p>
          <w:p w14:paraId="1EA59B21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23D0ADE" w14:textId="0A2C77D0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0AD6C43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6C33069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7C91A68C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7AAF5040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32A6B025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5F3A2247" w14:textId="77777777" w:rsidTr="00F833CF">
        <w:trPr>
          <w:cantSplit/>
        </w:trPr>
        <w:tc>
          <w:tcPr>
            <w:tcW w:w="9210" w:type="dxa"/>
          </w:tcPr>
          <w:p w14:paraId="4FC58624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Aesculap</w:t>
            </w:r>
            <w:proofErr w:type="spellEnd"/>
            <w:r w:rsidRPr="00324BE1"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Chifa</w:t>
            </w:r>
            <w:proofErr w:type="spellEnd"/>
            <w:r w:rsidRPr="00324BE1">
              <w:rPr>
                <w:b/>
              </w:rPr>
              <w:t xml:space="preserve"> Sp. z o.o.</w:t>
            </w:r>
          </w:p>
          <w:p w14:paraId="67B7E246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Tysiąclecia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14</w:t>
            </w:r>
          </w:p>
          <w:p w14:paraId="14709769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64-300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 xml:space="preserve">Nowy </w:t>
            </w:r>
            <w:proofErr w:type="spellStart"/>
            <w:r w:rsidRPr="00324BE1">
              <w:rPr>
                <w:b/>
              </w:rPr>
              <w:t>Tomysl</w:t>
            </w:r>
            <w:proofErr w:type="spellEnd"/>
          </w:p>
          <w:p w14:paraId="3E6D53E9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0338F767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10</w:t>
            </w:r>
            <w:r>
              <w:t xml:space="preserve">: </w:t>
            </w:r>
            <w:r w:rsidRPr="00324BE1">
              <w:t>PAKIET 10</w:t>
            </w:r>
            <w:r>
              <w:t xml:space="preserve"> za cenę </w:t>
            </w:r>
            <w:r w:rsidRPr="00324BE1">
              <w:rPr>
                <w:b/>
              </w:rPr>
              <w:t>34 646.40 zł</w:t>
            </w:r>
          </w:p>
          <w:p w14:paraId="3B77D128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E9FC1D9" w14:textId="555F37F7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51DC9C44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1763AF0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663F5119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261721F2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607E1009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613D0F4B" w14:textId="77777777" w:rsidTr="00F833CF">
        <w:trPr>
          <w:cantSplit/>
        </w:trPr>
        <w:tc>
          <w:tcPr>
            <w:tcW w:w="9210" w:type="dxa"/>
          </w:tcPr>
          <w:p w14:paraId="5441E50B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lastRenderedPageBreak/>
              <w:t>Bialmed</w:t>
            </w:r>
            <w:proofErr w:type="spellEnd"/>
            <w:r w:rsidRPr="00324BE1">
              <w:rPr>
                <w:b/>
              </w:rPr>
              <w:t xml:space="preserve"> Sp. z o.o.</w:t>
            </w:r>
          </w:p>
          <w:p w14:paraId="7EFCBC5F" w14:textId="321B7CC5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Kazimierzowska 46/48</w:t>
            </w:r>
            <w:r w:rsidR="00907B67">
              <w:rPr>
                <w:b/>
              </w:rPr>
              <w:t>/35</w:t>
            </w:r>
          </w:p>
          <w:p w14:paraId="40D37F80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02-546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Warszawa</w:t>
            </w:r>
          </w:p>
          <w:p w14:paraId="0CCF1610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7F8E1F01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11</w:t>
            </w:r>
            <w:r>
              <w:t xml:space="preserve">: </w:t>
            </w:r>
            <w:r w:rsidRPr="00324BE1">
              <w:t>PAKIET 11</w:t>
            </w:r>
            <w:r>
              <w:t xml:space="preserve"> za cenę </w:t>
            </w:r>
            <w:r w:rsidRPr="00324BE1">
              <w:rPr>
                <w:b/>
              </w:rPr>
              <w:t>14 548.03 zł</w:t>
            </w:r>
          </w:p>
          <w:p w14:paraId="0A48563D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42112CB" w14:textId="5E95949E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53DAA4C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05F1290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0FBF181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310B95C0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247CC277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440B003C" w14:textId="77777777" w:rsidTr="00F833CF">
        <w:trPr>
          <w:cantSplit/>
        </w:trPr>
        <w:tc>
          <w:tcPr>
            <w:tcW w:w="9210" w:type="dxa"/>
          </w:tcPr>
          <w:p w14:paraId="7E8095B2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Sanofi</w:t>
            </w:r>
            <w:proofErr w:type="spellEnd"/>
            <w:r w:rsidRPr="00324BE1"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Aventis</w:t>
            </w:r>
            <w:proofErr w:type="spellEnd"/>
            <w:r w:rsidRPr="00324BE1">
              <w:rPr>
                <w:b/>
              </w:rPr>
              <w:t xml:space="preserve"> Sp. z o.o.</w:t>
            </w:r>
          </w:p>
          <w:p w14:paraId="25FBCB9F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Bonifraterska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17</w:t>
            </w:r>
          </w:p>
          <w:p w14:paraId="47BF5346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00-203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Warszawa</w:t>
            </w:r>
          </w:p>
          <w:p w14:paraId="11EA8D55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6E3CB4BE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12</w:t>
            </w:r>
            <w:r>
              <w:t xml:space="preserve">: </w:t>
            </w:r>
            <w:r w:rsidRPr="00324BE1">
              <w:t>PAKIET 12</w:t>
            </w:r>
            <w:r>
              <w:t xml:space="preserve"> za cenę </w:t>
            </w:r>
            <w:r w:rsidRPr="00324BE1">
              <w:rPr>
                <w:b/>
              </w:rPr>
              <w:t>233 340.65 zł</w:t>
            </w:r>
          </w:p>
          <w:p w14:paraId="29EEC613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483193DB" w14:textId="00A5B334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310200F1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34EAE2DC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320DEC70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5B344859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7FC858FE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259CB4C6" w14:textId="77777777" w:rsidTr="00F833CF">
        <w:trPr>
          <w:cantSplit/>
        </w:trPr>
        <w:tc>
          <w:tcPr>
            <w:tcW w:w="9210" w:type="dxa"/>
          </w:tcPr>
          <w:p w14:paraId="7514D04A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lastRenderedPageBreak/>
              <w:t>Farmacol Logistyka Sp. z o.o.</w:t>
            </w:r>
          </w:p>
          <w:p w14:paraId="3A87A690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77</w:t>
            </w:r>
          </w:p>
          <w:p w14:paraId="010DA993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Katowice</w:t>
            </w:r>
          </w:p>
          <w:p w14:paraId="042F15EB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1D687D9D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13</w:t>
            </w:r>
            <w:r>
              <w:t xml:space="preserve">: </w:t>
            </w:r>
            <w:r w:rsidRPr="00324BE1">
              <w:t>PAKIET 13</w:t>
            </w:r>
            <w:r>
              <w:t xml:space="preserve"> za cenę </w:t>
            </w:r>
            <w:r w:rsidRPr="00324BE1">
              <w:rPr>
                <w:b/>
              </w:rPr>
              <w:t>8 232.84 zł</w:t>
            </w:r>
          </w:p>
          <w:p w14:paraId="4CA7B992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987062B" w14:textId="05C26F90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2C0485FA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44947FF1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0FFD1C44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7C321CC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298670A8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74712E38" w14:textId="77777777" w:rsidTr="00F833CF">
        <w:trPr>
          <w:cantSplit/>
        </w:trPr>
        <w:tc>
          <w:tcPr>
            <w:tcW w:w="9210" w:type="dxa"/>
          </w:tcPr>
          <w:p w14:paraId="07CFDE4F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 xml:space="preserve">PPHU </w:t>
            </w:r>
            <w:proofErr w:type="spellStart"/>
            <w:r w:rsidRPr="00324BE1">
              <w:rPr>
                <w:b/>
              </w:rPr>
              <w:t>Specjal</w:t>
            </w:r>
            <w:proofErr w:type="spellEnd"/>
            <w:r w:rsidRPr="00324BE1">
              <w:rPr>
                <w:b/>
              </w:rPr>
              <w:t xml:space="preserve"> Sp. z o.o.</w:t>
            </w:r>
          </w:p>
          <w:p w14:paraId="4C903006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Aleja Jana Pawła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80/5</w:t>
            </w:r>
          </w:p>
          <w:p w14:paraId="528F4047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00-175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Warszawa</w:t>
            </w:r>
          </w:p>
          <w:p w14:paraId="5CA1C56C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451FB413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14</w:t>
            </w:r>
            <w:r>
              <w:t xml:space="preserve">: </w:t>
            </w:r>
            <w:r w:rsidRPr="00324BE1">
              <w:t>PAKIET 14</w:t>
            </w:r>
            <w:r>
              <w:t xml:space="preserve"> za cenę </w:t>
            </w:r>
            <w:r w:rsidRPr="00324BE1">
              <w:rPr>
                <w:b/>
              </w:rPr>
              <w:t>18 645.12 zł</w:t>
            </w:r>
          </w:p>
          <w:p w14:paraId="6C4C0FB2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3D0314DA" w14:textId="2E70365C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3A43CC5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5602AA40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3F4A3D21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1E17F9B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18D31249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77A3DA67" w14:textId="77777777" w:rsidTr="00F833CF">
        <w:trPr>
          <w:cantSplit/>
        </w:trPr>
        <w:tc>
          <w:tcPr>
            <w:tcW w:w="9210" w:type="dxa"/>
          </w:tcPr>
          <w:p w14:paraId="350700EC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lastRenderedPageBreak/>
              <w:t>Asclepios</w:t>
            </w:r>
            <w:proofErr w:type="spellEnd"/>
            <w:r w:rsidRPr="00324BE1">
              <w:rPr>
                <w:b/>
              </w:rPr>
              <w:t xml:space="preserve"> S.A.</w:t>
            </w:r>
          </w:p>
          <w:p w14:paraId="68BB2AD5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Hubska</w:t>
            </w:r>
            <w:proofErr w:type="spellEnd"/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44</w:t>
            </w:r>
          </w:p>
          <w:p w14:paraId="6F672A0F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50-502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63C564E1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26BBE714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15</w:t>
            </w:r>
            <w:r>
              <w:t xml:space="preserve">: </w:t>
            </w:r>
            <w:r w:rsidRPr="00324BE1">
              <w:t>PAKIET 15</w:t>
            </w:r>
            <w:r>
              <w:t xml:space="preserve"> za cenę </w:t>
            </w:r>
            <w:r w:rsidRPr="00324BE1">
              <w:rPr>
                <w:b/>
              </w:rPr>
              <w:t>254 830.03 zł</w:t>
            </w:r>
          </w:p>
          <w:p w14:paraId="119CADDB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42C657E4" w14:textId="4B8A82AA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4E269B8C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3A2A1BE8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7C7D692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7237B6C9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5E6C3115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155B1EB0" w14:textId="77777777" w:rsidTr="00F833CF">
        <w:trPr>
          <w:cantSplit/>
        </w:trPr>
        <w:tc>
          <w:tcPr>
            <w:tcW w:w="9210" w:type="dxa"/>
          </w:tcPr>
          <w:p w14:paraId="63FE9136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 xml:space="preserve">PPHU </w:t>
            </w:r>
            <w:proofErr w:type="spellStart"/>
            <w:r w:rsidRPr="00324BE1">
              <w:rPr>
                <w:b/>
              </w:rPr>
              <w:t>Specjal</w:t>
            </w:r>
            <w:proofErr w:type="spellEnd"/>
            <w:r w:rsidRPr="00324BE1">
              <w:rPr>
                <w:b/>
              </w:rPr>
              <w:t xml:space="preserve"> Sp. z o.o.</w:t>
            </w:r>
          </w:p>
          <w:p w14:paraId="38159EC2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Aleja Jana Pawła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80/5</w:t>
            </w:r>
          </w:p>
          <w:p w14:paraId="30783FA9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00-175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Warszawa</w:t>
            </w:r>
          </w:p>
          <w:p w14:paraId="102EFF4E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7604FCB2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16</w:t>
            </w:r>
            <w:r>
              <w:t xml:space="preserve">: </w:t>
            </w:r>
            <w:r w:rsidRPr="00324BE1">
              <w:t>PAKIET 16</w:t>
            </w:r>
            <w:r>
              <w:t xml:space="preserve"> za cenę </w:t>
            </w:r>
            <w:r w:rsidRPr="00324BE1">
              <w:rPr>
                <w:b/>
              </w:rPr>
              <w:t>104 536.95 zł</w:t>
            </w:r>
          </w:p>
          <w:p w14:paraId="385F1CB2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33DC9F06" w14:textId="6F0209C7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31CD7229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31A1659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17C30B67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30993514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0095FEC3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6C2BD8DD" w14:textId="77777777" w:rsidTr="00F833CF">
        <w:trPr>
          <w:cantSplit/>
        </w:trPr>
        <w:tc>
          <w:tcPr>
            <w:tcW w:w="9210" w:type="dxa"/>
          </w:tcPr>
          <w:p w14:paraId="63B500FB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lastRenderedPageBreak/>
              <w:t>Urtica</w:t>
            </w:r>
            <w:proofErr w:type="spellEnd"/>
            <w:r w:rsidRPr="00324BE1">
              <w:rPr>
                <w:b/>
              </w:rPr>
              <w:t xml:space="preserve"> (lider: </w:t>
            </w: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Sp. z o.o.- Lider  PGF S.A. - </w:t>
            </w:r>
            <w:proofErr w:type="spellStart"/>
            <w:r w:rsidRPr="00324BE1">
              <w:rPr>
                <w:b/>
              </w:rPr>
              <w:t>Czlonek</w:t>
            </w:r>
            <w:proofErr w:type="spellEnd"/>
            <w:r w:rsidRPr="00324BE1">
              <w:rPr>
                <w:b/>
              </w:rPr>
              <w:t>)</w:t>
            </w:r>
          </w:p>
          <w:p w14:paraId="31F3879F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120</w:t>
            </w:r>
          </w:p>
          <w:p w14:paraId="66A6A63E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54-640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22447D4E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3887D894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17</w:t>
            </w:r>
            <w:r>
              <w:t xml:space="preserve">: </w:t>
            </w:r>
            <w:r w:rsidRPr="00324BE1">
              <w:t>PAKIET 17</w:t>
            </w:r>
            <w:r>
              <w:t xml:space="preserve"> za cenę </w:t>
            </w:r>
            <w:r w:rsidRPr="00324BE1">
              <w:rPr>
                <w:b/>
              </w:rPr>
              <w:t>6 492.96 zł</w:t>
            </w:r>
          </w:p>
          <w:p w14:paraId="4E8C64EE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B08DD04" w14:textId="3BA1F331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1E13EB80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7D3E4984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599739BF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198F4AB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2931879A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08B2346F" w14:textId="77777777" w:rsidTr="00F833CF">
        <w:trPr>
          <w:cantSplit/>
        </w:trPr>
        <w:tc>
          <w:tcPr>
            <w:tcW w:w="9210" w:type="dxa"/>
          </w:tcPr>
          <w:p w14:paraId="692B7FC8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Egis</w:t>
            </w:r>
            <w:proofErr w:type="spellEnd"/>
            <w:r w:rsidRPr="00324BE1">
              <w:rPr>
                <w:b/>
              </w:rPr>
              <w:t xml:space="preserve"> Polska Dystrybucja Sp. z o.o.</w:t>
            </w:r>
          </w:p>
          <w:p w14:paraId="44D21245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Komitetu Obrony Robotników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45D</w:t>
            </w:r>
          </w:p>
          <w:p w14:paraId="4A13A926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02-146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Warszawa</w:t>
            </w:r>
          </w:p>
          <w:p w14:paraId="6F4CE69A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74378CF1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18</w:t>
            </w:r>
            <w:r>
              <w:t xml:space="preserve">: </w:t>
            </w:r>
            <w:r w:rsidRPr="00324BE1">
              <w:t>PAKIET 18</w:t>
            </w:r>
            <w:r>
              <w:t xml:space="preserve"> za cenę </w:t>
            </w:r>
            <w:r w:rsidRPr="00324BE1">
              <w:rPr>
                <w:b/>
              </w:rPr>
              <w:t>6 412.01 zł</w:t>
            </w:r>
          </w:p>
          <w:p w14:paraId="1226E214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8BBDBB9" w14:textId="4B72F0EB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59E94CD4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66354E5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260B139C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11FBFD6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0B34EE9A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0214F5DF" w14:textId="77777777" w:rsidTr="00F833CF">
        <w:trPr>
          <w:cantSplit/>
        </w:trPr>
        <w:tc>
          <w:tcPr>
            <w:tcW w:w="9210" w:type="dxa"/>
          </w:tcPr>
          <w:p w14:paraId="3792396D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lastRenderedPageBreak/>
              <w:t>Firma Handlowo Usługowa VITO</w:t>
            </w:r>
          </w:p>
          <w:p w14:paraId="7FB1DFCA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oś. Niepodległości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16/17</w:t>
            </w:r>
          </w:p>
          <w:p w14:paraId="65E33660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31-862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Kraków</w:t>
            </w:r>
          </w:p>
          <w:p w14:paraId="58A9F397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0AF2C538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19</w:t>
            </w:r>
            <w:r>
              <w:t xml:space="preserve">: </w:t>
            </w:r>
            <w:r w:rsidRPr="00324BE1">
              <w:t>PAKIET 19</w:t>
            </w:r>
            <w:r>
              <w:t xml:space="preserve"> za cenę </w:t>
            </w:r>
            <w:r w:rsidRPr="00324BE1">
              <w:rPr>
                <w:b/>
              </w:rPr>
              <w:t>1 214.01 zł</w:t>
            </w:r>
          </w:p>
          <w:p w14:paraId="1E84B543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42A7C7E" w14:textId="503F3DA4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4CF6CD9B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333A995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6A1A476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0D31D9E4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4C80BE65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1E9AB2B7" w14:textId="77777777" w:rsidTr="00F833CF">
        <w:trPr>
          <w:cantSplit/>
        </w:trPr>
        <w:tc>
          <w:tcPr>
            <w:tcW w:w="9210" w:type="dxa"/>
          </w:tcPr>
          <w:p w14:paraId="792922EE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Roche Polska Sp. z o.o.</w:t>
            </w:r>
          </w:p>
          <w:p w14:paraId="3A2E0A23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Domaniewska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39B</w:t>
            </w:r>
          </w:p>
          <w:p w14:paraId="1347AD12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02-672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Warszawa</w:t>
            </w:r>
          </w:p>
          <w:p w14:paraId="3FC74289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5A50680C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20</w:t>
            </w:r>
            <w:r>
              <w:t xml:space="preserve">: </w:t>
            </w:r>
            <w:r w:rsidRPr="00324BE1">
              <w:t>PAKIET 20</w:t>
            </w:r>
            <w:r>
              <w:t xml:space="preserve"> za cenę </w:t>
            </w:r>
            <w:r w:rsidRPr="00324BE1">
              <w:rPr>
                <w:b/>
              </w:rPr>
              <w:t>194 400.00 zł</w:t>
            </w:r>
          </w:p>
          <w:p w14:paraId="59B46BE0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99B5035" w14:textId="3A1D15A1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5660E74E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5E96847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4F6476A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5C2827E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0B8F96D9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5016B52F" w14:textId="77777777" w:rsidTr="00F833CF">
        <w:trPr>
          <w:cantSplit/>
        </w:trPr>
        <w:tc>
          <w:tcPr>
            <w:tcW w:w="9210" w:type="dxa"/>
          </w:tcPr>
          <w:p w14:paraId="2FC6CC94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lastRenderedPageBreak/>
              <w:t>Bialmed</w:t>
            </w:r>
            <w:proofErr w:type="spellEnd"/>
            <w:r w:rsidRPr="00324BE1">
              <w:rPr>
                <w:b/>
              </w:rPr>
              <w:t xml:space="preserve"> Sp. z o.o.</w:t>
            </w:r>
          </w:p>
          <w:p w14:paraId="78A32925" w14:textId="252D897B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Kazimierzowska 46/48</w:t>
            </w:r>
            <w:r w:rsidR="00907B67">
              <w:rPr>
                <w:b/>
              </w:rPr>
              <w:t>/35</w:t>
            </w:r>
          </w:p>
          <w:p w14:paraId="266E796A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02-546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Warszawa</w:t>
            </w:r>
          </w:p>
          <w:p w14:paraId="77348C7B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35FE34A2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21</w:t>
            </w:r>
            <w:r>
              <w:t xml:space="preserve">: </w:t>
            </w:r>
            <w:r w:rsidRPr="00324BE1">
              <w:t>PAKIET 21</w:t>
            </w:r>
            <w:r>
              <w:t xml:space="preserve"> za cenę </w:t>
            </w:r>
            <w:r w:rsidRPr="00324BE1">
              <w:rPr>
                <w:b/>
              </w:rPr>
              <w:t>10 886.40 zł</w:t>
            </w:r>
          </w:p>
          <w:p w14:paraId="7435FEB2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678D651" w14:textId="344E2789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74C2D1BE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70F54A9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0D3AE09E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26C7C094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5833A390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4B84A155" w14:textId="77777777" w:rsidTr="00F833CF">
        <w:trPr>
          <w:cantSplit/>
        </w:trPr>
        <w:tc>
          <w:tcPr>
            <w:tcW w:w="9210" w:type="dxa"/>
          </w:tcPr>
          <w:p w14:paraId="1231BF2B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Amgen</w:t>
            </w:r>
            <w:proofErr w:type="spellEnd"/>
            <w:r w:rsidRPr="00324BE1">
              <w:rPr>
                <w:b/>
              </w:rPr>
              <w:t xml:space="preserve"> Sp. z o.o.</w:t>
            </w:r>
          </w:p>
          <w:p w14:paraId="197F8819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Pulawska</w:t>
            </w:r>
            <w:proofErr w:type="spellEnd"/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145</w:t>
            </w:r>
          </w:p>
          <w:p w14:paraId="4C94F8C1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02-715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Warszawa</w:t>
            </w:r>
          </w:p>
          <w:p w14:paraId="0A17DD82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50996C16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22</w:t>
            </w:r>
            <w:r>
              <w:t xml:space="preserve">: </w:t>
            </w:r>
            <w:r w:rsidRPr="00324BE1">
              <w:t>Pakiet 22</w:t>
            </w:r>
            <w:r>
              <w:t xml:space="preserve"> za cenę </w:t>
            </w:r>
            <w:r w:rsidRPr="00324BE1">
              <w:rPr>
                <w:b/>
              </w:rPr>
              <w:t>129 600.00 zł</w:t>
            </w:r>
          </w:p>
          <w:p w14:paraId="28D47A1C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A5D5025" w14:textId="1E46A26D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68D8A2AF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59E60E88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69C85404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454C0AC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1146284C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432682E0" w14:textId="77777777" w:rsidTr="00F833CF">
        <w:trPr>
          <w:cantSplit/>
        </w:trPr>
        <w:tc>
          <w:tcPr>
            <w:tcW w:w="9210" w:type="dxa"/>
          </w:tcPr>
          <w:p w14:paraId="3A2E1CC9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lastRenderedPageBreak/>
              <w:t>Farmacol Logistyka Sp. z o.o.</w:t>
            </w:r>
          </w:p>
          <w:p w14:paraId="16131BDF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77</w:t>
            </w:r>
          </w:p>
          <w:p w14:paraId="7620ED1C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Katowice</w:t>
            </w:r>
          </w:p>
          <w:p w14:paraId="683546BA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5EE73BA3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23</w:t>
            </w:r>
            <w:r>
              <w:t xml:space="preserve">: </w:t>
            </w:r>
            <w:r w:rsidRPr="00324BE1">
              <w:t>Pakiet 23</w:t>
            </w:r>
            <w:r>
              <w:t xml:space="preserve"> za cenę </w:t>
            </w:r>
            <w:r w:rsidRPr="00324BE1">
              <w:rPr>
                <w:b/>
              </w:rPr>
              <w:t>14 676.71 zł</w:t>
            </w:r>
          </w:p>
          <w:p w14:paraId="67E7D5E5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4405B1CB" w14:textId="10AEFF7A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29829F6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1329E00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48851DF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35DADB34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28183142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61285CD0" w14:textId="77777777" w:rsidTr="00F833CF">
        <w:trPr>
          <w:cantSplit/>
        </w:trPr>
        <w:tc>
          <w:tcPr>
            <w:tcW w:w="9210" w:type="dxa"/>
          </w:tcPr>
          <w:p w14:paraId="3777934F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Farmacol Logistyka Sp. z o.o.</w:t>
            </w:r>
          </w:p>
          <w:p w14:paraId="015AFF91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77</w:t>
            </w:r>
          </w:p>
          <w:p w14:paraId="1B0B0431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Katowice</w:t>
            </w:r>
          </w:p>
          <w:p w14:paraId="10AC8D38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46B24BE9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24</w:t>
            </w:r>
            <w:r>
              <w:t xml:space="preserve">: </w:t>
            </w:r>
            <w:r w:rsidRPr="00324BE1">
              <w:t>Pakiet 24</w:t>
            </w:r>
            <w:r>
              <w:t xml:space="preserve"> za cenę </w:t>
            </w:r>
            <w:r w:rsidRPr="00324BE1">
              <w:rPr>
                <w:b/>
              </w:rPr>
              <w:t>176 466.74 zł</w:t>
            </w:r>
          </w:p>
          <w:p w14:paraId="4117126F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2D2AF3F5" w14:textId="09CCD25E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63DDCA5B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4EA8E26B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4003092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4F82CE52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6831FF9F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2D190119" w14:textId="77777777" w:rsidTr="00F833CF">
        <w:trPr>
          <w:cantSplit/>
        </w:trPr>
        <w:tc>
          <w:tcPr>
            <w:tcW w:w="9210" w:type="dxa"/>
          </w:tcPr>
          <w:p w14:paraId="647D8089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lastRenderedPageBreak/>
              <w:t>Urtica</w:t>
            </w:r>
            <w:proofErr w:type="spellEnd"/>
            <w:r w:rsidRPr="00324BE1">
              <w:rPr>
                <w:b/>
              </w:rPr>
              <w:t xml:space="preserve"> (lider: </w:t>
            </w: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Sp. z o.o.- Lider  PGF S.A. - </w:t>
            </w:r>
            <w:proofErr w:type="spellStart"/>
            <w:r w:rsidRPr="00324BE1">
              <w:rPr>
                <w:b/>
              </w:rPr>
              <w:t>Czlonek</w:t>
            </w:r>
            <w:proofErr w:type="spellEnd"/>
            <w:r w:rsidRPr="00324BE1">
              <w:rPr>
                <w:b/>
              </w:rPr>
              <w:t>)</w:t>
            </w:r>
          </w:p>
          <w:p w14:paraId="3DB8F3F7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120</w:t>
            </w:r>
          </w:p>
          <w:p w14:paraId="7B742FA8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54-640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33553392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66A84579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25</w:t>
            </w:r>
            <w:r>
              <w:t xml:space="preserve">: </w:t>
            </w:r>
            <w:r w:rsidRPr="00324BE1">
              <w:t>Pakiet 25</w:t>
            </w:r>
            <w:r>
              <w:t xml:space="preserve"> za cenę </w:t>
            </w:r>
            <w:r w:rsidRPr="00324BE1">
              <w:rPr>
                <w:b/>
              </w:rPr>
              <w:t>1 200.09 zł</w:t>
            </w:r>
          </w:p>
          <w:p w14:paraId="607E2033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1A63E49" w14:textId="443A1903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41B056BA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24FC001A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729CB9D0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01914EA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3E82703F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67579965" w14:textId="77777777" w:rsidTr="00F833CF">
        <w:trPr>
          <w:cantSplit/>
        </w:trPr>
        <w:tc>
          <w:tcPr>
            <w:tcW w:w="9210" w:type="dxa"/>
          </w:tcPr>
          <w:p w14:paraId="334BE3B7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Farmacol Logistyka Sp. z o.o.</w:t>
            </w:r>
          </w:p>
          <w:p w14:paraId="016BAFD6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77</w:t>
            </w:r>
          </w:p>
          <w:p w14:paraId="1B455BBE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Katowice</w:t>
            </w:r>
          </w:p>
          <w:p w14:paraId="4EDD47F0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1A1DA535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26</w:t>
            </w:r>
            <w:r>
              <w:t xml:space="preserve">: </w:t>
            </w:r>
            <w:r w:rsidRPr="00324BE1">
              <w:t>Pakiet 26</w:t>
            </w:r>
            <w:r>
              <w:t xml:space="preserve"> za cenę </w:t>
            </w:r>
            <w:r w:rsidRPr="00324BE1">
              <w:rPr>
                <w:b/>
              </w:rPr>
              <w:t>144 073.99 zł</w:t>
            </w:r>
          </w:p>
          <w:p w14:paraId="7E57AA55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042E750B" w14:textId="2AD9E345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054CEBB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72FB47E2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2D018DBB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2FA716A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381DB939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3C334328" w14:textId="77777777" w:rsidTr="00F833CF">
        <w:trPr>
          <w:cantSplit/>
        </w:trPr>
        <w:tc>
          <w:tcPr>
            <w:tcW w:w="9210" w:type="dxa"/>
          </w:tcPr>
          <w:p w14:paraId="26A4A1CB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lastRenderedPageBreak/>
              <w:t xml:space="preserve"> </w:t>
            </w:r>
            <w:proofErr w:type="spellStart"/>
            <w:r w:rsidRPr="00324BE1">
              <w:rPr>
                <w:b/>
              </w:rPr>
              <w:t>Servier</w:t>
            </w:r>
            <w:proofErr w:type="spellEnd"/>
            <w:r w:rsidRPr="00324BE1">
              <w:rPr>
                <w:b/>
              </w:rPr>
              <w:t xml:space="preserve"> Polska Services Sp. z o.o.</w:t>
            </w:r>
          </w:p>
          <w:p w14:paraId="14DFA404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Jana Kazimierza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10</w:t>
            </w:r>
          </w:p>
          <w:p w14:paraId="62A3FAED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01-248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Warszawa</w:t>
            </w:r>
          </w:p>
          <w:p w14:paraId="47DE4F42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369365CD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27</w:t>
            </w:r>
            <w:r>
              <w:t xml:space="preserve">: </w:t>
            </w:r>
            <w:r w:rsidRPr="00324BE1">
              <w:t>Pakiet 27</w:t>
            </w:r>
            <w:r>
              <w:t xml:space="preserve"> za cenę </w:t>
            </w:r>
            <w:r w:rsidRPr="00324BE1">
              <w:rPr>
                <w:b/>
              </w:rPr>
              <w:t>3 311.28 zł</w:t>
            </w:r>
          </w:p>
          <w:p w14:paraId="4FB5469C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862A00A" w14:textId="30C303A4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7AA2A9DF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4D5BD529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570D5731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35D6CFB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0CEB5BF3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549A9B51" w14:textId="77777777" w:rsidTr="00F833CF">
        <w:trPr>
          <w:cantSplit/>
        </w:trPr>
        <w:tc>
          <w:tcPr>
            <w:tcW w:w="9210" w:type="dxa"/>
          </w:tcPr>
          <w:p w14:paraId="15A4331F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Tramco</w:t>
            </w:r>
            <w:proofErr w:type="spellEnd"/>
            <w:r w:rsidRPr="00324BE1">
              <w:rPr>
                <w:b/>
              </w:rPr>
              <w:t xml:space="preserve"> Sp z o. o.</w:t>
            </w:r>
          </w:p>
          <w:p w14:paraId="5749DAB7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Wolska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14</w:t>
            </w:r>
          </w:p>
          <w:p w14:paraId="47588FFF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05-860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Plochocin</w:t>
            </w:r>
            <w:proofErr w:type="spellEnd"/>
          </w:p>
          <w:p w14:paraId="2B990A98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293844B5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28</w:t>
            </w:r>
            <w:r>
              <w:t xml:space="preserve">: </w:t>
            </w:r>
            <w:r w:rsidRPr="00324BE1">
              <w:t>Pakiet 28</w:t>
            </w:r>
            <w:r>
              <w:t xml:space="preserve"> za cenę </w:t>
            </w:r>
            <w:r w:rsidRPr="00324BE1">
              <w:rPr>
                <w:b/>
              </w:rPr>
              <w:t>1 620.00 zł</w:t>
            </w:r>
          </w:p>
          <w:p w14:paraId="6EB0A546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09C16040" w14:textId="70F726DF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5A96276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4D7378EF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61F337B9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4AAD9850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00B90251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3AA36B9F" w14:textId="77777777" w:rsidTr="00F833CF">
        <w:trPr>
          <w:cantSplit/>
        </w:trPr>
        <w:tc>
          <w:tcPr>
            <w:tcW w:w="9210" w:type="dxa"/>
          </w:tcPr>
          <w:p w14:paraId="4A454D9D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lastRenderedPageBreak/>
              <w:t>Asclepios</w:t>
            </w:r>
            <w:proofErr w:type="spellEnd"/>
            <w:r w:rsidRPr="00324BE1">
              <w:rPr>
                <w:b/>
              </w:rPr>
              <w:t xml:space="preserve"> S.A.</w:t>
            </w:r>
          </w:p>
          <w:p w14:paraId="5FBF6782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Hubska</w:t>
            </w:r>
            <w:proofErr w:type="spellEnd"/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44</w:t>
            </w:r>
          </w:p>
          <w:p w14:paraId="4CF2E082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50-502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1C9BC5DA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1F0201E2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29</w:t>
            </w:r>
            <w:r>
              <w:t xml:space="preserve">: </w:t>
            </w:r>
            <w:r w:rsidRPr="00324BE1">
              <w:t>Pakiet 29</w:t>
            </w:r>
            <w:r>
              <w:t xml:space="preserve"> za cenę </w:t>
            </w:r>
            <w:r w:rsidRPr="00324BE1">
              <w:rPr>
                <w:b/>
              </w:rPr>
              <w:t>16 987.78 zł</w:t>
            </w:r>
          </w:p>
          <w:p w14:paraId="2B0EEBBB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6763A59" w14:textId="4B792A16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30A96B3C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6E839CDC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4A258960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1D13FF9E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23421EC7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607CD915" w14:textId="77777777" w:rsidTr="00F833CF">
        <w:trPr>
          <w:cantSplit/>
        </w:trPr>
        <w:tc>
          <w:tcPr>
            <w:tcW w:w="9210" w:type="dxa"/>
          </w:tcPr>
          <w:p w14:paraId="2A647680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 xml:space="preserve">PPHU </w:t>
            </w:r>
            <w:proofErr w:type="spellStart"/>
            <w:r w:rsidRPr="00324BE1">
              <w:rPr>
                <w:b/>
              </w:rPr>
              <w:t>Specjal</w:t>
            </w:r>
            <w:proofErr w:type="spellEnd"/>
            <w:r w:rsidRPr="00324BE1">
              <w:rPr>
                <w:b/>
              </w:rPr>
              <w:t xml:space="preserve"> Sp. z o.o.</w:t>
            </w:r>
          </w:p>
          <w:p w14:paraId="6B22C7C4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Aleja Jana Pawła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80/5</w:t>
            </w:r>
          </w:p>
          <w:p w14:paraId="30569E0B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00-175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Warszawa</w:t>
            </w:r>
          </w:p>
          <w:p w14:paraId="05F9DEF2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5DEAA04F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30</w:t>
            </w:r>
            <w:r>
              <w:t xml:space="preserve">: </w:t>
            </w:r>
            <w:r w:rsidRPr="00324BE1">
              <w:t>Pakiet 30</w:t>
            </w:r>
            <w:r>
              <w:t xml:space="preserve"> za cenę </w:t>
            </w:r>
            <w:r w:rsidRPr="00324BE1">
              <w:rPr>
                <w:b/>
              </w:rPr>
              <w:t>8 586.00 zł</w:t>
            </w:r>
          </w:p>
          <w:p w14:paraId="0D14F1F6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793161F" w14:textId="16BCA33E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60C4A67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7332D8C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00B42BCF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1B015714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1D765A8F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2753BFCC" w14:textId="77777777" w:rsidTr="00F833CF">
        <w:trPr>
          <w:cantSplit/>
        </w:trPr>
        <w:tc>
          <w:tcPr>
            <w:tcW w:w="9210" w:type="dxa"/>
          </w:tcPr>
          <w:p w14:paraId="30A0D482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lastRenderedPageBreak/>
              <w:t>Farmacol Logistyka Sp. z o.o.</w:t>
            </w:r>
          </w:p>
          <w:p w14:paraId="2505412A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77</w:t>
            </w:r>
          </w:p>
          <w:p w14:paraId="55A1BC1A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Katowice</w:t>
            </w:r>
          </w:p>
          <w:p w14:paraId="38BA151A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55C85040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31</w:t>
            </w:r>
            <w:r>
              <w:t xml:space="preserve">: </w:t>
            </w:r>
            <w:r w:rsidRPr="00324BE1">
              <w:t>Pakiet 31</w:t>
            </w:r>
            <w:r>
              <w:t xml:space="preserve"> za cenę </w:t>
            </w:r>
            <w:r w:rsidRPr="00324BE1">
              <w:rPr>
                <w:b/>
              </w:rPr>
              <w:t>257 307.79 zł</w:t>
            </w:r>
          </w:p>
          <w:p w14:paraId="00BB7DDF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33D88697" w14:textId="377594E2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14B019A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42D44BD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656E02C1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486C9C80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09BCB40B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3DA04703" w14:textId="77777777" w:rsidTr="00F833CF">
        <w:trPr>
          <w:cantSplit/>
        </w:trPr>
        <w:tc>
          <w:tcPr>
            <w:tcW w:w="9210" w:type="dxa"/>
          </w:tcPr>
          <w:p w14:paraId="52F1B89E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NEUCA S.A.</w:t>
            </w:r>
          </w:p>
          <w:p w14:paraId="1E44787E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Szosa Bydgoska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58</w:t>
            </w:r>
          </w:p>
          <w:p w14:paraId="43CF2D40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87-100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Toruń</w:t>
            </w:r>
          </w:p>
          <w:p w14:paraId="7E07C1EB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0AA75421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33</w:t>
            </w:r>
            <w:r>
              <w:t xml:space="preserve">: </w:t>
            </w:r>
            <w:r w:rsidRPr="00324BE1">
              <w:t>Pakiet 33</w:t>
            </w:r>
            <w:r>
              <w:t xml:space="preserve"> za cenę </w:t>
            </w:r>
            <w:r w:rsidRPr="00324BE1">
              <w:rPr>
                <w:b/>
              </w:rPr>
              <w:t>10 868.42 zł</w:t>
            </w:r>
          </w:p>
          <w:p w14:paraId="50531DED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FAFDFD2" w14:textId="22149DEF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392A432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255EC3B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3F867B0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252A7C9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69FA2D14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1D30A93B" w14:textId="77777777" w:rsidTr="00F833CF">
        <w:trPr>
          <w:cantSplit/>
        </w:trPr>
        <w:tc>
          <w:tcPr>
            <w:tcW w:w="9210" w:type="dxa"/>
          </w:tcPr>
          <w:p w14:paraId="48D10366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lastRenderedPageBreak/>
              <w:t>Urtica</w:t>
            </w:r>
            <w:proofErr w:type="spellEnd"/>
            <w:r w:rsidRPr="00324BE1">
              <w:rPr>
                <w:b/>
              </w:rPr>
              <w:t xml:space="preserve"> (lider: </w:t>
            </w: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Sp. z o.o.- Lider  PGF S.A. - </w:t>
            </w:r>
            <w:proofErr w:type="spellStart"/>
            <w:r w:rsidRPr="00324BE1">
              <w:rPr>
                <w:b/>
              </w:rPr>
              <w:t>Czlonek</w:t>
            </w:r>
            <w:proofErr w:type="spellEnd"/>
            <w:r w:rsidRPr="00324BE1">
              <w:rPr>
                <w:b/>
              </w:rPr>
              <w:t>)</w:t>
            </w:r>
          </w:p>
          <w:p w14:paraId="157C3A92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120</w:t>
            </w:r>
          </w:p>
          <w:p w14:paraId="59DFB6B3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54-640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7670CBB0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604316E5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34</w:t>
            </w:r>
            <w:r>
              <w:t xml:space="preserve">: </w:t>
            </w:r>
            <w:r w:rsidRPr="00324BE1">
              <w:t>Pakiet 34</w:t>
            </w:r>
            <w:r>
              <w:t xml:space="preserve"> za cenę </w:t>
            </w:r>
            <w:r w:rsidRPr="00324BE1">
              <w:rPr>
                <w:b/>
              </w:rPr>
              <w:t>5 574.96 zł</w:t>
            </w:r>
          </w:p>
          <w:p w14:paraId="08D2480E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0622F40B" w14:textId="3D25B584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05F8EAE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3957FCB4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7F8650F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5EDE04A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066649FA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3B311DFD" w14:textId="77777777" w:rsidTr="00F833CF">
        <w:trPr>
          <w:cantSplit/>
        </w:trPr>
        <w:tc>
          <w:tcPr>
            <w:tcW w:w="9210" w:type="dxa"/>
          </w:tcPr>
          <w:p w14:paraId="6ED8F2C1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Farmacol Logistyka Sp. z o.o.</w:t>
            </w:r>
          </w:p>
          <w:p w14:paraId="13E5CA68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77</w:t>
            </w:r>
          </w:p>
          <w:p w14:paraId="7192A7A8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Katowice</w:t>
            </w:r>
          </w:p>
          <w:p w14:paraId="2236DADC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2D76E318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35</w:t>
            </w:r>
            <w:r>
              <w:t xml:space="preserve">: </w:t>
            </w:r>
            <w:r w:rsidRPr="00324BE1">
              <w:t>Pakiet 35</w:t>
            </w:r>
            <w:r>
              <w:t xml:space="preserve"> za cenę </w:t>
            </w:r>
            <w:r w:rsidRPr="00324BE1">
              <w:rPr>
                <w:b/>
              </w:rPr>
              <w:t>32 923.80 zł</w:t>
            </w:r>
          </w:p>
          <w:p w14:paraId="44F2D9E6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339E1FA7" w14:textId="14965F11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54310E00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78F3090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1EADB154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08789319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14AFE6AC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51B85B8D" w14:textId="77777777" w:rsidTr="00F833CF">
        <w:trPr>
          <w:cantSplit/>
        </w:trPr>
        <w:tc>
          <w:tcPr>
            <w:tcW w:w="9210" w:type="dxa"/>
          </w:tcPr>
          <w:p w14:paraId="66585404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lastRenderedPageBreak/>
              <w:t>Baxter Polska Sp. z o.o.</w:t>
            </w:r>
          </w:p>
          <w:p w14:paraId="659C06E0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Kruczkowskiego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8</w:t>
            </w:r>
          </w:p>
          <w:p w14:paraId="2DC0AF05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00-380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Warszawa</w:t>
            </w:r>
          </w:p>
          <w:p w14:paraId="54071F05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303DD23E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36</w:t>
            </w:r>
            <w:r>
              <w:t xml:space="preserve">: </w:t>
            </w:r>
            <w:r w:rsidRPr="00324BE1">
              <w:t>Pakiet 36</w:t>
            </w:r>
            <w:r>
              <w:t xml:space="preserve"> za cenę </w:t>
            </w:r>
            <w:r w:rsidRPr="00324BE1">
              <w:rPr>
                <w:b/>
              </w:rPr>
              <w:t>89 528.76 zł</w:t>
            </w:r>
          </w:p>
          <w:p w14:paraId="4EB75CAE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B6B55FA" w14:textId="5AD5D104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0FCE3EB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76481BA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47592869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4270291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63E48B14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36BC44DF" w14:textId="77777777" w:rsidTr="00F833CF">
        <w:trPr>
          <w:cantSplit/>
        </w:trPr>
        <w:tc>
          <w:tcPr>
            <w:tcW w:w="9210" w:type="dxa"/>
          </w:tcPr>
          <w:p w14:paraId="289D0F88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Baxter Polska Sp. z o.o.</w:t>
            </w:r>
          </w:p>
          <w:p w14:paraId="2C69B00C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Kruczkowskiego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8</w:t>
            </w:r>
          </w:p>
          <w:p w14:paraId="6D937574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00-380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Warszawa</w:t>
            </w:r>
          </w:p>
          <w:p w14:paraId="4D0DCCB7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25735FC6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37</w:t>
            </w:r>
            <w:r>
              <w:t xml:space="preserve">: </w:t>
            </w:r>
            <w:r w:rsidRPr="00324BE1">
              <w:t>Pakiet 37</w:t>
            </w:r>
            <w:r>
              <w:t xml:space="preserve"> za cenę </w:t>
            </w:r>
            <w:r w:rsidRPr="00324BE1">
              <w:rPr>
                <w:b/>
              </w:rPr>
              <w:t>122 580.00 zł</w:t>
            </w:r>
          </w:p>
          <w:p w14:paraId="562DF9DB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3CD738FA" w14:textId="2AE455CE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27B1904F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61F9F718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4D895019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27D2BD01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5AA994BF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257F3781" w14:textId="77777777" w:rsidTr="00F833CF">
        <w:trPr>
          <w:cantSplit/>
        </w:trPr>
        <w:tc>
          <w:tcPr>
            <w:tcW w:w="9210" w:type="dxa"/>
          </w:tcPr>
          <w:p w14:paraId="6FAADE8C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lastRenderedPageBreak/>
              <w:t>Baxter Polska Sp. z o.o.</w:t>
            </w:r>
          </w:p>
          <w:p w14:paraId="0928A244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Kruczkowskiego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8</w:t>
            </w:r>
          </w:p>
          <w:p w14:paraId="76E5B27D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00-380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Warszawa</w:t>
            </w:r>
          </w:p>
          <w:p w14:paraId="64FD508E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65084E32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38</w:t>
            </w:r>
            <w:r>
              <w:t xml:space="preserve">: </w:t>
            </w:r>
            <w:r w:rsidRPr="00324BE1">
              <w:t>Pakiet 38</w:t>
            </w:r>
            <w:r>
              <w:t xml:space="preserve"> za cenę </w:t>
            </w:r>
            <w:r w:rsidRPr="00324BE1">
              <w:rPr>
                <w:b/>
              </w:rPr>
              <w:t>42 055.20 zł</w:t>
            </w:r>
          </w:p>
          <w:p w14:paraId="0AACC29D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20B2AA79" w14:textId="762A84D0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0142A898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754A9161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48B81EF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5A89B2B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6F9AECE6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01AA9D5D" w14:textId="77777777" w:rsidTr="00F833CF">
        <w:trPr>
          <w:cantSplit/>
        </w:trPr>
        <w:tc>
          <w:tcPr>
            <w:tcW w:w="9210" w:type="dxa"/>
          </w:tcPr>
          <w:p w14:paraId="1C8124C2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Farmacol Logistyka Sp. z o.o.</w:t>
            </w:r>
          </w:p>
          <w:p w14:paraId="216BF89A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77</w:t>
            </w:r>
          </w:p>
          <w:p w14:paraId="462CE26B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Katowice</w:t>
            </w:r>
          </w:p>
          <w:p w14:paraId="42F6FEBC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1897404D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40</w:t>
            </w:r>
            <w:r>
              <w:t xml:space="preserve">: </w:t>
            </w:r>
            <w:r w:rsidRPr="00324BE1">
              <w:t>Pakiet 40</w:t>
            </w:r>
            <w:r>
              <w:t xml:space="preserve"> za cenę </w:t>
            </w:r>
            <w:r w:rsidRPr="00324BE1">
              <w:rPr>
                <w:b/>
              </w:rPr>
              <w:t>7 731.69 zł</w:t>
            </w:r>
          </w:p>
          <w:p w14:paraId="7D8A80D1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457CD0A1" w14:textId="2903E321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605C9052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5A197FD7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1F4A441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7F229F7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6E4C56CB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199B0F2E" w14:textId="77777777" w:rsidTr="00F833CF">
        <w:trPr>
          <w:cantSplit/>
        </w:trPr>
        <w:tc>
          <w:tcPr>
            <w:tcW w:w="9210" w:type="dxa"/>
          </w:tcPr>
          <w:p w14:paraId="0963B6C1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lastRenderedPageBreak/>
              <w:t>Aesculap</w:t>
            </w:r>
            <w:proofErr w:type="spellEnd"/>
            <w:r w:rsidRPr="00324BE1"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Chifa</w:t>
            </w:r>
            <w:proofErr w:type="spellEnd"/>
            <w:r w:rsidRPr="00324BE1">
              <w:rPr>
                <w:b/>
              </w:rPr>
              <w:t xml:space="preserve"> Sp. z o.o.</w:t>
            </w:r>
          </w:p>
          <w:p w14:paraId="5166C5E8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Tysiąclecia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14</w:t>
            </w:r>
          </w:p>
          <w:p w14:paraId="6EC3442A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64-300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 xml:space="preserve">Nowy </w:t>
            </w:r>
            <w:proofErr w:type="spellStart"/>
            <w:r w:rsidRPr="00324BE1">
              <w:rPr>
                <w:b/>
              </w:rPr>
              <w:t>Tomysl</w:t>
            </w:r>
            <w:proofErr w:type="spellEnd"/>
          </w:p>
          <w:p w14:paraId="541AE995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277FC961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41</w:t>
            </w:r>
            <w:r>
              <w:t xml:space="preserve">: </w:t>
            </w:r>
            <w:r w:rsidRPr="00324BE1">
              <w:t>Pakiet 41</w:t>
            </w:r>
            <w:r>
              <w:t xml:space="preserve"> za cenę </w:t>
            </w:r>
            <w:r w:rsidRPr="00324BE1">
              <w:rPr>
                <w:b/>
              </w:rPr>
              <w:t>67 716.00 zł</w:t>
            </w:r>
          </w:p>
          <w:p w14:paraId="6C5D5651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3C55796" w14:textId="0821AA75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54BE0090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182883CF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65555A7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167C5EE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3C5164F6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19CE4308" w14:textId="77777777" w:rsidTr="00F833CF">
        <w:trPr>
          <w:cantSplit/>
        </w:trPr>
        <w:tc>
          <w:tcPr>
            <w:tcW w:w="9210" w:type="dxa"/>
          </w:tcPr>
          <w:p w14:paraId="6CA21B12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(lider: </w:t>
            </w: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Sp. z o.o.- Lider  PGF S.A. - </w:t>
            </w:r>
            <w:proofErr w:type="spellStart"/>
            <w:r w:rsidRPr="00324BE1">
              <w:rPr>
                <w:b/>
              </w:rPr>
              <w:t>Czlonek</w:t>
            </w:r>
            <w:proofErr w:type="spellEnd"/>
            <w:r w:rsidRPr="00324BE1">
              <w:rPr>
                <w:b/>
              </w:rPr>
              <w:t>)</w:t>
            </w:r>
          </w:p>
          <w:p w14:paraId="21F566B2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120</w:t>
            </w:r>
          </w:p>
          <w:p w14:paraId="5E717688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54-640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41DD1E44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5ADEEEE4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42</w:t>
            </w:r>
            <w:r>
              <w:t xml:space="preserve">: </w:t>
            </w:r>
            <w:r w:rsidRPr="00324BE1">
              <w:t>Pakiet 42</w:t>
            </w:r>
            <w:r>
              <w:t xml:space="preserve"> za cenę </w:t>
            </w:r>
            <w:r w:rsidRPr="00324BE1">
              <w:rPr>
                <w:b/>
              </w:rPr>
              <w:t>30 938.84 zł</w:t>
            </w:r>
          </w:p>
          <w:p w14:paraId="357F9904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7B1DEF6A" w14:textId="457D6B33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4676A1DB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502C1B3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471CB97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3404C634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363491E8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24CFAC90" w14:textId="77777777" w:rsidTr="00F833CF">
        <w:trPr>
          <w:cantSplit/>
        </w:trPr>
        <w:tc>
          <w:tcPr>
            <w:tcW w:w="9210" w:type="dxa"/>
          </w:tcPr>
          <w:p w14:paraId="18EE43E7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lastRenderedPageBreak/>
              <w:t>Urtica</w:t>
            </w:r>
            <w:proofErr w:type="spellEnd"/>
            <w:r w:rsidRPr="00324BE1">
              <w:rPr>
                <w:b/>
              </w:rPr>
              <w:t xml:space="preserve"> (lider: </w:t>
            </w: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Sp. z o.o.- Lider  PGF S.A. - </w:t>
            </w:r>
            <w:proofErr w:type="spellStart"/>
            <w:r w:rsidRPr="00324BE1">
              <w:rPr>
                <w:b/>
              </w:rPr>
              <w:t>Czlonek</w:t>
            </w:r>
            <w:proofErr w:type="spellEnd"/>
            <w:r w:rsidRPr="00324BE1">
              <w:rPr>
                <w:b/>
              </w:rPr>
              <w:t>)</w:t>
            </w:r>
          </w:p>
          <w:p w14:paraId="07AFBF07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120</w:t>
            </w:r>
          </w:p>
          <w:p w14:paraId="7C40154E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54-640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417E4028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23700AE3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43</w:t>
            </w:r>
            <w:r>
              <w:t xml:space="preserve">: </w:t>
            </w:r>
            <w:r w:rsidRPr="00324BE1">
              <w:t>Pakiet 43</w:t>
            </w:r>
            <w:r>
              <w:t xml:space="preserve"> za cenę </w:t>
            </w:r>
            <w:r w:rsidRPr="00324BE1">
              <w:rPr>
                <w:b/>
              </w:rPr>
              <w:t>49 005.56 zł</w:t>
            </w:r>
          </w:p>
          <w:p w14:paraId="1C5E5D77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B345E24" w14:textId="1DA3FFC1" w:rsidR="00324BE1" w:rsidRPr="00324BE1" w:rsidRDefault="00907B67" w:rsidP="00F833CF">
            <w:pPr>
              <w:spacing w:after="60"/>
              <w:ind w:left="142"/>
              <w:jc w:val="both"/>
            </w:pPr>
            <w:r>
              <w:t>U</w:t>
            </w:r>
            <w:r w:rsidR="00324BE1" w:rsidRPr="00324BE1">
              <w:t>zasadnienie wyboru oferty najkorzystniejszej:</w:t>
            </w:r>
          </w:p>
          <w:p w14:paraId="530C88F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22EEFED7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45B33DCB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08567DB9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7921E809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599DF84A" w14:textId="77777777" w:rsidTr="00F833CF">
        <w:trPr>
          <w:cantSplit/>
        </w:trPr>
        <w:tc>
          <w:tcPr>
            <w:tcW w:w="9210" w:type="dxa"/>
          </w:tcPr>
          <w:p w14:paraId="4E1BDD90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Asclepios</w:t>
            </w:r>
            <w:proofErr w:type="spellEnd"/>
            <w:r w:rsidRPr="00324BE1">
              <w:rPr>
                <w:b/>
              </w:rPr>
              <w:t xml:space="preserve"> S.A.</w:t>
            </w:r>
          </w:p>
          <w:p w14:paraId="1E0FC192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Hubska</w:t>
            </w:r>
            <w:proofErr w:type="spellEnd"/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44</w:t>
            </w:r>
          </w:p>
          <w:p w14:paraId="5D81B2DD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50-502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53B7A44C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4726D38C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44</w:t>
            </w:r>
            <w:r>
              <w:t xml:space="preserve">: </w:t>
            </w:r>
            <w:r w:rsidRPr="00324BE1">
              <w:t>Pakiet 44</w:t>
            </w:r>
            <w:r>
              <w:t xml:space="preserve"> za cenę </w:t>
            </w:r>
            <w:r w:rsidRPr="00324BE1">
              <w:rPr>
                <w:b/>
              </w:rPr>
              <w:t>39 916.80 zł</w:t>
            </w:r>
          </w:p>
          <w:p w14:paraId="378E76D4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F717C1A" w14:textId="55E06C35" w:rsidR="00324BE1" w:rsidRPr="00324BE1" w:rsidRDefault="00907B67" w:rsidP="00F833CF">
            <w:pPr>
              <w:spacing w:after="60"/>
              <w:ind w:left="142"/>
              <w:jc w:val="both"/>
            </w:pPr>
            <w:r>
              <w:t>U</w:t>
            </w:r>
            <w:r w:rsidR="00324BE1" w:rsidRPr="00324BE1">
              <w:t>zasadnienie wyboru oferty najkorzystniejszej:</w:t>
            </w:r>
          </w:p>
          <w:p w14:paraId="6FB2F08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3EC220EB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3875A1E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13D1D0A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733F2C93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6BD124EF" w14:textId="77777777" w:rsidTr="00F833CF">
        <w:trPr>
          <w:cantSplit/>
        </w:trPr>
        <w:tc>
          <w:tcPr>
            <w:tcW w:w="9210" w:type="dxa"/>
          </w:tcPr>
          <w:p w14:paraId="1C4B1683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lastRenderedPageBreak/>
              <w:t>Urtica</w:t>
            </w:r>
            <w:proofErr w:type="spellEnd"/>
            <w:r w:rsidRPr="00324BE1">
              <w:rPr>
                <w:b/>
              </w:rPr>
              <w:t xml:space="preserve"> (lider: </w:t>
            </w: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Sp. z o.o.- Lider  PGF S.A. - </w:t>
            </w:r>
            <w:proofErr w:type="spellStart"/>
            <w:r w:rsidRPr="00324BE1">
              <w:rPr>
                <w:b/>
              </w:rPr>
              <w:t>Czlonek</w:t>
            </w:r>
            <w:proofErr w:type="spellEnd"/>
            <w:r w:rsidRPr="00324BE1">
              <w:rPr>
                <w:b/>
              </w:rPr>
              <w:t>)</w:t>
            </w:r>
          </w:p>
          <w:p w14:paraId="07AB5B16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120</w:t>
            </w:r>
          </w:p>
          <w:p w14:paraId="53D21702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54-640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3DC99486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7953A8A0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45</w:t>
            </w:r>
            <w:r>
              <w:t xml:space="preserve">: </w:t>
            </w:r>
            <w:r w:rsidRPr="00324BE1">
              <w:t>Pakiet 45</w:t>
            </w:r>
            <w:r>
              <w:t xml:space="preserve"> za cenę </w:t>
            </w:r>
            <w:r w:rsidRPr="00324BE1">
              <w:rPr>
                <w:b/>
              </w:rPr>
              <w:t>8 436.96 zł</w:t>
            </w:r>
          </w:p>
          <w:p w14:paraId="1978FB10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1444EE2" w14:textId="68BA53CB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4493052D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573A575A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743606E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57B3219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0E1C395C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0CF679A5" w14:textId="77777777" w:rsidTr="00F833CF">
        <w:trPr>
          <w:cantSplit/>
        </w:trPr>
        <w:tc>
          <w:tcPr>
            <w:tcW w:w="9210" w:type="dxa"/>
          </w:tcPr>
          <w:p w14:paraId="5182CC99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(lider: </w:t>
            </w: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Sp. z o.o.- Lider  PGF S.A. - </w:t>
            </w:r>
            <w:proofErr w:type="spellStart"/>
            <w:r w:rsidRPr="00324BE1">
              <w:rPr>
                <w:b/>
              </w:rPr>
              <w:t>Czlonek</w:t>
            </w:r>
            <w:proofErr w:type="spellEnd"/>
            <w:r w:rsidRPr="00324BE1">
              <w:rPr>
                <w:b/>
              </w:rPr>
              <w:t>)</w:t>
            </w:r>
          </w:p>
          <w:p w14:paraId="21EFF974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120</w:t>
            </w:r>
          </w:p>
          <w:p w14:paraId="0E4191E3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54-640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04867488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35312853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46</w:t>
            </w:r>
            <w:r>
              <w:t xml:space="preserve">: </w:t>
            </w:r>
            <w:r w:rsidRPr="00324BE1">
              <w:t>Pakiet 46</w:t>
            </w:r>
            <w:r>
              <w:t xml:space="preserve"> za cenę </w:t>
            </w:r>
            <w:r w:rsidRPr="00324BE1">
              <w:rPr>
                <w:b/>
              </w:rPr>
              <w:t>11 097.81 zł</w:t>
            </w:r>
          </w:p>
          <w:p w14:paraId="39E4C45B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184DA67C" w14:textId="6B062BF5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75F8AB33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5FCCC0A8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4D07D40F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405F13EC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1A8C21B9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0B7FA25E" w14:textId="77777777" w:rsidTr="00F833CF">
        <w:trPr>
          <w:cantSplit/>
        </w:trPr>
        <w:tc>
          <w:tcPr>
            <w:tcW w:w="9210" w:type="dxa"/>
          </w:tcPr>
          <w:p w14:paraId="66A574B3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lastRenderedPageBreak/>
              <w:t>Farmacol Logistyka Sp. z o.o.</w:t>
            </w:r>
          </w:p>
          <w:p w14:paraId="747AD4FC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SZOPIENICKA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77</w:t>
            </w:r>
          </w:p>
          <w:p w14:paraId="2749BF36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40-431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Katowice</w:t>
            </w:r>
          </w:p>
          <w:p w14:paraId="5339313D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5422DAF5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48</w:t>
            </w:r>
            <w:r>
              <w:t xml:space="preserve">: </w:t>
            </w:r>
            <w:r w:rsidRPr="00324BE1">
              <w:t>Pakiet 48</w:t>
            </w:r>
            <w:r>
              <w:t xml:space="preserve"> za cenę </w:t>
            </w:r>
            <w:r w:rsidRPr="00324BE1">
              <w:rPr>
                <w:b/>
              </w:rPr>
              <w:t>56 764.31 zł</w:t>
            </w:r>
          </w:p>
          <w:p w14:paraId="5836D520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4A9B0A96" w14:textId="2CB01CCB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38F1EDCA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343C3B4C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05BB8F1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076CBC26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717AB506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4FF88B56" w14:textId="77777777" w:rsidTr="00F833CF">
        <w:trPr>
          <w:cantSplit/>
        </w:trPr>
        <w:tc>
          <w:tcPr>
            <w:tcW w:w="9210" w:type="dxa"/>
          </w:tcPr>
          <w:p w14:paraId="3A8494F0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Asclepios</w:t>
            </w:r>
            <w:proofErr w:type="spellEnd"/>
            <w:r w:rsidRPr="00324BE1">
              <w:rPr>
                <w:b/>
              </w:rPr>
              <w:t xml:space="preserve"> S.A.</w:t>
            </w:r>
          </w:p>
          <w:p w14:paraId="0B529C26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Hubska</w:t>
            </w:r>
            <w:proofErr w:type="spellEnd"/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44</w:t>
            </w:r>
          </w:p>
          <w:p w14:paraId="7B3D12ED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50-502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710C05FB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754E5FFF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49</w:t>
            </w:r>
            <w:r>
              <w:t xml:space="preserve">: </w:t>
            </w:r>
            <w:r w:rsidRPr="00324BE1">
              <w:t>Pakiet 49</w:t>
            </w:r>
            <w:r>
              <w:t xml:space="preserve"> za cenę </w:t>
            </w:r>
            <w:r w:rsidRPr="00324BE1">
              <w:rPr>
                <w:b/>
              </w:rPr>
              <w:t>149 802.48 zł</w:t>
            </w:r>
          </w:p>
          <w:p w14:paraId="5AC5B68A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6DF8C48A" w14:textId="20F4C1CE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7B98DE5C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329775EB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77939401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73A1F02F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268824CD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162BC154" w14:textId="77777777" w:rsidTr="00F833CF">
        <w:trPr>
          <w:cantSplit/>
        </w:trPr>
        <w:tc>
          <w:tcPr>
            <w:tcW w:w="9210" w:type="dxa"/>
          </w:tcPr>
          <w:p w14:paraId="0D064B4C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lastRenderedPageBreak/>
              <w:t>Sanofi</w:t>
            </w:r>
            <w:proofErr w:type="spellEnd"/>
            <w:r w:rsidRPr="00324BE1"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Aventis</w:t>
            </w:r>
            <w:proofErr w:type="spellEnd"/>
            <w:r w:rsidRPr="00324BE1">
              <w:rPr>
                <w:b/>
              </w:rPr>
              <w:t xml:space="preserve"> Sp. z o.o.</w:t>
            </w:r>
          </w:p>
          <w:p w14:paraId="4583490C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Bonifraterska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17</w:t>
            </w:r>
          </w:p>
          <w:p w14:paraId="5896322A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00-203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Warszawa</w:t>
            </w:r>
          </w:p>
          <w:p w14:paraId="150F692D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0B4296C1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50</w:t>
            </w:r>
            <w:r>
              <w:t xml:space="preserve">: </w:t>
            </w:r>
            <w:r w:rsidRPr="00324BE1">
              <w:t>Pakiet 50</w:t>
            </w:r>
            <w:r>
              <w:t xml:space="preserve"> za cenę </w:t>
            </w:r>
            <w:r w:rsidRPr="00324BE1">
              <w:rPr>
                <w:b/>
              </w:rPr>
              <w:t>15 120.00 zł</w:t>
            </w:r>
          </w:p>
          <w:p w14:paraId="149E0E75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0E9D55A8" w14:textId="6E3E566D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44EBB585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219F7E98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7EC8476F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646972B2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3C61FCCB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  <w:tr w:rsidR="00324BE1" w14:paraId="36E715C0" w14:textId="77777777" w:rsidTr="00F833CF">
        <w:trPr>
          <w:cantSplit/>
        </w:trPr>
        <w:tc>
          <w:tcPr>
            <w:tcW w:w="9210" w:type="dxa"/>
          </w:tcPr>
          <w:p w14:paraId="27A4753B" w14:textId="77777777" w:rsidR="00324BE1" w:rsidRDefault="00324BE1" w:rsidP="00F833CF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(lider: </w:t>
            </w:r>
            <w:proofErr w:type="spellStart"/>
            <w:r w:rsidRPr="00324BE1">
              <w:rPr>
                <w:b/>
              </w:rPr>
              <w:t>Urtica</w:t>
            </w:r>
            <w:proofErr w:type="spellEnd"/>
            <w:r w:rsidRPr="00324BE1">
              <w:rPr>
                <w:b/>
              </w:rPr>
              <w:t xml:space="preserve"> Sp. z o.o.- Lider  PGF S.A. - </w:t>
            </w:r>
            <w:proofErr w:type="spellStart"/>
            <w:r w:rsidRPr="00324BE1">
              <w:rPr>
                <w:b/>
              </w:rPr>
              <w:t>Czlonek</w:t>
            </w:r>
            <w:proofErr w:type="spellEnd"/>
            <w:r w:rsidRPr="00324BE1">
              <w:rPr>
                <w:b/>
              </w:rPr>
              <w:t>)</w:t>
            </w:r>
          </w:p>
          <w:p w14:paraId="6B32175F" w14:textId="77777777" w:rsidR="00324BE1" w:rsidRDefault="00324BE1" w:rsidP="00F833CF">
            <w:pPr>
              <w:spacing w:after="4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Krzemieniecka</w:t>
            </w:r>
            <w:r>
              <w:rPr>
                <w:b/>
              </w:rPr>
              <w:t xml:space="preserve"> </w:t>
            </w:r>
            <w:r w:rsidRPr="00324BE1">
              <w:rPr>
                <w:b/>
              </w:rPr>
              <w:t>120</w:t>
            </w:r>
          </w:p>
          <w:p w14:paraId="7BB78787" w14:textId="77777777" w:rsidR="00324BE1" w:rsidRDefault="00324BE1" w:rsidP="00F833CF">
            <w:pPr>
              <w:spacing w:after="60"/>
              <w:ind w:left="142"/>
              <w:jc w:val="both"/>
              <w:rPr>
                <w:b/>
              </w:rPr>
            </w:pPr>
            <w:r w:rsidRPr="00324BE1">
              <w:rPr>
                <w:b/>
              </w:rPr>
              <w:t>54-640</w:t>
            </w:r>
            <w:r>
              <w:rPr>
                <w:b/>
              </w:rPr>
              <w:t xml:space="preserve"> </w:t>
            </w:r>
            <w:proofErr w:type="spellStart"/>
            <w:r w:rsidRPr="00324BE1">
              <w:rPr>
                <w:b/>
              </w:rPr>
              <w:t>Wroclaw</w:t>
            </w:r>
            <w:proofErr w:type="spellEnd"/>
          </w:p>
          <w:p w14:paraId="4AD73529" w14:textId="77777777" w:rsidR="00324BE1" w:rsidRDefault="00324BE1" w:rsidP="00F833CF">
            <w:pPr>
              <w:spacing w:after="60"/>
              <w:ind w:left="142"/>
              <w:jc w:val="both"/>
            </w:pPr>
            <w:r>
              <w:t>na:</w:t>
            </w:r>
          </w:p>
          <w:p w14:paraId="3D1F4E1F" w14:textId="77777777" w:rsidR="00324BE1" w:rsidRDefault="00324BE1" w:rsidP="00F833CF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324BE1">
              <w:t>51</w:t>
            </w:r>
            <w:r>
              <w:t xml:space="preserve">: </w:t>
            </w:r>
            <w:r w:rsidRPr="00324BE1">
              <w:t>Pakiet 51</w:t>
            </w:r>
            <w:r>
              <w:t xml:space="preserve"> za cenę </w:t>
            </w:r>
            <w:r w:rsidRPr="00324BE1">
              <w:rPr>
                <w:b/>
              </w:rPr>
              <w:t>83 151.90 zł</w:t>
            </w:r>
          </w:p>
          <w:p w14:paraId="7504C823" w14:textId="77777777" w:rsidR="00324BE1" w:rsidRDefault="00324BE1" w:rsidP="00F833CF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14:paraId="537ECE7D" w14:textId="5AF48750" w:rsidR="00324BE1" w:rsidRPr="00324BE1" w:rsidRDefault="00907B67" w:rsidP="00F833CF">
            <w:pPr>
              <w:spacing w:after="60"/>
              <w:ind w:left="142"/>
              <w:jc w:val="both"/>
            </w:pPr>
            <w:r w:rsidRPr="00324BE1">
              <w:t>uzasadnienie</w:t>
            </w:r>
            <w:r w:rsidR="00324BE1" w:rsidRPr="00324BE1">
              <w:t xml:space="preserve"> wyboru oferty najkorzystniejszej:</w:t>
            </w:r>
          </w:p>
          <w:p w14:paraId="42C48147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treść wybranej oferty odpowiada treści SIWZ, zgodnie z art.82 ust.3. </w:t>
            </w:r>
            <w:proofErr w:type="spellStart"/>
            <w:r w:rsidRPr="00324BE1">
              <w:t>uPzp</w:t>
            </w:r>
            <w:proofErr w:type="spellEnd"/>
            <w:r w:rsidRPr="00324BE1">
              <w:t xml:space="preserve">, </w:t>
            </w:r>
          </w:p>
          <w:p w14:paraId="07A061E7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</w:t>
            </w:r>
            <w:r w:rsidRPr="00324BE1">
              <w:tab/>
              <w:t xml:space="preserve">wybrana oferta spełnia wszystkie wymagania Zamawiającego opisane w SIWZ i uzyskała największą ilość punktów - 100 pkt. /wyliczenie wg. wzoru zamieszczonego w SIWZ / przy kryterium oceny: </w:t>
            </w:r>
          </w:p>
          <w:p w14:paraId="2ED89DFB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I. Kryterium: Cena oferty - 100 punktów</w:t>
            </w:r>
          </w:p>
          <w:p w14:paraId="47316F77" w14:textId="77777777" w:rsidR="00324BE1" w:rsidRPr="00324BE1" w:rsidRDefault="00324BE1" w:rsidP="00F833CF">
            <w:pPr>
              <w:spacing w:after="60"/>
              <w:ind w:left="142"/>
              <w:jc w:val="both"/>
            </w:pPr>
            <w:r w:rsidRPr="00324BE1">
              <w:t>- oferta wpłynęła do Zamawiającego w wyznaczonym terminie , a Wykonawca  ją składający nie podlega wykluczeniu z postępowania</w:t>
            </w:r>
          </w:p>
          <w:p w14:paraId="4E8DF46F" w14:textId="77777777" w:rsidR="00324BE1" w:rsidRDefault="00324BE1" w:rsidP="00F833CF">
            <w:pPr>
              <w:spacing w:after="60"/>
              <w:ind w:left="142"/>
              <w:jc w:val="both"/>
            </w:pPr>
            <w:r w:rsidRPr="00324BE1">
              <w:t>-kwota oferty nie przekraczała kwoty jaką Zamawiający zamierza przeznaczyć na sfinansowanie zamówienia.</w:t>
            </w:r>
          </w:p>
        </w:tc>
      </w:tr>
    </w:tbl>
    <w:p w14:paraId="5A3A2EE8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14:paraId="2C14F6E1" w14:textId="77777777" w:rsidTr="00834EF4">
        <w:tc>
          <w:tcPr>
            <w:tcW w:w="2277" w:type="dxa"/>
            <w:shd w:val="clear" w:color="auto" w:fill="F3F3F3"/>
          </w:tcPr>
          <w:p w14:paraId="0526510D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14:paraId="2A00203D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14:paraId="61E186B2" w14:textId="77777777"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14:paraId="23F93FE5" w14:textId="77777777"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324BE1" w:rsidRPr="00834EF4" w14:paraId="67840F41" w14:textId="77777777" w:rsidTr="00F833CF">
        <w:tc>
          <w:tcPr>
            <w:tcW w:w="2277" w:type="dxa"/>
            <w:shd w:val="clear" w:color="auto" w:fill="auto"/>
          </w:tcPr>
          <w:p w14:paraId="3B4FE28A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</w:t>
            </w:r>
          </w:p>
        </w:tc>
        <w:tc>
          <w:tcPr>
            <w:tcW w:w="2511" w:type="dxa"/>
            <w:shd w:val="clear" w:color="auto" w:fill="auto"/>
          </w:tcPr>
          <w:p w14:paraId="02B2A8F2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1B07F31B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1B060637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51292753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2D66F99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4A5ADAA7" w14:textId="77777777" w:rsidTr="00F833CF">
        <w:tc>
          <w:tcPr>
            <w:tcW w:w="2277" w:type="dxa"/>
            <w:shd w:val="clear" w:color="auto" w:fill="auto"/>
          </w:tcPr>
          <w:p w14:paraId="504A262D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</w:t>
            </w:r>
          </w:p>
        </w:tc>
        <w:tc>
          <w:tcPr>
            <w:tcW w:w="2511" w:type="dxa"/>
            <w:shd w:val="clear" w:color="auto" w:fill="auto"/>
          </w:tcPr>
          <w:p w14:paraId="47A765F6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7BFF717E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11B1FAE4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73F2CA14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- 97.05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43F4585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97,05</w:t>
            </w:r>
          </w:p>
        </w:tc>
      </w:tr>
      <w:tr w:rsidR="00324BE1" w:rsidRPr="00834EF4" w14:paraId="55A0D826" w14:textId="77777777" w:rsidTr="00F833CF">
        <w:tc>
          <w:tcPr>
            <w:tcW w:w="2277" w:type="dxa"/>
            <w:shd w:val="clear" w:color="auto" w:fill="auto"/>
          </w:tcPr>
          <w:p w14:paraId="1A83229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</w:t>
            </w:r>
          </w:p>
        </w:tc>
        <w:tc>
          <w:tcPr>
            <w:tcW w:w="2511" w:type="dxa"/>
            <w:shd w:val="clear" w:color="auto" w:fill="auto"/>
          </w:tcPr>
          <w:p w14:paraId="33D3DB18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NEUCA S.A.</w:t>
            </w:r>
          </w:p>
          <w:p w14:paraId="6188FD6F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58</w:t>
            </w:r>
          </w:p>
          <w:p w14:paraId="5F6F83BB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541D992A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- 93.69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E89C03F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93,69</w:t>
            </w:r>
          </w:p>
        </w:tc>
      </w:tr>
      <w:tr w:rsidR="00324BE1" w:rsidRPr="00834EF4" w14:paraId="4F236170" w14:textId="77777777" w:rsidTr="00F833CF">
        <w:tc>
          <w:tcPr>
            <w:tcW w:w="2277" w:type="dxa"/>
            <w:shd w:val="clear" w:color="auto" w:fill="auto"/>
          </w:tcPr>
          <w:p w14:paraId="16910A8A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</w:t>
            </w:r>
          </w:p>
        </w:tc>
        <w:tc>
          <w:tcPr>
            <w:tcW w:w="2511" w:type="dxa"/>
            <w:shd w:val="clear" w:color="auto" w:fill="auto"/>
          </w:tcPr>
          <w:p w14:paraId="554E16B7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Asclepios</w:t>
            </w:r>
            <w:proofErr w:type="spellEnd"/>
            <w:r w:rsidRPr="00324BE1">
              <w:rPr>
                <w:sz w:val="18"/>
                <w:szCs w:val="18"/>
              </w:rPr>
              <w:t xml:space="preserve"> S.A.</w:t>
            </w:r>
          </w:p>
          <w:p w14:paraId="2FCA485E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44</w:t>
            </w:r>
          </w:p>
          <w:p w14:paraId="7E470879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061D115B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- 91.36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42F8C3A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91,36</w:t>
            </w:r>
          </w:p>
        </w:tc>
      </w:tr>
      <w:tr w:rsidR="00324BE1" w:rsidRPr="00834EF4" w14:paraId="25ED8656" w14:textId="77777777" w:rsidTr="00F833CF">
        <w:tc>
          <w:tcPr>
            <w:tcW w:w="2277" w:type="dxa"/>
            <w:shd w:val="clear" w:color="auto" w:fill="auto"/>
          </w:tcPr>
          <w:p w14:paraId="1B5DF3C2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lastRenderedPageBreak/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</w:t>
            </w:r>
          </w:p>
        </w:tc>
        <w:tc>
          <w:tcPr>
            <w:tcW w:w="2511" w:type="dxa"/>
            <w:shd w:val="clear" w:color="auto" w:fill="auto"/>
          </w:tcPr>
          <w:p w14:paraId="7E5D2CCB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578C6759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4065A80F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16ED226A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24E039E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253A80F1" w14:textId="77777777" w:rsidTr="00F833CF">
        <w:tc>
          <w:tcPr>
            <w:tcW w:w="2277" w:type="dxa"/>
            <w:shd w:val="clear" w:color="auto" w:fill="auto"/>
          </w:tcPr>
          <w:p w14:paraId="24476517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</w:t>
            </w:r>
          </w:p>
        </w:tc>
        <w:tc>
          <w:tcPr>
            <w:tcW w:w="2511" w:type="dxa"/>
            <w:shd w:val="clear" w:color="auto" w:fill="auto"/>
          </w:tcPr>
          <w:p w14:paraId="61FDE0A5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63A00A1B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0DB0AACB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4D94E052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- 96.21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36E9AEE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96,21</w:t>
            </w:r>
          </w:p>
        </w:tc>
      </w:tr>
      <w:tr w:rsidR="00324BE1" w:rsidRPr="00834EF4" w14:paraId="106F8FCE" w14:textId="77777777" w:rsidTr="00F833CF">
        <w:tc>
          <w:tcPr>
            <w:tcW w:w="2277" w:type="dxa"/>
            <w:shd w:val="clear" w:color="auto" w:fill="auto"/>
          </w:tcPr>
          <w:p w14:paraId="50716748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</w:t>
            </w:r>
          </w:p>
        </w:tc>
        <w:tc>
          <w:tcPr>
            <w:tcW w:w="2511" w:type="dxa"/>
            <w:shd w:val="clear" w:color="auto" w:fill="auto"/>
          </w:tcPr>
          <w:p w14:paraId="299404CF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Tramco</w:t>
            </w:r>
            <w:proofErr w:type="spellEnd"/>
            <w:r w:rsidRPr="00324BE1">
              <w:rPr>
                <w:sz w:val="18"/>
                <w:szCs w:val="18"/>
              </w:rPr>
              <w:t xml:space="preserve"> Sp z o. o.</w:t>
            </w:r>
          </w:p>
          <w:p w14:paraId="2E892FE6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Wolska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14</w:t>
            </w:r>
          </w:p>
          <w:p w14:paraId="5FFF54F5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05-860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Plochocin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616B230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- 94.59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62ABBB2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94,59</w:t>
            </w:r>
          </w:p>
        </w:tc>
      </w:tr>
      <w:tr w:rsidR="00324BE1" w:rsidRPr="00834EF4" w14:paraId="6C55CEFF" w14:textId="77777777" w:rsidTr="00F833CF">
        <w:tc>
          <w:tcPr>
            <w:tcW w:w="2277" w:type="dxa"/>
            <w:shd w:val="clear" w:color="auto" w:fill="auto"/>
          </w:tcPr>
          <w:p w14:paraId="22EC9A25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</w:t>
            </w:r>
          </w:p>
        </w:tc>
        <w:tc>
          <w:tcPr>
            <w:tcW w:w="2511" w:type="dxa"/>
            <w:shd w:val="clear" w:color="auto" w:fill="auto"/>
          </w:tcPr>
          <w:p w14:paraId="69E23BC8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NEUCA S.A.</w:t>
            </w:r>
          </w:p>
          <w:p w14:paraId="271C464B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58</w:t>
            </w:r>
          </w:p>
          <w:p w14:paraId="02C16E89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51BA3597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- 93.78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FA6C80F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93,78</w:t>
            </w:r>
          </w:p>
        </w:tc>
      </w:tr>
      <w:tr w:rsidR="00324BE1" w:rsidRPr="00834EF4" w14:paraId="07A9BF84" w14:textId="77777777" w:rsidTr="00F833CF">
        <w:tc>
          <w:tcPr>
            <w:tcW w:w="2277" w:type="dxa"/>
            <w:shd w:val="clear" w:color="auto" w:fill="auto"/>
          </w:tcPr>
          <w:p w14:paraId="32F30E0A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</w:t>
            </w:r>
          </w:p>
        </w:tc>
        <w:tc>
          <w:tcPr>
            <w:tcW w:w="2511" w:type="dxa"/>
            <w:shd w:val="clear" w:color="auto" w:fill="auto"/>
          </w:tcPr>
          <w:p w14:paraId="316E63C9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Asclepios</w:t>
            </w:r>
            <w:proofErr w:type="spellEnd"/>
            <w:r w:rsidRPr="00324BE1">
              <w:rPr>
                <w:sz w:val="18"/>
                <w:szCs w:val="18"/>
              </w:rPr>
              <w:t xml:space="preserve"> S.A.</w:t>
            </w:r>
          </w:p>
          <w:p w14:paraId="72F6DACD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44</w:t>
            </w:r>
          </w:p>
          <w:p w14:paraId="0334E0F0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1EA61169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- 92.29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3F6A1CA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92,29</w:t>
            </w:r>
          </w:p>
        </w:tc>
      </w:tr>
      <w:tr w:rsidR="00324BE1" w:rsidRPr="00834EF4" w14:paraId="05F38FA6" w14:textId="77777777" w:rsidTr="00F833CF">
        <w:tc>
          <w:tcPr>
            <w:tcW w:w="2277" w:type="dxa"/>
            <w:shd w:val="clear" w:color="auto" w:fill="auto"/>
          </w:tcPr>
          <w:p w14:paraId="1624EB78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</w:t>
            </w:r>
          </w:p>
        </w:tc>
        <w:tc>
          <w:tcPr>
            <w:tcW w:w="2511" w:type="dxa"/>
            <w:shd w:val="clear" w:color="auto" w:fill="auto"/>
          </w:tcPr>
          <w:p w14:paraId="216A1D22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7EEC6036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4D340708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5FFE8ADB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321E24E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01F04A8A" w14:textId="77777777" w:rsidTr="00F833CF">
        <w:tc>
          <w:tcPr>
            <w:tcW w:w="2277" w:type="dxa"/>
            <w:shd w:val="clear" w:color="auto" w:fill="auto"/>
          </w:tcPr>
          <w:p w14:paraId="6BDA8774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</w:t>
            </w:r>
          </w:p>
        </w:tc>
        <w:tc>
          <w:tcPr>
            <w:tcW w:w="2511" w:type="dxa"/>
            <w:shd w:val="clear" w:color="auto" w:fill="auto"/>
          </w:tcPr>
          <w:p w14:paraId="398B572A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Asclepios</w:t>
            </w:r>
            <w:proofErr w:type="spellEnd"/>
            <w:r w:rsidRPr="00324BE1">
              <w:rPr>
                <w:sz w:val="18"/>
                <w:szCs w:val="18"/>
              </w:rPr>
              <w:t xml:space="preserve"> S.A.</w:t>
            </w:r>
          </w:p>
          <w:p w14:paraId="319BC0FF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44</w:t>
            </w:r>
          </w:p>
          <w:p w14:paraId="3F47CF34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40E4CC3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- 94.44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47A4686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94,44</w:t>
            </w:r>
          </w:p>
        </w:tc>
      </w:tr>
      <w:tr w:rsidR="00324BE1" w:rsidRPr="00834EF4" w14:paraId="52E50F0E" w14:textId="77777777" w:rsidTr="00F833CF">
        <w:tc>
          <w:tcPr>
            <w:tcW w:w="2277" w:type="dxa"/>
            <w:shd w:val="clear" w:color="auto" w:fill="auto"/>
          </w:tcPr>
          <w:p w14:paraId="7A684B06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</w:t>
            </w:r>
          </w:p>
        </w:tc>
        <w:tc>
          <w:tcPr>
            <w:tcW w:w="2511" w:type="dxa"/>
            <w:shd w:val="clear" w:color="auto" w:fill="auto"/>
          </w:tcPr>
          <w:p w14:paraId="0E131C8C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0E3AD88A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0291EA06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32CB8B06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- 93.53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5A12A6A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93,53</w:t>
            </w:r>
          </w:p>
        </w:tc>
      </w:tr>
      <w:tr w:rsidR="00324BE1" w:rsidRPr="00834EF4" w14:paraId="215E2390" w14:textId="77777777" w:rsidTr="00F833CF">
        <w:tc>
          <w:tcPr>
            <w:tcW w:w="2277" w:type="dxa"/>
            <w:shd w:val="clear" w:color="auto" w:fill="auto"/>
          </w:tcPr>
          <w:p w14:paraId="387F712A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</w:t>
            </w:r>
          </w:p>
        </w:tc>
        <w:tc>
          <w:tcPr>
            <w:tcW w:w="2511" w:type="dxa"/>
            <w:shd w:val="clear" w:color="auto" w:fill="auto"/>
          </w:tcPr>
          <w:p w14:paraId="0C253360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Tramco</w:t>
            </w:r>
            <w:proofErr w:type="spellEnd"/>
            <w:r w:rsidRPr="00324BE1">
              <w:rPr>
                <w:sz w:val="18"/>
                <w:szCs w:val="18"/>
              </w:rPr>
              <w:t xml:space="preserve"> Sp z o. o.</w:t>
            </w:r>
          </w:p>
          <w:p w14:paraId="0A30988F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Wolska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14</w:t>
            </w:r>
          </w:p>
          <w:p w14:paraId="05595FA6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05-860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Plochocin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50B71189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- 91.73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A289162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91,73</w:t>
            </w:r>
          </w:p>
        </w:tc>
      </w:tr>
      <w:tr w:rsidR="00324BE1" w:rsidRPr="00834EF4" w14:paraId="17894B0E" w14:textId="77777777" w:rsidTr="00F833CF">
        <w:tc>
          <w:tcPr>
            <w:tcW w:w="2277" w:type="dxa"/>
            <w:shd w:val="clear" w:color="auto" w:fill="auto"/>
          </w:tcPr>
          <w:p w14:paraId="3386FF5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</w:t>
            </w:r>
          </w:p>
        </w:tc>
        <w:tc>
          <w:tcPr>
            <w:tcW w:w="2511" w:type="dxa"/>
            <w:shd w:val="clear" w:color="auto" w:fill="auto"/>
          </w:tcPr>
          <w:p w14:paraId="5CFD7C26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PPHU </w:t>
            </w:r>
            <w:proofErr w:type="spellStart"/>
            <w:r w:rsidRPr="00324BE1">
              <w:rPr>
                <w:sz w:val="18"/>
                <w:szCs w:val="18"/>
              </w:rPr>
              <w:t>Specjal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0390A0B7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Aleja Jana Pawła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80/5</w:t>
            </w:r>
          </w:p>
          <w:p w14:paraId="5E7236F7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00-175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5EB37B3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- 83.99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68A025C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83,99</w:t>
            </w:r>
          </w:p>
        </w:tc>
      </w:tr>
      <w:tr w:rsidR="00324BE1" w:rsidRPr="00834EF4" w14:paraId="3A2E16AF" w14:textId="77777777" w:rsidTr="00F833CF">
        <w:tc>
          <w:tcPr>
            <w:tcW w:w="2277" w:type="dxa"/>
            <w:shd w:val="clear" w:color="auto" w:fill="auto"/>
          </w:tcPr>
          <w:p w14:paraId="0911247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</w:t>
            </w:r>
          </w:p>
        </w:tc>
        <w:tc>
          <w:tcPr>
            <w:tcW w:w="2511" w:type="dxa"/>
            <w:shd w:val="clear" w:color="auto" w:fill="auto"/>
          </w:tcPr>
          <w:p w14:paraId="71AFBA0C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7D8144A2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6332F8CE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357FDDB7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5697805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0F01EBE0" w14:textId="77777777" w:rsidTr="00F833CF">
        <w:tc>
          <w:tcPr>
            <w:tcW w:w="2277" w:type="dxa"/>
            <w:shd w:val="clear" w:color="auto" w:fill="auto"/>
          </w:tcPr>
          <w:p w14:paraId="1528FA43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</w:t>
            </w:r>
          </w:p>
        </w:tc>
        <w:tc>
          <w:tcPr>
            <w:tcW w:w="2511" w:type="dxa"/>
            <w:shd w:val="clear" w:color="auto" w:fill="auto"/>
          </w:tcPr>
          <w:p w14:paraId="6015A924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Asclepios</w:t>
            </w:r>
            <w:proofErr w:type="spellEnd"/>
            <w:r w:rsidRPr="00324BE1">
              <w:rPr>
                <w:sz w:val="18"/>
                <w:szCs w:val="18"/>
              </w:rPr>
              <w:t xml:space="preserve"> S.A.</w:t>
            </w:r>
          </w:p>
          <w:p w14:paraId="3A06AAE3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44</w:t>
            </w:r>
          </w:p>
          <w:p w14:paraId="2CD69404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3EF93738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- 92.68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9C82A0B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92,68</w:t>
            </w:r>
          </w:p>
        </w:tc>
      </w:tr>
      <w:tr w:rsidR="00324BE1" w:rsidRPr="00834EF4" w14:paraId="4E400FD2" w14:textId="77777777" w:rsidTr="00F833CF">
        <w:tc>
          <w:tcPr>
            <w:tcW w:w="2277" w:type="dxa"/>
            <w:shd w:val="clear" w:color="auto" w:fill="auto"/>
          </w:tcPr>
          <w:p w14:paraId="57C297DC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</w:t>
            </w:r>
          </w:p>
        </w:tc>
        <w:tc>
          <w:tcPr>
            <w:tcW w:w="2511" w:type="dxa"/>
            <w:shd w:val="clear" w:color="auto" w:fill="auto"/>
          </w:tcPr>
          <w:p w14:paraId="5F48C88F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0642F689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51F89E6A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49E22EA3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- 91.84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523ECCC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91,84</w:t>
            </w:r>
          </w:p>
        </w:tc>
      </w:tr>
      <w:tr w:rsidR="00324BE1" w:rsidRPr="00834EF4" w14:paraId="12E89082" w14:textId="77777777" w:rsidTr="00F833CF">
        <w:tc>
          <w:tcPr>
            <w:tcW w:w="2277" w:type="dxa"/>
            <w:shd w:val="clear" w:color="auto" w:fill="auto"/>
          </w:tcPr>
          <w:p w14:paraId="0AABD098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</w:t>
            </w:r>
          </w:p>
        </w:tc>
        <w:tc>
          <w:tcPr>
            <w:tcW w:w="2511" w:type="dxa"/>
            <w:shd w:val="clear" w:color="auto" w:fill="auto"/>
          </w:tcPr>
          <w:p w14:paraId="7C6E20DF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Tramco</w:t>
            </w:r>
            <w:proofErr w:type="spellEnd"/>
            <w:r w:rsidRPr="00324BE1">
              <w:rPr>
                <w:sz w:val="18"/>
                <w:szCs w:val="18"/>
              </w:rPr>
              <w:t xml:space="preserve"> Sp z o. o.</w:t>
            </w:r>
          </w:p>
          <w:p w14:paraId="27EFFA0F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Wolska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14</w:t>
            </w:r>
          </w:p>
          <w:p w14:paraId="3C58CC6B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05-860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Plochocin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35A6FCD6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- 90.08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23E8105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90,08</w:t>
            </w:r>
          </w:p>
        </w:tc>
      </w:tr>
      <w:tr w:rsidR="00324BE1" w:rsidRPr="00834EF4" w14:paraId="71912E0C" w14:textId="77777777" w:rsidTr="00F833CF">
        <w:tc>
          <w:tcPr>
            <w:tcW w:w="2277" w:type="dxa"/>
            <w:shd w:val="clear" w:color="auto" w:fill="auto"/>
          </w:tcPr>
          <w:p w14:paraId="7EFC9015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5</w:t>
            </w:r>
          </w:p>
        </w:tc>
        <w:tc>
          <w:tcPr>
            <w:tcW w:w="2511" w:type="dxa"/>
            <w:shd w:val="clear" w:color="auto" w:fill="auto"/>
          </w:tcPr>
          <w:p w14:paraId="3A30730F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6FBAE2FC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6FA2C3E5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52422D3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FCC7429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7D354D1F" w14:textId="77777777" w:rsidTr="00F833CF">
        <w:tc>
          <w:tcPr>
            <w:tcW w:w="2277" w:type="dxa"/>
            <w:shd w:val="clear" w:color="auto" w:fill="auto"/>
          </w:tcPr>
          <w:p w14:paraId="69A0647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5</w:t>
            </w:r>
          </w:p>
        </w:tc>
        <w:tc>
          <w:tcPr>
            <w:tcW w:w="2511" w:type="dxa"/>
            <w:shd w:val="clear" w:color="auto" w:fill="auto"/>
          </w:tcPr>
          <w:p w14:paraId="493A140C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541FF7C2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6970C0CA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25A0F42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- 99.30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AC25B4C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99,30</w:t>
            </w:r>
          </w:p>
        </w:tc>
      </w:tr>
      <w:tr w:rsidR="00324BE1" w:rsidRPr="00834EF4" w14:paraId="0205FD05" w14:textId="77777777" w:rsidTr="00F833CF">
        <w:tc>
          <w:tcPr>
            <w:tcW w:w="2277" w:type="dxa"/>
            <w:shd w:val="clear" w:color="auto" w:fill="auto"/>
          </w:tcPr>
          <w:p w14:paraId="00DC884A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5</w:t>
            </w:r>
          </w:p>
        </w:tc>
        <w:tc>
          <w:tcPr>
            <w:tcW w:w="2511" w:type="dxa"/>
            <w:shd w:val="clear" w:color="auto" w:fill="auto"/>
          </w:tcPr>
          <w:p w14:paraId="27653342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Asclepios</w:t>
            </w:r>
            <w:proofErr w:type="spellEnd"/>
            <w:r w:rsidRPr="00324BE1">
              <w:rPr>
                <w:sz w:val="18"/>
                <w:szCs w:val="18"/>
              </w:rPr>
              <w:t xml:space="preserve"> S.A.</w:t>
            </w:r>
          </w:p>
          <w:p w14:paraId="706C438A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44</w:t>
            </w:r>
          </w:p>
          <w:p w14:paraId="0468054D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25A01618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- 98.33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97C5643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98,33</w:t>
            </w:r>
          </w:p>
        </w:tc>
      </w:tr>
      <w:tr w:rsidR="00324BE1" w:rsidRPr="00834EF4" w14:paraId="6280699A" w14:textId="77777777" w:rsidTr="00F833CF">
        <w:tc>
          <w:tcPr>
            <w:tcW w:w="2277" w:type="dxa"/>
            <w:shd w:val="clear" w:color="auto" w:fill="auto"/>
          </w:tcPr>
          <w:p w14:paraId="3AC85087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5</w:t>
            </w:r>
          </w:p>
        </w:tc>
        <w:tc>
          <w:tcPr>
            <w:tcW w:w="2511" w:type="dxa"/>
            <w:shd w:val="clear" w:color="auto" w:fill="auto"/>
          </w:tcPr>
          <w:p w14:paraId="31C62F3A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Tramco</w:t>
            </w:r>
            <w:proofErr w:type="spellEnd"/>
            <w:r w:rsidRPr="00324BE1">
              <w:rPr>
                <w:sz w:val="18"/>
                <w:szCs w:val="18"/>
              </w:rPr>
              <w:t xml:space="preserve"> Sp z o. o.</w:t>
            </w:r>
          </w:p>
          <w:p w14:paraId="1B0E88EF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Wolska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14</w:t>
            </w:r>
          </w:p>
          <w:p w14:paraId="17A7E988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05-860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Plochocin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1FB6BC6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- 97.37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067A060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97,37</w:t>
            </w:r>
          </w:p>
        </w:tc>
      </w:tr>
      <w:tr w:rsidR="00324BE1" w:rsidRPr="00834EF4" w14:paraId="2ABD4790" w14:textId="77777777" w:rsidTr="00F833CF">
        <w:tc>
          <w:tcPr>
            <w:tcW w:w="2277" w:type="dxa"/>
            <w:shd w:val="clear" w:color="auto" w:fill="auto"/>
          </w:tcPr>
          <w:p w14:paraId="736013E8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5</w:t>
            </w:r>
          </w:p>
        </w:tc>
        <w:tc>
          <w:tcPr>
            <w:tcW w:w="2511" w:type="dxa"/>
            <w:shd w:val="clear" w:color="auto" w:fill="auto"/>
          </w:tcPr>
          <w:p w14:paraId="47E898C0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NEUCA S.A.</w:t>
            </w:r>
          </w:p>
          <w:p w14:paraId="4138E620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58</w:t>
            </w:r>
          </w:p>
          <w:p w14:paraId="3EE13470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60A58C38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- 96.63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A0130E3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96,63</w:t>
            </w:r>
          </w:p>
        </w:tc>
      </w:tr>
      <w:tr w:rsidR="00324BE1" w:rsidRPr="00834EF4" w14:paraId="081EE0BB" w14:textId="77777777" w:rsidTr="00F833CF">
        <w:tc>
          <w:tcPr>
            <w:tcW w:w="2277" w:type="dxa"/>
            <w:shd w:val="clear" w:color="auto" w:fill="auto"/>
          </w:tcPr>
          <w:p w14:paraId="3A6F23A6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6</w:t>
            </w:r>
          </w:p>
        </w:tc>
        <w:tc>
          <w:tcPr>
            <w:tcW w:w="2511" w:type="dxa"/>
            <w:shd w:val="clear" w:color="auto" w:fill="auto"/>
          </w:tcPr>
          <w:p w14:paraId="54B763F5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Roche Polska Sp. z o.o.</w:t>
            </w:r>
          </w:p>
          <w:p w14:paraId="1A8280E1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Domaniewska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39B</w:t>
            </w:r>
          </w:p>
          <w:p w14:paraId="1B96E72C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lastRenderedPageBreak/>
              <w:t>02-672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072F35A4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lastRenderedPageBreak/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9297FF6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23A23311" w14:textId="77777777" w:rsidTr="00F833CF">
        <w:tc>
          <w:tcPr>
            <w:tcW w:w="2277" w:type="dxa"/>
            <w:shd w:val="clear" w:color="auto" w:fill="auto"/>
          </w:tcPr>
          <w:p w14:paraId="23A009AD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7</w:t>
            </w:r>
          </w:p>
        </w:tc>
        <w:tc>
          <w:tcPr>
            <w:tcW w:w="2511" w:type="dxa"/>
            <w:shd w:val="clear" w:color="auto" w:fill="auto"/>
          </w:tcPr>
          <w:p w14:paraId="4D9FFDF9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0DDF2848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4518F812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69F1A0EE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5B7B4DB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61828287" w14:textId="77777777" w:rsidTr="00F833CF">
        <w:tc>
          <w:tcPr>
            <w:tcW w:w="2277" w:type="dxa"/>
            <w:shd w:val="clear" w:color="auto" w:fill="auto"/>
          </w:tcPr>
          <w:p w14:paraId="208DD03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7</w:t>
            </w:r>
          </w:p>
        </w:tc>
        <w:tc>
          <w:tcPr>
            <w:tcW w:w="2511" w:type="dxa"/>
            <w:shd w:val="clear" w:color="auto" w:fill="auto"/>
          </w:tcPr>
          <w:p w14:paraId="7B7AB5C8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Asclepios</w:t>
            </w:r>
            <w:proofErr w:type="spellEnd"/>
            <w:r w:rsidRPr="00324BE1">
              <w:rPr>
                <w:sz w:val="18"/>
                <w:szCs w:val="18"/>
              </w:rPr>
              <w:t xml:space="preserve"> S.A.</w:t>
            </w:r>
          </w:p>
          <w:p w14:paraId="2D9CC300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44</w:t>
            </w:r>
          </w:p>
          <w:p w14:paraId="71F1AEE3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5FCF3D23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- 98.76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C695F87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98,76</w:t>
            </w:r>
          </w:p>
        </w:tc>
      </w:tr>
      <w:tr w:rsidR="00324BE1" w:rsidRPr="00834EF4" w14:paraId="3911F4DD" w14:textId="77777777" w:rsidTr="00F833CF">
        <w:tc>
          <w:tcPr>
            <w:tcW w:w="2277" w:type="dxa"/>
            <w:shd w:val="clear" w:color="auto" w:fill="auto"/>
          </w:tcPr>
          <w:p w14:paraId="66D64FA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8</w:t>
            </w:r>
          </w:p>
        </w:tc>
        <w:tc>
          <w:tcPr>
            <w:tcW w:w="2511" w:type="dxa"/>
            <w:shd w:val="clear" w:color="auto" w:fill="auto"/>
          </w:tcPr>
          <w:p w14:paraId="46B9C47B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Promedica</w:t>
            </w:r>
            <w:proofErr w:type="spellEnd"/>
            <w:r w:rsidRPr="00324BE1">
              <w:rPr>
                <w:sz w:val="18"/>
                <w:szCs w:val="18"/>
              </w:rPr>
              <w:t xml:space="preserve"> Toruń Sp. z o.o.</w:t>
            </w:r>
          </w:p>
          <w:p w14:paraId="5FB37939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Grudziadzka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139a</w:t>
            </w:r>
          </w:p>
          <w:p w14:paraId="033E780C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0E900CE6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74B914C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6E60B92C" w14:textId="77777777" w:rsidTr="00F833CF">
        <w:tc>
          <w:tcPr>
            <w:tcW w:w="2277" w:type="dxa"/>
            <w:shd w:val="clear" w:color="auto" w:fill="auto"/>
          </w:tcPr>
          <w:p w14:paraId="00EB9D7A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8</w:t>
            </w:r>
          </w:p>
        </w:tc>
        <w:tc>
          <w:tcPr>
            <w:tcW w:w="2511" w:type="dxa"/>
            <w:shd w:val="clear" w:color="auto" w:fill="auto"/>
          </w:tcPr>
          <w:p w14:paraId="6A0506F7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NEOMED Barbara Stańczyk</w:t>
            </w:r>
          </w:p>
          <w:p w14:paraId="5DE93408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Kajki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18</w:t>
            </w:r>
          </w:p>
          <w:p w14:paraId="567DF757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05-501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Piaseczno</w:t>
            </w:r>
          </w:p>
        </w:tc>
        <w:tc>
          <w:tcPr>
            <w:tcW w:w="2988" w:type="dxa"/>
            <w:shd w:val="clear" w:color="auto" w:fill="auto"/>
          </w:tcPr>
          <w:p w14:paraId="398695AE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- 99.30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B28FC37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99,30</w:t>
            </w:r>
          </w:p>
        </w:tc>
      </w:tr>
      <w:tr w:rsidR="00324BE1" w:rsidRPr="00834EF4" w14:paraId="24DDE909" w14:textId="77777777" w:rsidTr="00F833CF">
        <w:tc>
          <w:tcPr>
            <w:tcW w:w="2277" w:type="dxa"/>
            <w:shd w:val="clear" w:color="auto" w:fill="auto"/>
          </w:tcPr>
          <w:p w14:paraId="0FACBC1B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8</w:t>
            </w:r>
          </w:p>
        </w:tc>
        <w:tc>
          <w:tcPr>
            <w:tcW w:w="2511" w:type="dxa"/>
            <w:shd w:val="clear" w:color="auto" w:fill="auto"/>
          </w:tcPr>
          <w:p w14:paraId="70B919AB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081AA85D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01B9B95A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4D0862B3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- 56.52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5BF3EED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56,52</w:t>
            </w:r>
          </w:p>
        </w:tc>
      </w:tr>
      <w:tr w:rsidR="00324BE1" w:rsidRPr="00834EF4" w14:paraId="3845B662" w14:textId="77777777" w:rsidTr="00F833CF">
        <w:tc>
          <w:tcPr>
            <w:tcW w:w="2277" w:type="dxa"/>
            <w:shd w:val="clear" w:color="auto" w:fill="auto"/>
          </w:tcPr>
          <w:p w14:paraId="7041B71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10</w:t>
            </w:r>
          </w:p>
        </w:tc>
        <w:tc>
          <w:tcPr>
            <w:tcW w:w="2511" w:type="dxa"/>
            <w:shd w:val="clear" w:color="auto" w:fill="auto"/>
          </w:tcPr>
          <w:p w14:paraId="2418D4E1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Aesculap</w:t>
            </w:r>
            <w:proofErr w:type="spellEnd"/>
            <w:r w:rsidRPr="00324BE1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Chifa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67AB7D26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Tysiąclecia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14</w:t>
            </w:r>
          </w:p>
          <w:p w14:paraId="38ED0A99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64-300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 xml:space="preserve">Nowy </w:t>
            </w:r>
            <w:proofErr w:type="spellStart"/>
            <w:r w:rsidRPr="00324BE1">
              <w:rPr>
                <w:sz w:val="18"/>
                <w:szCs w:val="18"/>
              </w:rPr>
              <w:t>Tomysl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78BC69B8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F30A563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49498A84" w14:textId="77777777" w:rsidTr="00F833CF">
        <w:tc>
          <w:tcPr>
            <w:tcW w:w="2277" w:type="dxa"/>
            <w:shd w:val="clear" w:color="auto" w:fill="auto"/>
          </w:tcPr>
          <w:p w14:paraId="6572AB56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11</w:t>
            </w:r>
          </w:p>
        </w:tc>
        <w:tc>
          <w:tcPr>
            <w:tcW w:w="2511" w:type="dxa"/>
            <w:shd w:val="clear" w:color="auto" w:fill="auto"/>
          </w:tcPr>
          <w:p w14:paraId="7B23E4FF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PPHU </w:t>
            </w:r>
            <w:proofErr w:type="spellStart"/>
            <w:r w:rsidRPr="00324BE1">
              <w:rPr>
                <w:sz w:val="18"/>
                <w:szCs w:val="18"/>
              </w:rPr>
              <w:t>Specjal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2B14F3EA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Aleja Jana Pawła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80/5</w:t>
            </w:r>
          </w:p>
          <w:p w14:paraId="5DDE136D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00-175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2B9C1803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- 95.91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E51F5A5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95,91</w:t>
            </w:r>
          </w:p>
        </w:tc>
      </w:tr>
      <w:tr w:rsidR="00324BE1" w:rsidRPr="00834EF4" w14:paraId="2F0C6321" w14:textId="77777777" w:rsidTr="00F833CF">
        <w:tc>
          <w:tcPr>
            <w:tcW w:w="2277" w:type="dxa"/>
            <w:shd w:val="clear" w:color="auto" w:fill="auto"/>
          </w:tcPr>
          <w:p w14:paraId="2553C00C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11</w:t>
            </w:r>
          </w:p>
        </w:tc>
        <w:tc>
          <w:tcPr>
            <w:tcW w:w="2511" w:type="dxa"/>
            <w:shd w:val="clear" w:color="auto" w:fill="auto"/>
          </w:tcPr>
          <w:p w14:paraId="18FB5AE3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Bialmed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7DDA77B9" w14:textId="3DDC8E96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Kazimierzowska 46/48</w:t>
            </w:r>
            <w:r w:rsidR="00907B67">
              <w:rPr>
                <w:sz w:val="18"/>
                <w:szCs w:val="18"/>
              </w:rPr>
              <w:t>/65</w:t>
            </w:r>
          </w:p>
          <w:p w14:paraId="412FFC6D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68F3C42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AB7FA5B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75D40182" w14:textId="77777777" w:rsidTr="00F833CF">
        <w:tc>
          <w:tcPr>
            <w:tcW w:w="2277" w:type="dxa"/>
            <w:shd w:val="clear" w:color="auto" w:fill="auto"/>
          </w:tcPr>
          <w:p w14:paraId="0943BC5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12</w:t>
            </w:r>
          </w:p>
        </w:tc>
        <w:tc>
          <w:tcPr>
            <w:tcW w:w="2511" w:type="dxa"/>
            <w:shd w:val="clear" w:color="auto" w:fill="auto"/>
          </w:tcPr>
          <w:p w14:paraId="069BFBF1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Sanofi</w:t>
            </w:r>
            <w:proofErr w:type="spellEnd"/>
            <w:r w:rsidRPr="00324BE1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Aventis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291D0CD7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Bonifraterska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17</w:t>
            </w:r>
          </w:p>
          <w:p w14:paraId="5A826819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00-203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57E078AC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9824669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5536A769" w14:textId="77777777" w:rsidTr="00F833CF">
        <w:tc>
          <w:tcPr>
            <w:tcW w:w="2277" w:type="dxa"/>
            <w:shd w:val="clear" w:color="auto" w:fill="auto"/>
          </w:tcPr>
          <w:p w14:paraId="614AD07C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13</w:t>
            </w:r>
          </w:p>
        </w:tc>
        <w:tc>
          <w:tcPr>
            <w:tcW w:w="2511" w:type="dxa"/>
            <w:shd w:val="clear" w:color="auto" w:fill="auto"/>
          </w:tcPr>
          <w:p w14:paraId="0E2D136B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724EB8B3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51109A25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04F665AC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BA71DFF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7C3FCE43" w14:textId="77777777" w:rsidTr="00F833CF">
        <w:tc>
          <w:tcPr>
            <w:tcW w:w="2277" w:type="dxa"/>
            <w:shd w:val="clear" w:color="auto" w:fill="auto"/>
          </w:tcPr>
          <w:p w14:paraId="2CC15704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13</w:t>
            </w:r>
          </w:p>
        </w:tc>
        <w:tc>
          <w:tcPr>
            <w:tcW w:w="2511" w:type="dxa"/>
            <w:shd w:val="clear" w:color="auto" w:fill="auto"/>
          </w:tcPr>
          <w:p w14:paraId="1033EF33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336C3A97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5A107C22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457716EB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- 99.36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4B704CD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99,36</w:t>
            </w:r>
          </w:p>
        </w:tc>
      </w:tr>
      <w:tr w:rsidR="00324BE1" w:rsidRPr="00834EF4" w14:paraId="0422A561" w14:textId="77777777" w:rsidTr="00F833CF">
        <w:tc>
          <w:tcPr>
            <w:tcW w:w="2277" w:type="dxa"/>
            <w:shd w:val="clear" w:color="auto" w:fill="auto"/>
          </w:tcPr>
          <w:p w14:paraId="36D8DD79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13</w:t>
            </w:r>
          </w:p>
        </w:tc>
        <w:tc>
          <w:tcPr>
            <w:tcW w:w="2511" w:type="dxa"/>
            <w:shd w:val="clear" w:color="auto" w:fill="auto"/>
          </w:tcPr>
          <w:p w14:paraId="38B52B9F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NEUCA S.A.</w:t>
            </w:r>
          </w:p>
          <w:p w14:paraId="1957433D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58</w:t>
            </w:r>
          </w:p>
          <w:p w14:paraId="43BB31C8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7F71AF74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- 59.84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764E143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59,84</w:t>
            </w:r>
          </w:p>
        </w:tc>
      </w:tr>
      <w:tr w:rsidR="00324BE1" w:rsidRPr="00834EF4" w14:paraId="40F82B9D" w14:textId="77777777" w:rsidTr="00F833CF">
        <w:tc>
          <w:tcPr>
            <w:tcW w:w="2277" w:type="dxa"/>
            <w:shd w:val="clear" w:color="auto" w:fill="auto"/>
          </w:tcPr>
          <w:p w14:paraId="402F2C24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14</w:t>
            </w:r>
          </w:p>
        </w:tc>
        <w:tc>
          <w:tcPr>
            <w:tcW w:w="2511" w:type="dxa"/>
            <w:shd w:val="clear" w:color="auto" w:fill="auto"/>
          </w:tcPr>
          <w:p w14:paraId="6CBD39DE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PPHU </w:t>
            </w:r>
            <w:proofErr w:type="spellStart"/>
            <w:r w:rsidRPr="00324BE1">
              <w:rPr>
                <w:sz w:val="18"/>
                <w:szCs w:val="18"/>
              </w:rPr>
              <w:t>Specjal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3261DCDB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Aleja Jana Pawła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80/5</w:t>
            </w:r>
          </w:p>
          <w:p w14:paraId="6F6283EA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00-175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316B975A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79A2E8A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50EC9BAC" w14:textId="77777777" w:rsidTr="00F833CF">
        <w:tc>
          <w:tcPr>
            <w:tcW w:w="2277" w:type="dxa"/>
            <w:shd w:val="clear" w:color="auto" w:fill="auto"/>
          </w:tcPr>
          <w:p w14:paraId="0BAE0AD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15</w:t>
            </w:r>
          </w:p>
        </w:tc>
        <w:tc>
          <w:tcPr>
            <w:tcW w:w="2511" w:type="dxa"/>
            <w:shd w:val="clear" w:color="auto" w:fill="auto"/>
          </w:tcPr>
          <w:p w14:paraId="2EE1B32B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Asclepios</w:t>
            </w:r>
            <w:proofErr w:type="spellEnd"/>
            <w:r w:rsidRPr="00324BE1">
              <w:rPr>
                <w:sz w:val="18"/>
                <w:szCs w:val="18"/>
              </w:rPr>
              <w:t xml:space="preserve"> S.A.</w:t>
            </w:r>
          </w:p>
          <w:p w14:paraId="23A337CA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44</w:t>
            </w:r>
          </w:p>
          <w:p w14:paraId="479FF894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5F102872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9EC7FB9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34417559" w14:textId="77777777" w:rsidTr="00F833CF">
        <w:tc>
          <w:tcPr>
            <w:tcW w:w="2277" w:type="dxa"/>
            <w:shd w:val="clear" w:color="auto" w:fill="auto"/>
          </w:tcPr>
          <w:p w14:paraId="201CE98E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15</w:t>
            </w:r>
          </w:p>
        </w:tc>
        <w:tc>
          <w:tcPr>
            <w:tcW w:w="2511" w:type="dxa"/>
            <w:shd w:val="clear" w:color="auto" w:fill="auto"/>
          </w:tcPr>
          <w:p w14:paraId="1038BEC9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6BFBE275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392BA09C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59BD4F1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- 90.82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E9138EB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90,82</w:t>
            </w:r>
          </w:p>
        </w:tc>
      </w:tr>
      <w:tr w:rsidR="00324BE1" w:rsidRPr="00834EF4" w14:paraId="1A4986C9" w14:textId="77777777" w:rsidTr="00F833CF">
        <w:tc>
          <w:tcPr>
            <w:tcW w:w="2277" w:type="dxa"/>
            <w:shd w:val="clear" w:color="auto" w:fill="auto"/>
          </w:tcPr>
          <w:p w14:paraId="4E3FB956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15</w:t>
            </w:r>
          </w:p>
        </w:tc>
        <w:tc>
          <w:tcPr>
            <w:tcW w:w="2511" w:type="dxa"/>
            <w:shd w:val="clear" w:color="auto" w:fill="auto"/>
          </w:tcPr>
          <w:p w14:paraId="7DB6088E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Tramco</w:t>
            </w:r>
            <w:proofErr w:type="spellEnd"/>
            <w:r w:rsidRPr="00324BE1">
              <w:rPr>
                <w:sz w:val="18"/>
                <w:szCs w:val="18"/>
              </w:rPr>
              <w:t xml:space="preserve"> Sp z o. o.</w:t>
            </w:r>
          </w:p>
          <w:p w14:paraId="4B733A81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Wolska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14</w:t>
            </w:r>
          </w:p>
          <w:p w14:paraId="1E9837B7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05-860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Plochocin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509E1A95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- 88.41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C6E9B52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88,41</w:t>
            </w:r>
          </w:p>
        </w:tc>
      </w:tr>
      <w:tr w:rsidR="00324BE1" w:rsidRPr="00834EF4" w14:paraId="254EF7EE" w14:textId="77777777" w:rsidTr="00F833CF">
        <w:tc>
          <w:tcPr>
            <w:tcW w:w="2277" w:type="dxa"/>
            <w:shd w:val="clear" w:color="auto" w:fill="auto"/>
          </w:tcPr>
          <w:p w14:paraId="11C4996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15</w:t>
            </w:r>
          </w:p>
        </w:tc>
        <w:tc>
          <w:tcPr>
            <w:tcW w:w="2511" w:type="dxa"/>
            <w:shd w:val="clear" w:color="auto" w:fill="auto"/>
          </w:tcPr>
          <w:p w14:paraId="3E3CAEDF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390D874A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570BF966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016B9DE4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- 87.47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894F385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87,47</w:t>
            </w:r>
          </w:p>
        </w:tc>
      </w:tr>
      <w:tr w:rsidR="00324BE1" w:rsidRPr="00834EF4" w14:paraId="366000FF" w14:textId="77777777" w:rsidTr="00F833CF">
        <w:tc>
          <w:tcPr>
            <w:tcW w:w="2277" w:type="dxa"/>
            <w:shd w:val="clear" w:color="auto" w:fill="auto"/>
          </w:tcPr>
          <w:p w14:paraId="618A36CB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16</w:t>
            </w:r>
          </w:p>
        </w:tc>
        <w:tc>
          <w:tcPr>
            <w:tcW w:w="2511" w:type="dxa"/>
            <w:shd w:val="clear" w:color="auto" w:fill="auto"/>
          </w:tcPr>
          <w:p w14:paraId="0E64FD54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PPHU </w:t>
            </w:r>
            <w:proofErr w:type="spellStart"/>
            <w:r w:rsidRPr="00324BE1">
              <w:rPr>
                <w:sz w:val="18"/>
                <w:szCs w:val="18"/>
              </w:rPr>
              <w:t>Specjal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535726C7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Aleja Jana Pawła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80/5</w:t>
            </w:r>
          </w:p>
          <w:p w14:paraId="51778106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00-175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709DB01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C7A9982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3AEAC614" w14:textId="77777777" w:rsidTr="00F833CF">
        <w:tc>
          <w:tcPr>
            <w:tcW w:w="2277" w:type="dxa"/>
            <w:shd w:val="clear" w:color="auto" w:fill="auto"/>
          </w:tcPr>
          <w:p w14:paraId="1C12F85A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17</w:t>
            </w:r>
          </w:p>
        </w:tc>
        <w:tc>
          <w:tcPr>
            <w:tcW w:w="2511" w:type="dxa"/>
            <w:shd w:val="clear" w:color="auto" w:fill="auto"/>
          </w:tcPr>
          <w:p w14:paraId="1ECE53A3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PPHU </w:t>
            </w:r>
            <w:proofErr w:type="spellStart"/>
            <w:r w:rsidRPr="00324BE1">
              <w:rPr>
                <w:sz w:val="18"/>
                <w:szCs w:val="18"/>
              </w:rPr>
              <w:t>Specjal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6C6B5DDE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Aleja Jana Pawła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80/5</w:t>
            </w:r>
          </w:p>
          <w:p w14:paraId="6DFCFCB1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00-175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1D76F3A3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- 95.89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76D65E4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95,89</w:t>
            </w:r>
          </w:p>
        </w:tc>
      </w:tr>
      <w:tr w:rsidR="00324BE1" w:rsidRPr="00834EF4" w14:paraId="025627C7" w14:textId="77777777" w:rsidTr="00F833CF">
        <w:tc>
          <w:tcPr>
            <w:tcW w:w="2277" w:type="dxa"/>
            <w:shd w:val="clear" w:color="auto" w:fill="auto"/>
          </w:tcPr>
          <w:p w14:paraId="5BBDB69E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lastRenderedPageBreak/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17</w:t>
            </w:r>
          </w:p>
        </w:tc>
        <w:tc>
          <w:tcPr>
            <w:tcW w:w="2511" w:type="dxa"/>
            <w:shd w:val="clear" w:color="auto" w:fill="auto"/>
          </w:tcPr>
          <w:p w14:paraId="1813C4EF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4976D020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6E1B4A84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2806A39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1BD9DA9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3BD00C73" w14:textId="77777777" w:rsidTr="00F833CF">
        <w:tc>
          <w:tcPr>
            <w:tcW w:w="2277" w:type="dxa"/>
            <w:shd w:val="clear" w:color="auto" w:fill="auto"/>
          </w:tcPr>
          <w:p w14:paraId="3E40A66E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17</w:t>
            </w:r>
          </w:p>
        </w:tc>
        <w:tc>
          <w:tcPr>
            <w:tcW w:w="2511" w:type="dxa"/>
            <w:shd w:val="clear" w:color="auto" w:fill="auto"/>
          </w:tcPr>
          <w:p w14:paraId="513D9916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Aesculap</w:t>
            </w:r>
            <w:proofErr w:type="spellEnd"/>
            <w:r w:rsidRPr="00324BE1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Chifa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4326CAA4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Tysiąclecia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14</w:t>
            </w:r>
          </w:p>
          <w:p w14:paraId="4238D3C3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64-300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 xml:space="preserve">Nowy </w:t>
            </w:r>
            <w:proofErr w:type="spellStart"/>
            <w:r w:rsidRPr="00324BE1">
              <w:rPr>
                <w:sz w:val="18"/>
                <w:szCs w:val="18"/>
              </w:rPr>
              <w:t>Tomysl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1920C60B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- 91.09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95A648C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91,09</w:t>
            </w:r>
          </w:p>
        </w:tc>
      </w:tr>
      <w:tr w:rsidR="00324BE1" w:rsidRPr="00834EF4" w14:paraId="7C496947" w14:textId="77777777" w:rsidTr="00F833CF">
        <w:tc>
          <w:tcPr>
            <w:tcW w:w="2277" w:type="dxa"/>
            <w:shd w:val="clear" w:color="auto" w:fill="auto"/>
          </w:tcPr>
          <w:p w14:paraId="377A7D75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18</w:t>
            </w:r>
          </w:p>
        </w:tc>
        <w:tc>
          <w:tcPr>
            <w:tcW w:w="2511" w:type="dxa"/>
            <w:shd w:val="clear" w:color="auto" w:fill="auto"/>
          </w:tcPr>
          <w:p w14:paraId="712BB7A2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Egis</w:t>
            </w:r>
            <w:proofErr w:type="spellEnd"/>
            <w:r w:rsidRPr="00324BE1">
              <w:rPr>
                <w:sz w:val="18"/>
                <w:szCs w:val="18"/>
              </w:rPr>
              <w:t xml:space="preserve"> Polska Dystrybucja Sp. z o.o.</w:t>
            </w:r>
          </w:p>
          <w:p w14:paraId="3530C2A7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Komitetu Obrony Robotników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45D</w:t>
            </w:r>
          </w:p>
          <w:p w14:paraId="2AA863CD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02-146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19096EDD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9EEE164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1A0F2FD4" w14:textId="77777777" w:rsidTr="00F833CF">
        <w:tc>
          <w:tcPr>
            <w:tcW w:w="2277" w:type="dxa"/>
            <w:shd w:val="clear" w:color="auto" w:fill="auto"/>
          </w:tcPr>
          <w:p w14:paraId="2758D297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18</w:t>
            </w:r>
          </w:p>
        </w:tc>
        <w:tc>
          <w:tcPr>
            <w:tcW w:w="2511" w:type="dxa"/>
            <w:shd w:val="clear" w:color="auto" w:fill="auto"/>
          </w:tcPr>
          <w:p w14:paraId="15939FD5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NEUCA S.A.</w:t>
            </w:r>
          </w:p>
          <w:p w14:paraId="5B6771F6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58</w:t>
            </w:r>
          </w:p>
          <w:p w14:paraId="2A8BE46D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53C6FF5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- 71.87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43D987A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71,87</w:t>
            </w:r>
          </w:p>
        </w:tc>
      </w:tr>
      <w:tr w:rsidR="00324BE1" w:rsidRPr="00834EF4" w14:paraId="35EC9437" w14:textId="77777777" w:rsidTr="00F833CF">
        <w:tc>
          <w:tcPr>
            <w:tcW w:w="2277" w:type="dxa"/>
            <w:shd w:val="clear" w:color="auto" w:fill="auto"/>
          </w:tcPr>
          <w:p w14:paraId="53AA91A2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19</w:t>
            </w:r>
          </w:p>
        </w:tc>
        <w:tc>
          <w:tcPr>
            <w:tcW w:w="2511" w:type="dxa"/>
            <w:shd w:val="clear" w:color="auto" w:fill="auto"/>
          </w:tcPr>
          <w:p w14:paraId="51A1E7D7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Firma Handlowo Usługowa VITO</w:t>
            </w:r>
          </w:p>
          <w:p w14:paraId="4B4803D6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oś. Niepodległości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16/17</w:t>
            </w:r>
          </w:p>
          <w:p w14:paraId="24C815B1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31-862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Kraków</w:t>
            </w:r>
          </w:p>
        </w:tc>
        <w:tc>
          <w:tcPr>
            <w:tcW w:w="2988" w:type="dxa"/>
            <w:shd w:val="clear" w:color="auto" w:fill="auto"/>
          </w:tcPr>
          <w:p w14:paraId="2AF4DED3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F150EFC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295FA590" w14:textId="77777777" w:rsidTr="00F833CF">
        <w:tc>
          <w:tcPr>
            <w:tcW w:w="2277" w:type="dxa"/>
            <w:shd w:val="clear" w:color="auto" w:fill="auto"/>
          </w:tcPr>
          <w:p w14:paraId="4FFEE47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20</w:t>
            </w:r>
          </w:p>
        </w:tc>
        <w:tc>
          <w:tcPr>
            <w:tcW w:w="2511" w:type="dxa"/>
            <w:shd w:val="clear" w:color="auto" w:fill="auto"/>
          </w:tcPr>
          <w:p w14:paraId="008E6A18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Roche Polska Sp. z o.o.</w:t>
            </w:r>
          </w:p>
          <w:p w14:paraId="7288C02E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Domaniewska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39B</w:t>
            </w:r>
          </w:p>
          <w:p w14:paraId="03419E06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02-672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07580E32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825489D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6EF05F86" w14:textId="77777777" w:rsidTr="00F833CF">
        <w:tc>
          <w:tcPr>
            <w:tcW w:w="2277" w:type="dxa"/>
            <w:shd w:val="clear" w:color="auto" w:fill="auto"/>
          </w:tcPr>
          <w:p w14:paraId="555F5D8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21</w:t>
            </w:r>
          </w:p>
        </w:tc>
        <w:tc>
          <w:tcPr>
            <w:tcW w:w="2511" w:type="dxa"/>
            <w:shd w:val="clear" w:color="auto" w:fill="auto"/>
          </w:tcPr>
          <w:p w14:paraId="4692EFAF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Bialmed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0E01F3E7" w14:textId="58EDB42E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Kazimierzowska 46/48</w:t>
            </w:r>
            <w:r w:rsidR="00907B67">
              <w:rPr>
                <w:sz w:val="18"/>
                <w:szCs w:val="18"/>
              </w:rPr>
              <w:t>/35</w:t>
            </w:r>
          </w:p>
          <w:p w14:paraId="7BF6AAE6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41072C6C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B3FF03E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29B5B47C" w14:textId="77777777" w:rsidTr="00F833CF">
        <w:tc>
          <w:tcPr>
            <w:tcW w:w="2277" w:type="dxa"/>
            <w:shd w:val="clear" w:color="auto" w:fill="auto"/>
          </w:tcPr>
          <w:p w14:paraId="168D923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22</w:t>
            </w:r>
          </w:p>
        </w:tc>
        <w:tc>
          <w:tcPr>
            <w:tcW w:w="2511" w:type="dxa"/>
            <w:shd w:val="clear" w:color="auto" w:fill="auto"/>
          </w:tcPr>
          <w:p w14:paraId="502E14AD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Amgen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12DC1781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Pulawska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145</w:t>
            </w:r>
          </w:p>
          <w:p w14:paraId="207E5D7F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02-715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2AD59C5E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FDC83B6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405553D3" w14:textId="77777777" w:rsidTr="00F833CF">
        <w:tc>
          <w:tcPr>
            <w:tcW w:w="2277" w:type="dxa"/>
            <w:shd w:val="clear" w:color="auto" w:fill="auto"/>
          </w:tcPr>
          <w:p w14:paraId="3AD9CAF2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23</w:t>
            </w:r>
          </w:p>
        </w:tc>
        <w:tc>
          <w:tcPr>
            <w:tcW w:w="2511" w:type="dxa"/>
            <w:shd w:val="clear" w:color="auto" w:fill="auto"/>
          </w:tcPr>
          <w:p w14:paraId="504B6DD8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78C1DFB1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40AF7C8A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2749A20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EDAF0D1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3062F6C8" w14:textId="77777777" w:rsidTr="00F833CF">
        <w:tc>
          <w:tcPr>
            <w:tcW w:w="2277" w:type="dxa"/>
            <w:shd w:val="clear" w:color="auto" w:fill="auto"/>
          </w:tcPr>
          <w:p w14:paraId="247D8D96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23</w:t>
            </w:r>
          </w:p>
        </w:tc>
        <w:tc>
          <w:tcPr>
            <w:tcW w:w="2511" w:type="dxa"/>
            <w:shd w:val="clear" w:color="auto" w:fill="auto"/>
          </w:tcPr>
          <w:p w14:paraId="7FAD755A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Baxter Polska Sp. z o.o.</w:t>
            </w:r>
          </w:p>
          <w:p w14:paraId="3C7BF0F0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Kruczkowskiego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8</w:t>
            </w:r>
          </w:p>
          <w:p w14:paraId="79D6E8BF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00-380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44ABE51E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- 45.07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18181F3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45,07</w:t>
            </w:r>
          </w:p>
        </w:tc>
      </w:tr>
      <w:tr w:rsidR="00324BE1" w:rsidRPr="00834EF4" w14:paraId="1FFDD185" w14:textId="77777777" w:rsidTr="00F833CF">
        <w:tc>
          <w:tcPr>
            <w:tcW w:w="2277" w:type="dxa"/>
            <w:shd w:val="clear" w:color="auto" w:fill="auto"/>
          </w:tcPr>
          <w:p w14:paraId="5FA236A3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24</w:t>
            </w:r>
          </w:p>
        </w:tc>
        <w:tc>
          <w:tcPr>
            <w:tcW w:w="2511" w:type="dxa"/>
            <w:shd w:val="clear" w:color="auto" w:fill="auto"/>
          </w:tcPr>
          <w:p w14:paraId="6D16FF34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26494EA0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655A16C8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4C28DB82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679F6CC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4CC5D471" w14:textId="77777777" w:rsidTr="00F833CF">
        <w:tc>
          <w:tcPr>
            <w:tcW w:w="2277" w:type="dxa"/>
            <w:shd w:val="clear" w:color="auto" w:fill="auto"/>
          </w:tcPr>
          <w:p w14:paraId="675B93E3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24</w:t>
            </w:r>
          </w:p>
        </w:tc>
        <w:tc>
          <w:tcPr>
            <w:tcW w:w="2511" w:type="dxa"/>
            <w:shd w:val="clear" w:color="auto" w:fill="auto"/>
          </w:tcPr>
          <w:p w14:paraId="3F454AA0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604CA9D3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781BEB5A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6220C485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- 98.11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E2000A7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98,11</w:t>
            </w:r>
          </w:p>
        </w:tc>
      </w:tr>
      <w:tr w:rsidR="00324BE1" w:rsidRPr="00834EF4" w14:paraId="7124C93B" w14:textId="77777777" w:rsidTr="00F833CF">
        <w:tc>
          <w:tcPr>
            <w:tcW w:w="2277" w:type="dxa"/>
            <w:shd w:val="clear" w:color="auto" w:fill="auto"/>
          </w:tcPr>
          <w:p w14:paraId="5C73E1B8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24</w:t>
            </w:r>
          </w:p>
        </w:tc>
        <w:tc>
          <w:tcPr>
            <w:tcW w:w="2511" w:type="dxa"/>
            <w:shd w:val="clear" w:color="auto" w:fill="auto"/>
          </w:tcPr>
          <w:p w14:paraId="64A7348C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NEUCA S.A.</w:t>
            </w:r>
          </w:p>
          <w:p w14:paraId="7D97BD7E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58</w:t>
            </w:r>
          </w:p>
          <w:p w14:paraId="414D746C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5378319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- 92.52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5127BD1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92,52</w:t>
            </w:r>
          </w:p>
        </w:tc>
      </w:tr>
      <w:tr w:rsidR="00324BE1" w:rsidRPr="00834EF4" w14:paraId="2B248B8E" w14:textId="77777777" w:rsidTr="00F833CF">
        <w:tc>
          <w:tcPr>
            <w:tcW w:w="2277" w:type="dxa"/>
            <w:shd w:val="clear" w:color="auto" w:fill="auto"/>
          </w:tcPr>
          <w:p w14:paraId="2B48C124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25</w:t>
            </w:r>
          </w:p>
        </w:tc>
        <w:tc>
          <w:tcPr>
            <w:tcW w:w="2511" w:type="dxa"/>
            <w:shd w:val="clear" w:color="auto" w:fill="auto"/>
          </w:tcPr>
          <w:p w14:paraId="21263A5A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529951FB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5EEAE85E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74E14459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108013F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2A69178E" w14:textId="77777777" w:rsidTr="00F833CF">
        <w:tc>
          <w:tcPr>
            <w:tcW w:w="2277" w:type="dxa"/>
            <w:shd w:val="clear" w:color="auto" w:fill="auto"/>
          </w:tcPr>
          <w:p w14:paraId="340A8CD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26</w:t>
            </w:r>
          </w:p>
        </w:tc>
        <w:tc>
          <w:tcPr>
            <w:tcW w:w="2511" w:type="dxa"/>
            <w:shd w:val="clear" w:color="auto" w:fill="auto"/>
          </w:tcPr>
          <w:p w14:paraId="13CB1487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70DF4223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3FF93F06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57F3A69D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94BC248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640D3CEF" w14:textId="77777777" w:rsidTr="00F833CF">
        <w:tc>
          <w:tcPr>
            <w:tcW w:w="2277" w:type="dxa"/>
            <w:shd w:val="clear" w:color="auto" w:fill="auto"/>
          </w:tcPr>
          <w:p w14:paraId="1CB95C6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26</w:t>
            </w:r>
          </w:p>
        </w:tc>
        <w:tc>
          <w:tcPr>
            <w:tcW w:w="2511" w:type="dxa"/>
            <w:shd w:val="clear" w:color="auto" w:fill="auto"/>
          </w:tcPr>
          <w:p w14:paraId="0E1BCA7F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5B341824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788F0B25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22AB842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- 97.16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8F898DE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97,16</w:t>
            </w:r>
          </w:p>
        </w:tc>
      </w:tr>
      <w:tr w:rsidR="00324BE1" w:rsidRPr="00834EF4" w14:paraId="50E455AA" w14:textId="77777777" w:rsidTr="00F833CF">
        <w:tc>
          <w:tcPr>
            <w:tcW w:w="2277" w:type="dxa"/>
            <w:shd w:val="clear" w:color="auto" w:fill="auto"/>
          </w:tcPr>
          <w:p w14:paraId="6AE7972E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26</w:t>
            </w:r>
          </w:p>
        </w:tc>
        <w:tc>
          <w:tcPr>
            <w:tcW w:w="2511" w:type="dxa"/>
            <w:shd w:val="clear" w:color="auto" w:fill="auto"/>
          </w:tcPr>
          <w:p w14:paraId="519FB14D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NEUCA S.A.</w:t>
            </w:r>
          </w:p>
          <w:p w14:paraId="7661BEE5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58</w:t>
            </w:r>
          </w:p>
          <w:p w14:paraId="1EE554EC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5EF7B3C7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- 94.69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FB8D586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94,69</w:t>
            </w:r>
          </w:p>
        </w:tc>
      </w:tr>
      <w:tr w:rsidR="00324BE1" w:rsidRPr="00834EF4" w14:paraId="0BBA2217" w14:textId="77777777" w:rsidTr="00F833CF">
        <w:tc>
          <w:tcPr>
            <w:tcW w:w="2277" w:type="dxa"/>
            <w:shd w:val="clear" w:color="auto" w:fill="auto"/>
          </w:tcPr>
          <w:p w14:paraId="62B72862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27</w:t>
            </w:r>
          </w:p>
        </w:tc>
        <w:tc>
          <w:tcPr>
            <w:tcW w:w="2511" w:type="dxa"/>
            <w:shd w:val="clear" w:color="auto" w:fill="auto"/>
          </w:tcPr>
          <w:p w14:paraId="27951856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Servier</w:t>
            </w:r>
            <w:proofErr w:type="spellEnd"/>
            <w:r w:rsidRPr="00324BE1">
              <w:rPr>
                <w:sz w:val="18"/>
                <w:szCs w:val="18"/>
              </w:rPr>
              <w:t xml:space="preserve"> Polska Services Sp. z o.o.</w:t>
            </w:r>
          </w:p>
          <w:p w14:paraId="1DD361D4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Jana Kazimierza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10</w:t>
            </w:r>
          </w:p>
          <w:p w14:paraId="515CB989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01-248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6D46AD76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B7968E6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27488003" w14:textId="77777777" w:rsidTr="00F833CF">
        <w:tc>
          <w:tcPr>
            <w:tcW w:w="2277" w:type="dxa"/>
            <w:shd w:val="clear" w:color="auto" w:fill="auto"/>
          </w:tcPr>
          <w:p w14:paraId="7EBA7A5C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28</w:t>
            </w:r>
          </w:p>
        </w:tc>
        <w:tc>
          <w:tcPr>
            <w:tcW w:w="2511" w:type="dxa"/>
            <w:shd w:val="clear" w:color="auto" w:fill="auto"/>
          </w:tcPr>
          <w:p w14:paraId="52F5097E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PPHU </w:t>
            </w:r>
            <w:proofErr w:type="spellStart"/>
            <w:r w:rsidRPr="00324BE1">
              <w:rPr>
                <w:sz w:val="18"/>
                <w:szCs w:val="18"/>
              </w:rPr>
              <w:t>Specjal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1D79FA2C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lastRenderedPageBreak/>
              <w:t>Aleja Jana Pawła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80/5</w:t>
            </w:r>
          </w:p>
          <w:p w14:paraId="6B7F23D4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00-175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078E5E8D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lastRenderedPageBreak/>
              <w:t>1 - Cena - 94.34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BCDF54D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94,34</w:t>
            </w:r>
          </w:p>
        </w:tc>
      </w:tr>
      <w:tr w:rsidR="00324BE1" w:rsidRPr="00834EF4" w14:paraId="07605604" w14:textId="77777777" w:rsidTr="00F833CF">
        <w:tc>
          <w:tcPr>
            <w:tcW w:w="2277" w:type="dxa"/>
            <w:shd w:val="clear" w:color="auto" w:fill="auto"/>
          </w:tcPr>
          <w:p w14:paraId="2363C27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28</w:t>
            </w:r>
          </w:p>
        </w:tc>
        <w:tc>
          <w:tcPr>
            <w:tcW w:w="2511" w:type="dxa"/>
            <w:shd w:val="clear" w:color="auto" w:fill="auto"/>
          </w:tcPr>
          <w:p w14:paraId="45272A3D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Tramco</w:t>
            </w:r>
            <w:proofErr w:type="spellEnd"/>
            <w:r w:rsidRPr="00324BE1">
              <w:rPr>
                <w:sz w:val="18"/>
                <w:szCs w:val="18"/>
              </w:rPr>
              <w:t xml:space="preserve"> Sp z o. o.</w:t>
            </w:r>
          </w:p>
          <w:p w14:paraId="0A8C410D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Wolska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14</w:t>
            </w:r>
          </w:p>
          <w:p w14:paraId="41A84FDD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05-860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Plochocin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710C9757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B16DE71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54BD5FA3" w14:textId="77777777" w:rsidTr="00F833CF">
        <w:tc>
          <w:tcPr>
            <w:tcW w:w="2277" w:type="dxa"/>
            <w:shd w:val="clear" w:color="auto" w:fill="auto"/>
          </w:tcPr>
          <w:p w14:paraId="15D09D7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28</w:t>
            </w:r>
          </w:p>
        </w:tc>
        <w:tc>
          <w:tcPr>
            <w:tcW w:w="2511" w:type="dxa"/>
            <w:shd w:val="clear" w:color="auto" w:fill="auto"/>
          </w:tcPr>
          <w:p w14:paraId="7F349E30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20A582BD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08954456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616B4925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- 50.51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BE1E93B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50,51</w:t>
            </w:r>
          </w:p>
        </w:tc>
      </w:tr>
      <w:tr w:rsidR="00324BE1" w:rsidRPr="00834EF4" w14:paraId="13004F71" w14:textId="77777777" w:rsidTr="00F833CF">
        <w:tc>
          <w:tcPr>
            <w:tcW w:w="2277" w:type="dxa"/>
            <w:shd w:val="clear" w:color="auto" w:fill="auto"/>
          </w:tcPr>
          <w:p w14:paraId="000ADCF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29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29</w:t>
            </w:r>
          </w:p>
        </w:tc>
        <w:tc>
          <w:tcPr>
            <w:tcW w:w="2511" w:type="dxa"/>
            <w:shd w:val="clear" w:color="auto" w:fill="auto"/>
          </w:tcPr>
          <w:p w14:paraId="3BCAAC2B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Asclepios</w:t>
            </w:r>
            <w:proofErr w:type="spellEnd"/>
            <w:r w:rsidRPr="00324BE1">
              <w:rPr>
                <w:sz w:val="18"/>
                <w:szCs w:val="18"/>
              </w:rPr>
              <w:t xml:space="preserve"> S.A.</w:t>
            </w:r>
          </w:p>
          <w:p w14:paraId="693BC450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44</w:t>
            </w:r>
          </w:p>
          <w:p w14:paraId="34E71E9C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218E0F94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1F8707D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3EA87946" w14:textId="77777777" w:rsidTr="00F833CF">
        <w:tc>
          <w:tcPr>
            <w:tcW w:w="2277" w:type="dxa"/>
            <w:shd w:val="clear" w:color="auto" w:fill="auto"/>
          </w:tcPr>
          <w:p w14:paraId="0DF46856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30</w:t>
            </w:r>
          </w:p>
        </w:tc>
        <w:tc>
          <w:tcPr>
            <w:tcW w:w="2511" w:type="dxa"/>
            <w:shd w:val="clear" w:color="auto" w:fill="auto"/>
          </w:tcPr>
          <w:p w14:paraId="74536D40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PPHU </w:t>
            </w:r>
            <w:proofErr w:type="spellStart"/>
            <w:r w:rsidRPr="00324BE1">
              <w:rPr>
                <w:sz w:val="18"/>
                <w:szCs w:val="18"/>
              </w:rPr>
              <w:t>Specjal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3F93316D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Aleja Jana Pawła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80/5</w:t>
            </w:r>
          </w:p>
          <w:p w14:paraId="0CDC0222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00-175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6F4A9C87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C63E081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544A3E3D" w14:textId="77777777" w:rsidTr="00F833CF">
        <w:tc>
          <w:tcPr>
            <w:tcW w:w="2277" w:type="dxa"/>
            <w:shd w:val="clear" w:color="auto" w:fill="auto"/>
          </w:tcPr>
          <w:p w14:paraId="6041460C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30</w:t>
            </w:r>
          </w:p>
        </w:tc>
        <w:tc>
          <w:tcPr>
            <w:tcW w:w="2511" w:type="dxa"/>
            <w:shd w:val="clear" w:color="auto" w:fill="auto"/>
          </w:tcPr>
          <w:p w14:paraId="43292F79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1E0F0B21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422AA01E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784D8266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- 94.95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0908BA6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94,95</w:t>
            </w:r>
          </w:p>
        </w:tc>
      </w:tr>
      <w:tr w:rsidR="00324BE1" w:rsidRPr="00834EF4" w14:paraId="1B533737" w14:textId="77777777" w:rsidTr="00F833CF">
        <w:tc>
          <w:tcPr>
            <w:tcW w:w="2277" w:type="dxa"/>
            <w:shd w:val="clear" w:color="auto" w:fill="auto"/>
          </w:tcPr>
          <w:p w14:paraId="3F428952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30</w:t>
            </w:r>
          </w:p>
        </w:tc>
        <w:tc>
          <w:tcPr>
            <w:tcW w:w="2511" w:type="dxa"/>
            <w:shd w:val="clear" w:color="auto" w:fill="auto"/>
          </w:tcPr>
          <w:p w14:paraId="769ADC7D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Asclepios</w:t>
            </w:r>
            <w:proofErr w:type="spellEnd"/>
            <w:r w:rsidRPr="00324BE1">
              <w:rPr>
                <w:sz w:val="18"/>
                <w:szCs w:val="18"/>
              </w:rPr>
              <w:t xml:space="preserve"> S.A.</w:t>
            </w:r>
          </w:p>
          <w:p w14:paraId="2E098F1D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44</w:t>
            </w:r>
          </w:p>
          <w:p w14:paraId="3FC40DFF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5F59CDE5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- 93.44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33CB75D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93,44</w:t>
            </w:r>
          </w:p>
        </w:tc>
      </w:tr>
      <w:tr w:rsidR="00324BE1" w:rsidRPr="00834EF4" w14:paraId="41489593" w14:textId="77777777" w:rsidTr="00F833CF">
        <w:tc>
          <w:tcPr>
            <w:tcW w:w="2277" w:type="dxa"/>
            <w:shd w:val="clear" w:color="auto" w:fill="auto"/>
          </w:tcPr>
          <w:p w14:paraId="6279F6F2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30</w:t>
            </w:r>
          </w:p>
        </w:tc>
        <w:tc>
          <w:tcPr>
            <w:tcW w:w="2511" w:type="dxa"/>
            <w:shd w:val="clear" w:color="auto" w:fill="auto"/>
          </w:tcPr>
          <w:p w14:paraId="7C038411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2DEE7E6E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31751E59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751A14B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- 93.44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49ACA1E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93,44</w:t>
            </w:r>
          </w:p>
        </w:tc>
      </w:tr>
      <w:tr w:rsidR="00324BE1" w:rsidRPr="00834EF4" w14:paraId="5BA8C80D" w14:textId="77777777" w:rsidTr="00F833CF">
        <w:tc>
          <w:tcPr>
            <w:tcW w:w="2277" w:type="dxa"/>
            <w:shd w:val="clear" w:color="auto" w:fill="auto"/>
          </w:tcPr>
          <w:p w14:paraId="189EF67B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30</w:t>
            </w:r>
          </w:p>
        </w:tc>
        <w:tc>
          <w:tcPr>
            <w:tcW w:w="2511" w:type="dxa"/>
            <w:shd w:val="clear" w:color="auto" w:fill="auto"/>
          </w:tcPr>
          <w:p w14:paraId="25628A80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Tramco</w:t>
            </w:r>
            <w:proofErr w:type="spellEnd"/>
            <w:r w:rsidRPr="00324BE1">
              <w:rPr>
                <w:sz w:val="18"/>
                <w:szCs w:val="18"/>
              </w:rPr>
              <w:t xml:space="preserve"> Sp z o. o.</w:t>
            </w:r>
          </w:p>
          <w:p w14:paraId="506824B8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Wolska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14</w:t>
            </w:r>
          </w:p>
          <w:p w14:paraId="465586FA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05-860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Plochocin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5A280062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- 92.56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BA38817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92,56</w:t>
            </w:r>
          </w:p>
        </w:tc>
      </w:tr>
      <w:tr w:rsidR="00324BE1" w:rsidRPr="00834EF4" w14:paraId="4D2A6E92" w14:textId="77777777" w:rsidTr="00F833CF">
        <w:tc>
          <w:tcPr>
            <w:tcW w:w="2277" w:type="dxa"/>
            <w:shd w:val="clear" w:color="auto" w:fill="auto"/>
          </w:tcPr>
          <w:p w14:paraId="750F719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31</w:t>
            </w:r>
          </w:p>
        </w:tc>
        <w:tc>
          <w:tcPr>
            <w:tcW w:w="2511" w:type="dxa"/>
            <w:shd w:val="clear" w:color="auto" w:fill="auto"/>
          </w:tcPr>
          <w:p w14:paraId="6C848F28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3474D676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01543A1F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17467528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509345C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72310231" w14:textId="77777777" w:rsidTr="00F833CF">
        <w:tc>
          <w:tcPr>
            <w:tcW w:w="2277" w:type="dxa"/>
            <w:shd w:val="clear" w:color="auto" w:fill="auto"/>
          </w:tcPr>
          <w:p w14:paraId="6FE0C19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31</w:t>
            </w:r>
          </w:p>
        </w:tc>
        <w:tc>
          <w:tcPr>
            <w:tcW w:w="2511" w:type="dxa"/>
            <w:shd w:val="clear" w:color="auto" w:fill="auto"/>
          </w:tcPr>
          <w:p w14:paraId="1C70EC8C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332F6D09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3D76B242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0DA16C77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- 98.68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4CAC695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98,68</w:t>
            </w:r>
          </w:p>
        </w:tc>
      </w:tr>
      <w:tr w:rsidR="00324BE1" w:rsidRPr="00834EF4" w14:paraId="47552904" w14:textId="77777777" w:rsidTr="00F833CF">
        <w:tc>
          <w:tcPr>
            <w:tcW w:w="2277" w:type="dxa"/>
            <w:shd w:val="clear" w:color="auto" w:fill="auto"/>
          </w:tcPr>
          <w:p w14:paraId="5D2DF74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33</w:t>
            </w:r>
          </w:p>
        </w:tc>
        <w:tc>
          <w:tcPr>
            <w:tcW w:w="2511" w:type="dxa"/>
            <w:shd w:val="clear" w:color="auto" w:fill="auto"/>
          </w:tcPr>
          <w:p w14:paraId="4773505B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NEUCA S.A.</w:t>
            </w:r>
          </w:p>
          <w:p w14:paraId="2DDE816F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58</w:t>
            </w:r>
          </w:p>
          <w:p w14:paraId="4C185903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5D1BB23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A8FBD13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57CC090D" w14:textId="77777777" w:rsidTr="00F833CF">
        <w:tc>
          <w:tcPr>
            <w:tcW w:w="2277" w:type="dxa"/>
            <w:shd w:val="clear" w:color="auto" w:fill="auto"/>
          </w:tcPr>
          <w:p w14:paraId="2913514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33</w:t>
            </w:r>
          </w:p>
        </w:tc>
        <w:tc>
          <w:tcPr>
            <w:tcW w:w="2511" w:type="dxa"/>
            <w:shd w:val="clear" w:color="auto" w:fill="auto"/>
          </w:tcPr>
          <w:p w14:paraId="6520D313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374E5D0A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54541A01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39767C3E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- 79.87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189353C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79,87</w:t>
            </w:r>
          </w:p>
        </w:tc>
      </w:tr>
      <w:tr w:rsidR="00324BE1" w:rsidRPr="00834EF4" w14:paraId="790BFFC5" w14:textId="77777777" w:rsidTr="00F833CF">
        <w:tc>
          <w:tcPr>
            <w:tcW w:w="2277" w:type="dxa"/>
            <w:shd w:val="clear" w:color="auto" w:fill="auto"/>
          </w:tcPr>
          <w:p w14:paraId="498411C9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34</w:t>
            </w:r>
          </w:p>
        </w:tc>
        <w:tc>
          <w:tcPr>
            <w:tcW w:w="2511" w:type="dxa"/>
            <w:shd w:val="clear" w:color="auto" w:fill="auto"/>
          </w:tcPr>
          <w:p w14:paraId="6AAB3298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44C0E49C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370F0406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561A1B5E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298C009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5E48CE05" w14:textId="77777777" w:rsidTr="00F833CF">
        <w:tc>
          <w:tcPr>
            <w:tcW w:w="2277" w:type="dxa"/>
            <w:shd w:val="clear" w:color="auto" w:fill="auto"/>
          </w:tcPr>
          <w:p w14:paraId="5C6014FC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35</w:t>
            </w:r>
          </w:p>
        </w:tc>
        <w:tc>
          <w:tcPr>
            <w:tcW w:w="2511" w:type="dxa"/>
            <w:shd w:val="clear" w:color="auto" w:fill="auto"/>
          </w:tcPr>
          <w:p w14:paraId="6D120174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PPHU </w:t>
            </w:r>
            <w:proofErr w:type="spellStart"/>
            <w:r w:rsidRPr="00324BE1">
              <w:rPr>
                <w:sz w:val="18"/>
                <w:szCs w:val="18"/>
              </w:rPr>
              <w:t>Specjal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66CEAD48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Aleja Jana Pawła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80/5</w:t>
            </w:r>
          </w:p>
          <w:p w14:paraId="21DAA3F6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00-175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5BD0D10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- 86.85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4F10B3B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86,85</w:t>
            </w:r>
          </w:p>
        </w:tc>
      </w:tr>
      <w:tr w:rsidR="00324BE1" w:rsidRPr="00834EF4" w14:paraId="47E7B7D3" w14:textId="77777777" w:rsidTr="00F833CF">
        <w:tc>
          <w:tcPr>
            <w:tcW w:w="2277" w:type="dxa"/>
            <w:shd w:val="clear" w:color="auto" w:fill="auto"/>
          </w:tcPr>
          <w:p w14:paraId="2A146BC3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35</w:t>
            </w:r>
          </w:p>
        </w:tc>
        <w:tc>
          <w:tcPr>
            <w:tcW w:w="2511" w:type="dxa"/>
            <w:shd w:val="clear" w:color="auto" w:fill="auto"/>
          </w:tcPr>
          <w:p w14:paraId="6C76D86D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2659BD78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5BC65F69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64472F89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9F7864B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72A65F08" w14:textId="77777777" w:rsidTr="00F833CF">
        <w:tc>
          <w:tcPr>
            <w:tcW w:w="2277" w:type="dxa"/>
            <w:shd w:val="clear" w:color="auto" w:fill="auto"/>
          </w:tcPr>
          <w:p w14:paraId="1F83E58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35</w:t>
            </w:r>
          </w:p>
        </w:tc>
        <w:tc>
          <w:tcPr>
            <w:tcW w:w="2511" w:type="dxa"/>
            <w:shd w:val="clear" w:color="auto" w:fill="auto"/>
          </w:tcPr>
          <w:p w14:paraId="220A5281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010BD125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3D632759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1FE94FE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- 99.58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4AC5785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99,58</w:t>
            </w:r>
          </w:p>
        </w:tc>
      </w:tr>
      <w:tr w:rsidR="00324BE1" w:rsidRPr="00834EF4" w14:paraId="21656EFA" w14:textId="77777777" w:rsidTr="00F833CF">
        <w:tc>
          <w:tcPr>
            <w:tcW w:w="2277" w:type="dxa"/>
            <w:shd w:val="clear" w:color="auto" w:fill="auto"/>
          </w:tcPr>
          <w:p w14:paraId="7398AE5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35</w:t>
            </w:r>
          </w:p>
        </w:tc>
        <w:tc>
          <w:tcPr>
            <w:tcW w:w="2511" w:type="dxa"/>
            <w:shd w:val="clear" w:color="auto" w:fill="auto"/>
          </w:tcPr>
          <w:p w14:paraId="43642F5E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Asclepios</w:t>
            </w:r>
            <w:proofErr w:type="spellEnd"/>
            <w:r w:rsidRPr="00324BE1">
              <w:rPr>
                <w:sz w:val="18"/>
                <w:szCs w:val="18"/>
              </w:rPr>
              <w:t xml:space="preserve"> S.A.</w:t>
            </w:r>
          </w:p>
          <w:p w14:paraId="757A102C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44</w:t>
            </w:r>
          </w:p>
          <w:p w14:paraId="66CB5ED2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23017B6D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- 92.87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AE8D5F9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92,87</w:t>
            </w:r>
          </w:p>
        </w:tc>
      </w:tr>
      <w:tr w:rsidR="00324BE1" w:rsidRPr="00834EF4" w14:paraId="6A1BB9C8" w14:textId="77777777" w:rsidTr="00F833CF">
        <w:tc>
          <w:tcPr>
            <w:tcW w:w="2277" w:type="dxa"/>
            <w:shd w:val="clear" w:color="auto" w:fill="auto"/>
          </w:tcPr>
          <w:p w14:paraId="4B5F252B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35</w:t>
            </w:r>
          </w:p>
        </w:tc>
        <w:tc>
          <w:tcPr>
            <w:tcW w:w="2511" w:type="dxa"/>
            <w:shd w:val="clear" w:color="auto" w:fill="auto"/>
          </w:tcPr>
          <w:p w14:paraId="1C21ACE1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Tramco</w:t>
            </w:r>
            <w:proofErr w:type="spellEnd"/>
            <w:r w:rsidRPr="00324BE1">
              <w:rPr>
                <w:sz w:val="18"/>
                <w:szCs w:val="18"/>
              </w:rPr>
              <w:t xml:space="preserve"> Sp z o. o.</w:t>
            </w:r>
          </w:p>
          <w:p w14:paraId="52F1E770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Wolska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14</w:t>
            </w:r>
          </w:p>
          <w:p w14:paraId="25489A44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05-860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Plochocin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6D52EFBA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- 91.07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1C3A849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91,07</w:t>
            </w:r>
          </w:p>
        </w:tc>
      </w:tr>
      <w:tr w:rsidR="00324BE1" w:rsidRPr="00834EF4" w14:paraId="620D442C" w14:textId="77777777" w:rsidTr="00F833CF">
        <w:tc>
          <w:tcPr>
            <w:tcW w:w="2277" w:type="dxa"/>
            <w:shd w:val="clear" w:color="auto" w:fill="auto"/>
          </w:tcPr>
          <w:p w14:paraId="44B30F83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35</w:t>
            </w:r>
          </w:p>
        </w:tc>
        <w:tc>
          <w:tcPr>
            <w:tcW w:w="2511" w:type="dxa"/>
            <w:shd w:val="clear" w:color="auto" w:fill="auto"/>
          </w:tcPr>
          <w:p w14:paraId="2466F6F9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NEUCA S.A.</w:t>
            </w:r>
          </w:p>
          <w:p w14:paraId="1D1D74E4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lastRenderedPageBreak/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58</w:t>
            </w:r>
          </w:p>
          <w:p w14:paraId="0E1A1EC8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1B1B8ADE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lastRenderedPageBreak/>
              <w:t>1 - Cena - 90.19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AAB2092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90,19</w:t>
            </w:r>
          </w:p>
        </w:tc>
      </w:tr>
      <w:tr w:rsidR="00324BE1" w:rsidRPr="00834EF4" w14:paraId="2606652A" w14:textId="77777777" w:rsidTr="00F833CF">
        <w:tc>
          <w:tcPr>
            <w:tcW w:w="2277" w:type="dxa"/>
            <w:shd w:val="clear" w:color="auto" w:fill="auto"/>
          </w:tcPr>
          <w:p w14:paraId="31FD4299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36</w:t>
            </w:r>
          </w:p>
        </w:tc>
        <w:tc>
          <w:tcPr>
            <w:tcW w:w="2511" w:type="dxa"/>
            <w:shd w:val="clear" w:color="auto" w:fill="auto"/>
          </w:tcPr>
          <w:p w14:paraId="5BF0AFA9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Baxter Polska Sp. z o.o.</w:t>
            </w:r>
          </w:p>
          <w:p w14:paraId="3B8FDC8F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Kruczkowskiego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8</w:t>
            </w:r>
          </w:p>
          <w:p w14:paraId="190D1E96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00-380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275B22A8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E4D496A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7677A21A" w14:textId="77777777" w:rsidTr="00F833CF">
        <w:tc>
          <w:tcPr>
            <w:tcW w:w="2277" w:type="dxa"/>
            <w:shd w:val="clear" w:color="auto" w:fill="auto"/>
          </w:tcPr>
          <w:p w14:paraId="5E63C742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37</w:t>
            </w:r>
          </w:p>
        </w:tc>
        <w:tc>
          <w:tcPr>
            <w:tcW w:w="2511" w:type="dxa"/>
            <w:shd w:val="clear" w:color="auto" w:fill="auto"/>
          </w:tcPr>
          <w:p w14:paraId="34E0285D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PPHU </w:t>
            </w:r>
            <w:proofErr w:type="spellStart"/>
            <w:r w:rsidRPr="00324BE1">
              <w:rPr>
                <w:sz w:val="18"/>
                <w:szCs w:val="18"/>
              </w:rPr>
              <w:t>Specjal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16793527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Aleja Jana Pawła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80/5</w:t>
            </w:r>
          </w:p>
          <w:p w14:paraId="42F8E9F1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00-175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6233950C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- 96.36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FE9C6AC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96,36</w:t>
            </w:r>
          </w:p>
        </w:tc>
      </w:tr>
      <w:tr w:rsidR="00324BE1" w:rsidRPr="00834EF4" w14:paraId="16CFCDFA" w14:textId="77777777" w:rsidTr="00F833CF">
        <w:tc>
          <w:tcPr>
            <w:tcW w:w="2277" w:type="dxa"/>
            <w:shd w:val="clear" w:color="auto" w:fill="auto"/>
          </w:tcPr>
          <w:p w14:paraId="6692B5C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37</w:t>
            </w:r>
          </w:p>
        </w:tc>
        <w:tc>
          <w:tcPr>
            <w:tcW w:w="2511" w:type="dxa"/>
            <w:shd w:val="clear" w:color="auto" w:fill="auto"/>
          </w:tcPr>
          <w:p w14:paraId="2553A620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Baxter Polska Sp. z o.o.</w:t>
            </w:r>
          </w:p>
          <w:p w14:paraId="1518DA84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Kruczkowskiego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8</w:t>
            </w:r>
          </w:p>
          <w:p w14:paraId="7583B8F7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00-380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595BD2B7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2AFA167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1A0535AF" w14:textId="77777777" w:rsidTr="00F833CF">
        <w:tc>
          <w:tcPr>
            <w:tcW w:w="2277" w:type="dxa"/>
            <w:shd w:val="clear" w:color="auto" w:fill="auto"/>
          </w:tcPr>
          <w:p w14:paraId="3D1DB654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37</w:t>
            </w:r>
          </w:p>
        </w:tc>
        <w:tc>
          <w:tcPr>
            <w:tcW w:w="2511" w:type="dxa"/>
            <w:shd w:val="clear" w:color="auto" w:fill="auto"/>
          </w:tcPr>
          <w:p w14:paraId="37E88B6F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Aesculap</w:t>
            </w:r>
            <w:proofErr w:type="spellEnd"/>
            <w:r w:rsidRPr="00324BE1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Chifa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6F39EFC6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Tysiąclecia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14</w:t>
            </w:r>
          </w:p>
          <w:p w14:paraId="1CB05F97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64-300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 xml:space="preserve">Nowy </w:t>
            </w:r>
            <w:proofErr w:type="spellStart"/>
            <w:r w:rsidRPr="00324BE1">
              <w:rPr>
                <w:sz w:val="18"/>
                <w:szCs w:val="18"/>
              </w:rPr>
              <w:t>Tomysl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354FE39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- 97.16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4DC1457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97,16</w:t>
            </w:r>
          </w:p>
        </w:tc>
      </w:tr>
      <w:tr w:rsidR="00324BE1" w:rsidRPr="00834EF4" w14:paraId="442AEF26" w14:textId="77777777" w:rsidTr="00F833CF">
        <w:tc>
          <w:tcPr>
            <w:tcW w:w="2277" w:type="dxa"/>
            <w:shd w:val="clear" w:color="auto" w:fill="auto"/>
          </w:tcPr>
          <w:p w14:paraId="54E93983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38</w:t>
            </w:r>
          </w:p>
        </w:tc>
        <w:tc>
          <w:tcPr>
            <w:tcW w:w="2511" w:type="dxa"/>
            <w:shd w:val="clear" w:color="auto" w:fill="auto"/>
          </w:tcPr>
          <w:p w14:paraId="1250469C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PPHU </w:t>
            </w:r>
            <w:proofErr w:type="spellStart"/>
            <w:r w:rsidRPr="00324BE1">
              <w:rPr>
                <w:sz w:val="18"/>
                <w:szCs w:val="18"/>
              </w:rPr>
              <w:t>Specjal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2CB1975B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Aleja Jana Pawła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80/5</w:t>
            </w:r>
          </w:p>
          <w:p w14:paraId="340838E1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00-175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3A7AD9C5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- 84.29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6011FBA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84,29</w:t>
            </w:r>
          </w:p>
        </w:tc>
      </w:tr>
      <w:tr w:rsidR="00324BE1" w:rsidRPr="00834EF4" w14:paraId="31918D6A" w14:textId="77777777" w:rsidTr="00F833CF">
        <w:tc>
          <w:tcPr>
            <w:tcW w:w="2277" w:type="dxa"/>
            <w:shd w:val="clear" w:color="auto" w:fill="auto"/>
          </w:tcPr>
          <w:p w14:paraId="3E2550B5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38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38</w:t>
            </w:r>
          </w:p>
        </w:tc>
        <w:tc>
          <w:tcPr>
            <w:tcW w:w="2511" w:type="dxa"/>
            <w:shd w:val="clear" w:color="auto" w:fill="auto"/>
          </w:tcPr>
          <w:p w14:paraId="389609AB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Baxter Polska Sp. z o.o.</w:t>
            </w:r>
          </w:p>
          <w:p w14:paraId="6EFDBDC2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Kruczkowskiego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8</w:t>
            </w:r>
          </w:p>
          <w:p w14:paraId="1765B71C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00-380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342E7BEC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654E2E6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1FF34697" w14:textId="77777777" w:rsidTr="00F833CF">
        <w:tc>
          <w:tcPr>
            <w:tcW w:w="2277" w:type="dxa"/>
            <w:shd w:val="clear" w:color="auto" w:fill="auto"/>
          </w:tcPr>
          <w:p w14:paraId="37EAD8BA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40</w:t>
            </w:r>
          </w:p>
        </w:tc>
        <w:tc>
          <w:tcPr>
            <w:tcW w:w="2511" w:type="dxa"/>
            <w:shd w:val="clear" w:color="auto" w:fill="auto"/>
          </w:tcPr>
          <w:p w14:paraId="47891A68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71C6E284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75ECE0E1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1B7C0C8E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0FA5DF6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0F2D971B" w14:textId="77777777" w:rsidTr="00F833CF">
        <w:tc>
          <w:tcPr>
            <w:tcW w:w="2277" w:type="dxa"/>
            <w:shd w:val="clear" w:color="auto" w:fill="auto"/>
          </w:tcPr>
          <w:p w14:paraId="52E7C66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40</w:t>
            </w:r>
          </w:p>
        </w:tc>
        <w:tc>
          <w:tcPr>
            <w:tcW w:w="2511" w:type="dxa"/>
            <w:shd w:val="clear" w:color="auto" w:fill="auto"/>
          </w:tcPr>
          <w:p w14:paraId="20B24D12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734374D1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7DE5687D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64E67945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- 90.48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8C741A0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90,48</w:t>
            </w:r>
          </w:p>
        </w:tc>
      </w:tr>
      <w:tr w:rsidR="00324BE1" w:rsidRPr="00834EF4" w14:paraId="67317C86" w14:textId="77777777" w:rsidTr="00F833CF">
        <w:tc>
          <w:tcPr>
            <w:tcW w:w="2277" w:type="dxa"/>
            <w:shd w:val="clear" w:color="auto" w:fill="auto"/>
          </w:tcPr>
          <w:p w14:paraId="630AA393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41</w:t>
            </w:r>
          </w:p>
        </w:tc>
        <w:tc>
          <w:tcPr>
            <w:tcW w:w="2511" w:type="dxa"/>
            <w:shd w:val="clear" w:color="auto" w:fill="auto"/>
          </w:tcPr>
          <w:p w14:paraId="2A322428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Aesculap</w:t>
            </w:r>
            <w:proofErr w:type="spellEnd"/>
            <w:r w:rsidRPr="00324BE1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Chifa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60A1DFA1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Tysiąclecia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14</w:t>
            </w:r>
          </w:p>
          <w:p w14:paraId="3D0D202B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64-300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 xml:space="preserve">Nowy </w:t>
            </w:r>
            <w:proofErr w:type="spellStart"/>
            <w:r w:rsidRPr="00324BE1">
              <w:rPr>
                <w:sz w:val="18"/>
                <w:szCs w:val="18"/>
              </w:rPr>
              <w:t>Tomysl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3B97F50D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FA0CEFC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6F7FC1B7" w14:textId="77777777" w:rsidTr="00F833CF">
        <w:tc>
          <w:tcPr>
            <w:tcW w:w="2277" w:type="dxa"/>
            <w:shd w:val="clear" w:color="auto" w:fill="auto"/>
          </w:tcPr>
          <w:p w14:paraId="70831EDB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42</w:t>
            </w:r>
          </w:p>
        </w:tc>
        <w:tc>
          <w:tcPr>
            <w:tcW w:w="2511" w:type="dxa"/>
            <w:shd w:val="clear" w:color="auto" w:fill="auto"/>
          </w:tcPr>
          <w:p w14:paraId="7143B343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4D410D58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53A9DA7C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362FA80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D4D09D9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20DECF97" w14:textId="77777777" w:rsidTr="00F833CF">
        <w:tc>
          <w:tcPr>
            <w:tcW w:w="2277" w:type="dxa"/>
            <w:shd w:val="clear" w:color="auto" w:fill="auto"/>
          </w:tcPr>
          <w:p w14:paraId="13377B4D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42</w:t>
            </w:r>
          </w:p>
        </w:tc>
        <w:tc>
          <w:tcPr>
            <w:tcW w:w="2511" w:type="dxa"/>
            <w:shd w:val="clear" w:color="auto" w:fill="auto"/>
          </w:tcPr>
          <w:p w14:paraId="5281E927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5CDA4F23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3E1AE6FA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291BE8ED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- 99.02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EC3995A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99,02</w:t>
            </w:r>
          </w:p>
        </w:tc>
      </w:tr>
      <w:tr w:rsidR="00324BE1" w:rsidRPr="00834EF4" w14:paraId="31DE2288" w14:textId="77777777" w:rsidTr="00F833CF">
        <w:tc>
          <w:tcPr>
            <w:tcW w:w="2277" w:type="dxa"/>
            <w:shd w:val="clear" w:color="auto" w:fill="auto"/>
          </w:tcPr>
          <w:p w14:paraId="1ECE88A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42</w:t>
            </w:r>
          </w:p>
        </w:tc>
        <w:tc>
          <w:tcPr>
            <w:tcW w:w="2511" w:type="dxa"/>
            <w:shd w:val="clear" w:color="auto" w:fill="auto"/>
          </w:tcPr>
          <w:p w14:paraId="745E5738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NEUCA S.A.</w:t>
            </w:r>
          </w:p>
          <w:p w14:paraId="624501A4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58</w:t>
            </w:r>
          </w:p>
          <w:p w14:paraId="0C5CEBFD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63D6029A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- 93.13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242EC8E8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93,13</w:t>
            </w:r>
          </w:p>
        </w:tc>
      </w:tr>
      <w:tr w:rsidR="00324BE1" w:rsidRPr="00834EF4" w14:paraId="4939A4A0" w14:textId="77777777" w:rsidTr="00F833CF">
        <w:tc>
          <w:tcPr>
            <w:tcW w:w="2277" w:type="dxa"/>
            <w:shd w:val="clear" w:color="auto" w:fill="auto"/>
          </w:tcPr>
          <w:p w14:paraId="31DF825D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42</w:t>
            </w:r>
          </w:p>
        </w:tc>
        <w:tc>
          <w:tcPr>
            <w:tcW w:w="2511" w:type="dxa"/>
            <w:shd w:val="clear" w:color="auto" w:fill="auto"/>
          </w:tcPr>
          <w:p w14:paraId="66990426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Asclepios</w:t>
            </w:r>
            <w:proofErr w:type="spellEnd"/>
            <w:r w:rsidRPr="00324BE1">
              <w:rPr>
                <w:sz w:val="18"/>
                <w:szCs w:val="18"/>
              </w:rPr>
              <w:t xml:space="preserve"> S.A.</w:t>
            </w:r>
          </w:p>
          <w:p w14:paraId="174101E5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44</w:t>
            </w:r>
          </w:p>
          <w:p w14:paraId="33F26ABC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75F57F24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- 89.66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61B87E7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89,66</w:t>
            </w:r>
          </w:p>
        </w:tc>
      </w:tr>
      <w:tr w:rsidR="00324BE1" w:rsidRPr="00834EF4" w14:paraId="15AF1691" w14:textId="77777777" w:rsidTr="00F833CF">
        <w:tc>
          <w:tcPr>
            <w:tcW w:w="2277" w:type="dxa"/>
            <w:shd w:val="clear" w:color="auto" w:fill="auto"/>
          </w:tcPr>
          <w:p w14:paraId="436D63B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43</w:t>
            </w:r>
          </w:p>
        </w:tc>
        <w:tc>
          <w:tcPr>
            <w:tcW w:w="2511" w:type="dxa"/>
            <w:shd w:val="clear" w:color="auto" w:fill="auto"/>
          </w:tcPr>
          <w:p w14:paraId="569667C6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6317F50A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29205FDE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5A0A9C5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41BB301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3B56D884" w14:textId="77777777" w:rsidTr="00F833CF">
        <w:tc>
          <w:tcPr>
            <w:tcW w:w="2277" w:type="dxa"/>
            <w:shd w:val="clear" w:color="auto" w:fill="auto"/>
          </w:tcPr>
          <w:p w14:paraId="79016D0C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43</w:t>
            </w:r>
          </w:p>
        </w:tc>
        <w:tc>
          <w:tcPr>
            <w:tcW w:w="2511" w:type="dxa"/>
            <w:shd w:val="clear" w:color="auto" w:fill="auto"/>
          </w:tcPr>
          <w:p w14:paraId="46C1644A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04313956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6F715289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697837B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- 99.36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43FF7C78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99,36</w:t>
            </w:r>
          </w:p>
        </w:tc>
      </w:tr>
      <w:tr w:rsidR="00324BE1" w:rsidRPr="00834EF4" w14:paraId="21D88AAA" w14:textId="77777777" w:rsidTr="00F833CF">
        <w:tc>
          <w:tcPr>
            <w:tcW w:w="2277" w:type="dxa"/>
            <w:shd w:val="clear" w:color="auto" w:fill="auto"/>
          </w:tcPr>
          <w:p w14:paraId="0DBD2064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43</w:t>
            </w:r>
          </w:p>
        </w:tc>
        <w:tc>
          <w:tcPr>
            <w:tcW w:w="2511" w:type="dxa"/>
            <w:shd w:val="clear" w:color="auto" w:fill="auto"/>
          </w:tcPr>
          <w:p w14:paraId="2B90470A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NEUCA S.A.</w:t>
            </w:r>
          </w:p>
          <w:p w14:paraId="590212A3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58</w:t>
            </w:r>
          </w:p>
          <w:p w14:paraId="3F91E669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5B4112E6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- 97.18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A7EE9B4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97,18</w:t>
            </w:r>
          </w:p>
        </w:tc>
      </w:tr>
      <w:tr w:rsidR="00324BE1" w:rsidRPr="00834EF4" w14:paraId="1F5C6A68" w14:textId="77777777" w:rsidTr="00F833CF">
        <w:tc>
          <w:tcPr>
            <w:tcW w:w="2277" w:type="dxa"/>
            <w:shd w:val="clear" w:color="auto" w:fill="auto"/>
          </w:tcPr>
          <w:p w14:paraId="0B4C614B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44</w:t>
            </w:r>
          </w:p>
        </w:tc>
        <w:tc>
          <w:tcPr>
            <w:tcW w:w="2511" w:type="dxa"/>
            <w:shd w:val="clear" w:color="auto" w:fill="auto"/>
          </w:tcPr>
          <w:p w14:paraId="0C3D434E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Asclepios</w:t>
            </w:r>
            <w:proofErr w:type="spellEnd"/>
            <w:r w:rsidRPr="00324BE1">
              <w:rPr>
                <w:sz w:val="18"/>
                <w:szCs w:val="18"/>
              </w:rPr>
              <w:t xml:space="preserve"> S.A.</w:t>
            </w:r>
          </w:p>
          <w:p w14:paraId="254BBEA3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44</w:t>
            </w:r>
          </w:p>
          <w:p w14:paraId="65DD28A3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706CE29C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1C3E5C02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44B74D68" w14:textId="77777777" w:rsidTr="00F833CF">
        <w:tc>
          <w:tcPr>
            <w:tcW w:w="2277" w:type="dxa"/>
            <w:shd w:val="clear" w:color="auto" w:fill="auto"/>
          </w:tcPr>
          <w:p w14:paraId="376ADBAB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44</w:t>
            </w:r>
          </w:p>
        </w:tc>
        <w:tc>
          <w:tcPr>
            <w:tcW w:w="2511" w:type="dxa"/>
            <w:shd w:val="clear" w:color="auto" w:fill="auto"/>
          </w:tcPr>
          <w:p w14:paraId="1979F854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Amgen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773873BF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Pulawska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145</w:t>
            </w:r>
          </w:p>
          <w:p w14:paraId="4BBD604B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02-715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3B240B77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- 95.65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0D8B57C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95,65</w:t>
            </w:r>
          </w:p>
        </w:tc>
      </w:tr>
      <w:tr w:rsidR="00324BE1" w:rsidRPr="00834EF4" w14:paraId="52730BE2" w14:textId="77777777" w:rsidTr="00F833CF">
        <w:tc>
          <w:tcPr>
            <w:tcW w:w="2277" w:type="dxa"/>
            <w:shd w:val="clear" w:color="auto" w:fill="auto"/>
          </w:tcPr>
          <w:p w14:paraId="47217642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45</w:t>
            </w:r>
          </w:p>
        </w:tc>
        <w:tc>
          <w:tcPr>
            <w:tcW w:w="2511" w:type="dxa"/>
            <w:shd w:val="clear" w:color="auto" w:fill="auto"/>
          </w:tcPr>
          <w:p w14:paraId="69C295E5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68FD5CD0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5ADE839C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256BCEAA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3E4252D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736A0F92" w14:textId="77777777" w:rsidTr="00F833CF">
        <w:tc>
          <w:tcPr>
            <w:tcW w:w="2277" w:type="dxa"/>
            <w:shd w:val="clear" w:color="auto" w:fill="auto"/>
          </w:tcPr>
          <w:p w14:paraId="229BC375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lastRenderedPageBreak/>
              <w:t>46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46</w:t>
            </w:r>
          </w:p>
        </w:tc>
        <w:tc>
          <w:tcPr>
            <w:tcW w:w="2511" w:type="dxa"/>
            <w:shd w:val="clear" w:color="auto" w:fill="auto"/>
          </w:tcPr>
          <w:p w14:paraId="4CA617A0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1AE530D7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658F682B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499C1F13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560F37F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7DEEF5E2" w14:textId="77777777" w:rsidTr="00F833CF">
        <w:tc>
          <w:tcPr>
            <w:tcW w:w="2277" w:type="dxa"/>
            <w:shd w:val="clear" w:color="auto" w:fill="auto"/>
          </w:tcPr>
          <w:p w14:paraId="46E45C55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46</w:t>
            </w:r>
          </w:p>
        </w:tc>
        <w:tc>
          <w:tcPr>
            <w:tcW w:w="2511" w:type="dxa"/>
            <w:shd w:val="clear" w:color="auto" w:fill="auto"/>
          </w:tcPr>
          <w:p w14:paraId="41B7124E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2746039E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4405909A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2489335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- 98.92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E848BAB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98,92</w:t>
            </w:r>
          </w:p>
        </w:tc>
      </w:tr>
      <w:tr w:rsidR="00324BE1" w:rsidRPr="00834EF4" w14:paraId="114214A6" w14:textId="77777777" w:rsidTr="00F833CF">
        <w:tc>
          <w:tcPr>
            <w:tcW w:w="2277" w:type="dxa"/>
            <w:shd w:val="clear" w:color="auto" w:fill="auto"/>
          </w:tcPr>
          <w:p w14:paraId="535BEC57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46</w:t>
            </w:r>
          </w:p>
        </w:tc>
        <w:tc>
          <w:tcPr>
            <w:tcW w:w="2511" w:type="dxa"/>
            <w:shd w:val="clear" w:color="auto" w:fill="auto"/>
          </w:tcPr>
          <w:p w14:paraId="0886AE95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NEUCA S.A.</w:t>
            </w:r>
          </w:p>
          <w:p w14:paraId="31E44FF7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58</w:t>
            </w:r>
          </w:p>
          <w:p w14:paraId="1EDC754C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0A8CB1CA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- 94.72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28D494E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94,72</w:t>
            </w:r>
          </w:p>
        </w:tc>
      </w:tr>
      <w:tr w:rsidR="00324BE1" w:rsidRPr="00834EF4" w14:paraId="5A029E7C" w14:textId="77777777" w:rsidTr="00F833CF">
        <w:tc>
          <w:tcPr>
            <w:tcW w:w="2277" w:type="dxa"/>
            <w:shd w:val="clear" w:color="auto" w:fill="auto"/>
          </w:tcPr>
          <w:p w14:paraId="2F1ED994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48</w:t>
            </w:r>
          </w:p>
        </w:tc>
        <w:tc>
          <w:tcPr>
            <w:tcW w:w="2511" w:type="dxa"/>
            <w:shd w:val="clear" w:color="auto" w:fill="auto"/>
          </w:tcPr>
          <w:p w14:paraId="4D8DE239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Farmacol Logistyka Sp. z o.o.</w:t>
            </w:r>
          </w:p>
          <w:p w14:paraId="572C8E48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SZOPIENICKA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77</w:t>
            </w:r>
          </w:p>
          <w:p w14:paraId="635B375F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40-431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Katowice</w:t>
            </w:r>
          </w:p>
        </w:tc>
        <w:tc>
          <w:tcPr>
            <w:tcW w:w="2988" w:type="dxa"/>
            <w:shd w:val="clear" w:color="auto" w:fill="auto"/>
          </w:tcPr>
          <w:p w14:paraId="3D6821D6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5EE6DEEA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1335C26D" w14:textId="77777777" w:rsidTr="00F833CF">
        <w:tc>
          <w:tcPr>
            <w:tcW w:w="2277" w:type="dxa"/>
            <w:shd w:val="clear" w:color="auto" w:fill="auto"/>
          </w:tcPr>
          <w:p w14:paraId="3186CEF8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48</w:t>
            </w:r>
          </w:p>
        </w:tc>
        <w:tc>
          <w:tcPr>
            <w:tcW w:w="2511" w:type="dxa"/>
            <w:shd w:val="clear" w:color="auto" w:fill="auto"/>
          </w:tcPr>
          <w:p w14:paraId="1BBEC45B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Tramco</w:t>
            </w:r>
            <w:proofErr w:type="spellEnd"/>
            <w:r w:rsidRPr="00324BE1">
              <w:rPr>
                <w:sz w:val="18"/>
                <w:szCs w:val="18"/>
              </w:rPr>
              <w:t xml:space="preserve"> Sp z o. o.</w:t>
            </w:r>
          </w:p>
          <w:p w14:paraId="007F9CBF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Wolska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14</w:t>
            </w:r>
          </w:p>
          <w:p w14:paraId="3AACFC04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05-860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Plochocin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194CFAE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- 86.83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39412503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86,83</w:t>
            </w:r>
          </w:p>
        </w:tc>
      </w:tr>
      <w:tr w:rsidR="00324BE1" w:rsidRPr="00834EF4" w14:paraId="2FA1C6D1" w14:textId="77777777" w:rsidTr="00F833CF">
        <w:tc>
          <w:tcPr>
            <w:tcW w:w="2277" w:type="dxa"/>
            <w:shd w:val="clear" w:color="auto" w:fill="auto"/>
          </w:tcPr>
          <w:p w14:paraId="10709D60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48</w:t>
            </w:r>
          </w:p>
        </w:tc>
        <w:tc>
          <w:tcPr>
            <w:tcW w:w="2511" w:type="dxa"/>
            <w:shd w:val="clear" w:color="auto" w:fill="auto"/>
          </w:tcPr>
          <w:p w14:paraId="4B52342E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2BA8AD6B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01119A25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1B5340BB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- 76.39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63E6FDC1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76,39</w:t>
            </w:r>
          </w:p>
        </w:tc>
      </w:tr>
      <w:tr w:rsidR="00324BE1" w:rsidRPr="00834EF4" w14:paraId="2147EEB9" w14:textId="77777777" w:rsidTr="00F833CF">
        <w:tc>
          <w:tcPr>
            <w:tcW w:w="2277" w:type="dxa"/>
            <w:shd w:val="clear" w:color="auto" w:fill="auto"/>
          </w:tcPr>
          <w:p w14:paraId="6C551F15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48</w:t>
            </w:r>
          </w:p>
        </w:tc>
        <w:tc>
          <w:tcPr>
            <w:tcW w:w="2511" w:type="dxa"/>
            <w:shd w:val="clear" w:color="auto" w:fill="auto"/>
          </w:tcPr>
          <w:p w14:paraId="18965CB2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NEUCA S.A.</w:t>
            </w:r>
          </w:p>
          <w:p w14:paraId="5B6EDA13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Szosa Bydgoska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58</w:t>
            </w:r>
          </w:p>
          <w:p w14:paraId="46B0FAB2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87-100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Toruń</w:t>
            </w:r>
          </w:p>
        </w:tc>
        <w:tc>
          <w:tcPr>
            <w:tcW w:w="2988" w:type="dxa"/>
            <w:shd w:val="clear" w:color="auto" w:fill="auto"/>
          </w:tcPr>
          <w:p w14:paraId="0E8E58CE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- 75.10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5F19E06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75,10</w:t>
            </w:r>
          </w:p>
        </w:tc>
      </w:tr>
      <w:tr w:rsidR="00324BE1" w:rsidRPr="00834EF4" w14:paraId="44E65591" w14:textId="77777777" w:rsidTr="00F833CF">
        <w:tc>
          <w:tcPr>
            <w:tcW w:w="2277" w:type="dxa"/>
            <w:shd w:val="clear" w:color="auto" w:fill="auto"/>
          </w:tcPr>
          <w:p w14:paraId="5F9DFEEE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49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49</w:t>
            </w:r>
          </w:p>
        </w:tc>
        <w:tc>
          <w:tcPr>
            <w:tcW w:w="2511" w:type="dxa"/>
            <w:shd w:val="clear" w:color="auto" w:fill="auto"/>
          </w:tcPr>
          <w:p w14:paraId="4B49D47D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Asclepios</w:t>
            </w:r>
            <w:proofErr w:type="spellEnd"/>
            <w:r w:rsidRPr="00324BE1">
              <w:rPr>
                <w:sz w:val="18"/>
                <w:szCs w:val="18"/>
              </w:rPr>
              <w:t xml:space="preserve"> S.A.</w:t>
            </w:r>
          </w:p>
          <w:p w14:paraId="6A69AC0E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Hubska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44</w:t>
            </w:r>
          </w:p>
          <w:p w14:paraId="72FA7D75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50-502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0EABF2AF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589DCBE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2F70B48C" w14:textId="77777777" w:rsidTr="00F833CF">
        <w:tc>
          <w:tcPr>
            <w:tcW w:w="2277" w:type="dxa"/>
            <w:shd w:val="clear" w:color="auto" w:fill="auto"/>
          </w:tcPr>
          <w:p w14:paraId="536D6EEC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50</w:t>
            </w:r>
          </w:p>
        </w:tc>
        <w:tc>
          <w:tcPr>
            <w:tcW w:w="2511" w:type="dxa"/>
            <w:shd w:val="clear" w:color="auto" w:fill="auto"/>
          </w:tcPr>
          <w:p w14:paraId="28452602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Sanofi</w:t>
            </w:r>
            <w:proofErr w:type="spellEnd"/>
            <w:r w:rsidRPr="00324BE1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Aventis</w:t>
            </w:r>
            <w:proofErr w:type="spellEnd"/>
            <w:r w:rsidRPr="00324BE1">
              <w:rPr>
                <w:sz w:val="18"/>
                <w:szCs w:val="18"/>
              </w:rPr>
              <w:t xml:space="preserve"> Sp. z o.o.</w:t>
            </w:r>
          </w:p>
          <w:p w14:paraId="7FCFDF22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Bonifraterska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17</w:t>
            </w:r>
          </w:p>
          <w:p w14:paraId="64B01555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00-203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14:paraId="522F52FE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7C8FB070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  <w:tr w:rsidR="00324BE1" w:rsidRPr="00834EF4" w14:paraId="76C546B8" w14:textId="77777777" w:rsidTr="00F833CF">
        <w:tc>
          <w:tcPr>
            <w:tcW w:w="2277" w:type="dxa"/>
            <w:shd w:val="clear" w:color="auto" w:fill="auto"/>
          </w:tcPr>
          <w:p w14:paraId="11CB1C14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324BE1">
              <w:rPr>
                <w:sz w:val="18"/>
                <w:szCs w:val="18"/>
              </w:rPr>
              <w:t>Pakiet 51</w:t>
            </w:r>
          </w:p>
        </w:tc>
        <w:tc>
          <w:tcPr>
            <w:tcW w:w="2511" w:type="dxa"/>
            <w:shd w:val="clear" w:color="auto" w:fill="auto"/>
          </w:tcPr>
          <w:p w14:paraId="3800EE1A" w14:textId="77777777" w:rsidR="00324BE1" w:rsidRPr="00834EF4" w:rsidRDefault="00324BE1" w:rsidP="00F833CF">
            <w:pPr>
              <w:spacing w:before="40"/>
              <w:rPr>
                <w:sz w:val="18"/>
                <w:szCs w:val="18"/>
              </w:rPr>
            </w:pP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(lider: </w:t>
            </w:r>
            <w:proofErr w:type="spellStart"/>
            <w:r w:rsidRPr="00324BE1">
              <w:rPr>
                <w:sz w:val="18"/>
                <w:szCs w:val="18"/>
              </w:rPr>
              <w:t>Urtica</w:t>
            </w:r>
            <w:proofErr w:type="spellEnd"/>
            <w:r w:rsidRPr="00324BE1">
              <w:rPr>
                <w:sz w:val="18"/>
                <w:szCs w:val="18"/>
              </w:rPr>
              <w:t xml:space="preserve"> Sp. z o.o.- Lider  PGF S.A. - </w:t>
            </w:r>
            <w:proofErr w:type="spellStart"/>
            <w:r w:rsidRPr="00324BE1">
              <w:rPr>
                <w:sz w:val="18"/>
                <w:szCs w:val="18"/>
              </w:rPr>
              <w:t>Czlonek</w:t>
            </w:r>
            <w:proofErr w:type="spellEnd"/>
            <w:r w:rsidRPr="00324BE1">
              <w:rPr>
                <w:sz w:val="18"/>
                <w:szCs w:val="18"/>
              </w:rPr>
              <w:t>)</w:t>
            </w:r>
          </w:p>
          <w:p w14:paraId="16BB3630" w14:textId="77777777" w:rsidR="00324BE1" w:rsidRPr="00834EF4" w:rsidRDefault="00324BE1" w:rsidP="00F833CF">
            <w:pPr>
              <w:rPr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Krzemieniecka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324BE1">
              <w:rPr>
                <w:sz w:val="18"/>
                <w:szCs w:val="18"/>
              </w:rPr>
              <w:t>120</w:t>
            </w:r>
          </w:p>
          <w:p w14:paraId="271A81A4" w14:textId="77777777" w:rsidR="00324BE1" w:rsidRPr="00834EF4" w:rsidRDefault="00324BE1" w:rsidP="00F833CF">
            <w:pPr>
              <w:spacing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54-640</w:t>
            </w:r>
            <w:r w:rsidRPr="00834EF4">
              <w:rPr>
                <w:sz w:val="18"/>
                <w:szCs w:val="18"/>
              </w:rPr>
              <w:t xml:space="preserve"> </w:t>
            </w:r>
            <w:proofErr w:type="spellStart"/>
            <w:r w:rsidRPr="00324BE1">
              <w:rPr>
                <w:sz w:val="18"/>
                <w:szCs w:val="18"/>
              </w:rPr>
              <w:t>Wroclaw</w:t>
            </w:r>
            <w:proofErr w:type="spellEnd"/>
          </w:p>
        </w:tc>
        <w:tc>
          <w:tcPr>
            <w:tcW w:w="2988" w:type="dxa"/>
            <w:shd w:val="clear" w:color="auto" w:fill="auto"/>
          </w:tcPr>
          <w:p w14:paraId="3EEC3EE1" w14:textId="77777777" w:rsidR="00324BE1" w:rsidRPr="00834EF4" w:rsidRDefault="00324BE1" w:rsidP="00F833CF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>1 - Cena - 100.00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14:paraId="08351076" w14:textId="77777777" w:rsidR="00324BE1" w:rsidRPr="00834EF4" w:rsidRDefault="00324BE1" w:rsidP="00F833CF">
            <w:pPr>
              <w:jc w:val="center"/>
              <w:rPr>
                <w:color w:val="000000"/>
                <w:sz w:val="18"/>
                <w:szCs w:val="18"/>
              </w:rPr>
            </w:pPr>
            <w:r w:rsidRPr="00324BE1">
              <w:rPr>
                <w:sz w:val="18"/>
                <w:szCs w:val="18"/>
              </w:rPr>
              <w:t xml:space="preserve">  100,00</w:t>
            </w:r>
          </w:p>
        </w:tc>
      </w:tr>
    </w:tbl>
    <w:p w14:paraId="09370878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957"/>
        <w:gridCol w:w="5327"/>
      </w:tblGrid>
      <w:tr w:rsidR="00280CF6" w14:paraId="25F3E76F" w14:textId="77777777" w:rsidTr="009B049C">
        <w:tc>
          <w:tcPr>
            <w:tcW w:w="941" w:type="dxa"/>
            <w:shd w:val="clear" w:color="auto" w:fill="F3F3F3"/>
            <w:vAlign w:val="center"/>
          </w:tcPr>
          <w:p w14:paraId="1F4C8E61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957" w:type="dxa"/>
            <w:shd w:val="clear" w:color="auto" w:fill="F3F3F3"/>
            <w:vAlign w:val="center"/>
          </w:tcPr>
          <w:p w14:paraId="56FEEE36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327" w:type="dxa"/>
            <w:shd w:val="clear" w:color="auto" w:fill="F3F3F3"/>
            <w:vAlign w:val="center"/>
          </w:tcPr>
          <w:p w14:paraId="0D0578B1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80CF6" w14:paraId="7BB67030" w14:textId="77777777" w:rsidTr="009B049C">
        <w:tc>
          <w:tcPr>
            <w:tcW w:w="941" w:type="dxa"/>
            <w:vAlign w:val="center"/>
          </w:tcPr>
          <w:p w14:paraId="19024B98" w14:textId="77777777" w:rsidR="00280CF6" w:rsidRDefault="00324BE1" w:rsidP="00840B8A">
            <w:pPr>
              <w:jc w:val="center"/>
            </w:pPr>
            <w:r w:rsidRPr="00324BE1">
              <w:t>0</w:t>
            </w:r>
          </w:p>
        </w:tc>
        <w:tc>
          <w:tcPr>
            <w:tcW w:w="2957" w:type="dxa"/>
            <w:vAlign w:val="center"/>
          </w:tcPr>
          <w:p w14:paraId="081AB786" w14:textId="77777777" w:rsidR="00280CF6" w:rsidRDefault="00280CF6" w:rsidP="00176EFA">
            <w:pPr>
              <w:spacing w:before="40"/>
            </w:pPr>
          </w:p>
          <w:p w14:paraId="03FF5717" w14:textId="77777777" w:rsidR="00280CF6" w:rsidRDefault="00280CF6" w:rsidP="004D46B8"/>
          <w:p w14:paraId="75BCC4CD" w14:textId="77777777" w:rsidR="00280CF6" w:rsidRDefault="00280CF6" w:rsidP="004D46B8">
            <w:r>
              <w:t xml:space="preserve">  </w:t>
            </w:r>
          </w:p>
          <w:p w14:paraId="65D6D632" w14:textId="77777777" w:rsidR="00280CF6" w:rsidRDefault="00280CF6" w:rsidP="00176EFA">
            <w:pPr>
              <w:spacing w:after="40"/>
            </w:pPr>
            <w:r>
              <w:t xml:space="preserve"> </w:t>
            </w:r>
          </w:p>
        </w:tc>
        <w:tc>
          <w:tcPr>
            <w:tcW w:w="5327" w:type="dxa"/>
            <w:vAlign w:val="center"/>
          </w:tcPr>
          <w:p w14:paraId="7DE42164" w14:textId="77777777" w:rsidR="00280CF6" w:rsidRDefault="00280CF6" w:rsidP="004D46B8"/>
          <w:p w14:paraId="33E1E261" w14:textId="77777777" w:rsidR="00280CF6" w:rsidRDefault="00280CF6" w:rsidP="004D46B8">
            <w:pPr>
              <w:jc w:val="both"/>
            </w:pPr>
          </w:p>
        </w:tc>
      </w:tr>
    </w:tbl>
    <w:p w14:paraId="20FAD02F" w14:textId="77777777"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3098"/>
        <w:gridCol w:w="5186"/>
      </w:tblGrid>
      <w:tr w:rsidR="00280CF6" w14:paraId="62A41D04" w14:textId="77777777" w:rsidTr="009B049C">
        <w:tc>
          <w:tcPr>
            <w:tcW w:w="941" w:type="dxa"/>
            <w:shd w:val="clear" w:color="auto" w:fill="F3F3F3"/>
            <w:vAlign w:val="center"/>
          </w:tcPr>
          <w:p w14:paraId="51116088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098" w:type="dxa"/>
            <w:shd w:val="clear" w:color="auto" w:fill="F3F3F3"/>
            <w:vAlign w:val="center"/>
          </w:tcPr>
          <w:p w14:paraId="22B129DC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186" w:type="dxa"/>
            <w:shd w:val="clear" w:color="auto" w:fill="F3F3F3"/>
            <w:vAlign w:val="center"/>
          </w:tcPr>
          <w:p w14:paraId="019F9858" w14:textId="77777777"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280CF6" w14:paraId="560FE881" w14:textId="77777777" w:rsidTr="009B049C">
        <w:tc>
          <w:tcPr>
            <w:tcW w:w="941" w:type="dxa"/>
            <w:vAlign w:val="center"/>
          </w:tcPr>
          <w:p w14:paraId="4CFA135F" w14:textId="77777777" w:rsidR="00280CF6" w:rsidRDefault="00324BE1" w:rsidP="00F761BD">
            <w:pPr>
              <w:jc w:val="center"/>
            </w:pPr>
            <w:r w:rsidRPr="00324BE1">
              <w:t>0</w:t>
            </w:r>
          </w:p>
        </w:tc>
        <w:tc>
          <w:tcPr>
            <w:tcW w:w="3098" w:type="dxa"/>
            <w:vAlign w:val="center"/>
          </w:tcPr>
          <w:p w14:paraId="30C5FE8D" w14:textId="77777777" w:rsidR="002B7FD3" w:rsidRDefault="002B7FD3" w:rsidP="00176EFA">
            <w:pPr>
              <w:spacing w:before="40"/>
            </w:pPr>
          </w:p>
          <w:p w14:paraId="36C3354C" w14:textId="77777777" w:rsidR="002B7FD3" w:rsidRDefault="002B7FD3" w:rsidP="002B7FD3"/>
          <w:p w14:paraId="79E088C9" w14:textId="77777777" w:rsidR="002B7FD3" w:rsidRDefault="002B7FD3" w:rsidP="002B7FD3">
            <w:r>
              <w:t xml:space="preserve">  </w:t>
            </w:r>
          </w:p>
          <w:p w14:paraId="35EC819A" w14:textId="77777777" w:rsidR="00280CF6" w:rsidRDefault="002B7FD3" w:rsidP="00176EFA">
            <w:pPr>
              <w:spacing w:after="40"/>
              <w:jc w:val="both"/>
            </w:pPr>
            <w:r>
              <w:t xml:space="preserve"> </w:t>
            </w:r>
          </w:p>
        </w:tc>
        <w:tc>
          <w:tcPr>
            <w:tcW w:w="5186" w:type="dxa"/>
            <w:vAlign w:val="center"/>
          </w:tcPr>
          <w:p w14:paraId="4D34D114" w14:textId="77777777" w:rsidR="002B7FD3" w:rsidRDefault="002B7FD3" w:rsidP="002B7FD3"/>
          <w:p w14:paraId="7E45C7D3" w14:textId="77777777" w:rsidR="00280CF6" w:rsidRDefault="00280CF6" w:rsidP="002B7FD3">
            <w:pPr>
              <w:jc w:val="both"/>
            </w:pPr>
          </w:p>
        </w:tc>
      </w:tr>
    </w:tbl>
    <w:p w14:paraId="3B578AA2" w14:textId="77777777" w:rsidR="00280CF6" w:rsidRDefault="00280CF6" w:rsidP="00FA4697">
      <w:pPr>
        <w:spacing w:before="240"/>
        <w:jc w:val="both"/>
      </w:pPr>
      <w:r>
        <w:t>Jednocześnie informujemy</w:t>
      </w:r>
      <w:r w:rsidRPr="0012155B">
        <w:t>, że umowa w sp</w:t>
      </w:r>
      <w:r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324BE1">
        <w:t xml:space="preserve"> </w:t>
      </w:r>
      <w:r w:rsidR="00324BE1" w:rsidRPr="0012155B">
        <w:t>nie krótszym niż 10 dni od dnia przesłania niniejszego zawiadomienia o wyborze najkorzystniejszej oferty</w:t>
      </w:r>
      <w:r w:rsidR="00324BE1">
        <w:t>.</w:t>
      </w:r>
    </w:p>
    <w:p w14:paraId="286E46AA" w14:textId="77777777" w:rsidR="00280CF6" w:rsidRPr="00840B8A" w:rsidRDefault="00280CF6" w:rsidP="00F761BD">
      <w:pPr>
        <w:spacing w:after="120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14:paraId="2999AB1F" w14:textId="77777777" w:rsidR="00280CF6" w:rsidRDefault="00280CF6" w:rsidP="00F761BD">
      <w:pPr>
        <w:jc w:val="both"/>
        <w:rPr>
          <w:color w:val="000000"/>
        </w:rPr>
      </w:pPr>
      <w:r>
        <w:rPr>
          <w:bCs/>
        </w:rPr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</w:t>
      </w:r>
      <w:r w:rsidRPr="00745DBF">
        <w:rPr>
          <w:bCs/>
        </w:rPr>
        <w:lastRenderedPageBreak/>
        <w:t>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14:paraId="0746830E" w14:textId="77777777" w:rsidR="001E1E01" w:rsidRPr="001E1E01" w:rsidRDefault="001E1E01" w:rsidP="001E1E01">
      <w:pPr>
        <w:spacing w:line="276" w:lineRule="auto"/>
        <w:jc w:val="both"/>
        <w:rPr>
          <w:color w:val="000000"/>
        </w:rPr>
      </w:pPr>
    </w:p>
    <w:p w14:paraId="251A8EC3" w14:textId="5F1225C9" w:rsidR="0033076C" w:rsidRPr="00CF4D73" w:rsidRDefault="00CF4D73" w:rsidP="00840B8A">
      <w:pPr>
        <w:spacing w:before="120" w:after="120"/>
        <w:ind w:left="4680"/>
        <w:jc w:val="center"/>
        <w:rPr>
          <w:sz w:val="28"/>
          <w:szCs w:val="28"/>
          <w:vertAlign w:val="superscript"/>
        </w:rPr>
      </w:pPr>
      <w:r w:rsidRPr="00CF4D73">
        <w:rPr>
          <w:sz w:val="28"/>
          <w:szCs w:val="28"/>
          <w:vertAlign w:val="superscript"/>
        </w:rPr>
        <w:t>Dyrektor SP ZOZ Kolbuszowa</w:t>
      </w:r>
    </w:p>
    <w:p w14:paraId="5640770B" w14:textId="6E9E696D" w:rsidR="00CF4D73" w:rsidRPr="00CF4D73" w:rsidRDefault="00CF4D73" w:rsidP="00840B8A">
      <w:pPr>
        <w:spacing w:before="120" w:after="120"/>
        <w:ind w:left="4680"/>
        <w:jc w:val="center"/>
        <w:rPr>
          <w:sz w:val="28"/>
          <w:szCs w:val="28"/>
        </w:rPr>
      </w:pPr>
      <w:r w:rsidRPr="00CF4D73">
        <w:rPr>
          <w:sz w:val="28"/>
          <w:szCs w:val="28"/>
          <w:vertAlign w:val="superscript"/>
        </w:rPr>
        <w:t>Zbigniew Strz</w:t>
      </w:r>
      <w:bookmarkStart w:id="0" w:name="_GoBack"/>
      <w:bookmarkEnd w:id="0"/>
      <w:r w:rsidRPr="00CF4D73">
        <w:rPr>
          <w:sz w:val="28"/>
          <w:szCs w:val="28"/>
          <w:vertAlign w:val="superscript"/>
        </w:rPr>
        <w:t>elczyk</w:t>
      </w:r>
    </w:p>
    <w:sectPr w:rsidR="00CF4D73" w:rsidRPr="00CF4D73" w:rsidSect="00FA46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987A7D" w14:textId="77777777" w:rsidR="00AA6B86" w:rsidRDefault="00AA6B86">
      <w:r>
        <w:separator/>
      </w:r>
    </w:p>
  </w:endnote>
  <w:endnote w:type="continuationSeparator" w:id="0">
    <w:p w14:paraId="759F921C" w14:textId="77777777" w:rsidR="00AA6B86" w:rsidRDefault="00AA6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CA2ED1" w14:textId="77777777" w:rsidR="00324BE1" w:rsidRDefault="00324BE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2608F81" w14:textId="77777777" w:rsidR="006D41D5" w:rsidRDefault="006D41D5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D6DF832" w14:textId="77777777" w:rsidR="006D41D5" w:rsidRDefault="006D41D5">
    <w:pPr>
      <w:pStyle w:val="Stopka"/>
      <w:tabs>
        <w:tab w:val="clear" w:pos="4536"/>
      </w:tabs>
      <w:jc w:val="center"/>
      <w:rPr>
        <w:sz w:val="18"/>
        <w:szCs w:val="18"/>
      </w:rPr>
    </w:pPr>
  </w:p>
  <w:p w14:paraId="1ED74FB6" w14:textId="77777777" w:rsidR="006D41D5" w:rsidRDefault="006D41D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C1C8E7A" w14:textId="77777777" w:rsidR="00324BE1" w:rsidRDefault="00324B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362FACC" w14:textId="77777777" w:rsidR="00AA6B86" w:rsidRDefault="00AA6B86">
      <w:r>
        <w:separator/>
      </w:r>
    </w:p>
  </w:footnote>
  <w:footnote w:type="continuationSeparator" w:id="0">
    <w:p w14:paraId="5C526E42" w14:textId="77777777" w:rsidR="00AA6B86" w:rsidRDefault="00AA6B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6C9D9E3" w14:textId="77777777" w:rsidR="00324BE1" w:rsidRDefault="00324B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008B16A" w14:textId="77777777" w:rsidR="00324BE1" w:rsidRDefault="00324B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DEF3C9" w14:textId="77777777" w:rsidR="00324BE1" w:rsidRDefault="00324BE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968"/>
    <w:rsid w:val="00034F15"/>
    <w:rsid w:val="000A4A43"/>
    <w:rsid w:val="000B6515"/>
    <w:rsid w:val="000D1E6C"/>
    <w:rsid w:val="000D6259"/>
    <w:rsid w:val="001036FB"/>
    <w:rsid w:val="00114DD2"/>
    <w:rsid w:val="00176EFA"/>
    <w:rsid w:val="001E1E01"/>
    <w:rsid w:val="001F67FA"/>
    <w:rsid w:val="002371E6"/>
    <w:rsid w:val="00251690"/>
    <w:rsid w:val="00280CF6"/>
    <w:rsid w:val="002B7FD3"/>
    <w:rsid w:val="002D6788"/>
    <w:rsid w:val="002F587A"/>
    <w:rsid w:val="00324BE1"/>
    <w:rsid w:val="0033076C"/>
    <w:rsid w:val="003C27EC"/>
    <w:rsid w:val="004B5777"/>
    <w:rsid w:val="004D46B8"/>
    <w:rsid w:val="005652D5"/>
    <w:rsid w:val="005811DF"/>
    <w:rsid w:val="00596F83"/>
    <w:rsid w:val="0060301B"/>
    <w:rsid w:val="00654E82"/>
    <w:rsid w:val="0068637A"/>
    <w:rsid w:val="006B7962"/>
    <w:rsid w:val="006D0465"/>
    <w:rsid w:val="006D41D5"/>
    <w:rsid w:val="006F0507"/>
    <w:rsid w:val="00793D0A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9707A"/>
    <w:rsid w:val="008C0372"/>
    <w:rsid w:val="008D5968"/>
    <w:rsid w:val="008E241C"/>
    <w:rsid w:val="00907B67"/>
    <w:rsid w:val="00917FEB"/>
    <w:rsid w:val="00953D9A"/>
    <w:rsid w:val="009747C2"/>
    <w:rsid w:val="00982A11"/>
    <w:rsid w:val="009B049C"/>
    <w:rsid w:val="009D45DC"/>
    <w:rsid w:val="00A46D85"/>
    <w:rsid w:val="00A978A9"/>
    <w:rsid w:val="00AA3A13"/>
    <w:rsid w:val="00AA6B86"/>
    <w:rsid w:val="00AD5B8D"/>
    <w:rsid w:val="00AE6513"/>
    <w:rsid w:val="00B11B9D"/>
    <w:rsid w:val="00B37924"/>
    <w:rsid w:val="00B51EC7"/>
    <w:rsid w:val="00BA1245"/>
    <w:rsid w:val="00BB13B8"/>
    <w:rsid w:val="00BE3FC5"/>
    <w:rsid w:val="00C63070"/>
    <w:rsid w:val="00C73714"/>
    <w:rsid w:val="00CF4D73"/>
    <w:rsid w:val="00D26C67"/>
    <w:rsid w:val="00D5181E"/>
    <w:rsid w:val="00E05A7A"/>
    <w:rsid w:val="00E4520D"/>
    <w:rsid w:val="00E81ED4"/>
    <w:rsid w:val="00EB4311"/>
    <w:rsid w:val="00EB56AB"/>
    <w:rsid w:val="00EF36C3"/>
    <w:rsid w:val="00F14FCC"/>
    <w:rsid w:val="00F15792"/>
    <w:rsid w:val="00F65311"/>
    <w:rsid w:val="00F761BD"/>
    <w:rsid w:val="00F92BBF"/>
    <w:rsid w:val="00F973C8"/>
    <w:rsid w:val="00FA4697"/>
    <w:rsid w:val="00FB2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341943C"/>
  <w15:chartTrackingRefBased/>
  <w15:docId w15:val="{1AECFAEF-93FC-4425-99B9-474D2E387E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31</Pages>
  <Words>6781</Words>
  <Characters>40692</Characters>
  <Application>Microsoft Office Word</Application>
  <DocSecurity>0</DocSecurity>
  <Lines>339</Lines>
  <Paragraphs>94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47379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cp:lastModifiedBy>Joanna Płoch</cp:lastModifiedBy>
  <cp:revision>2</cp:revision>
  <cp:lastPrinted>1899-12-31T23:00:00Z</cp:lastPrinted>
  <dcterms:created xsi:type="dcterms:W3CDTF">2020-07-29T11:46:00Z</dcterms:created>
  <dcterms:modified xsi:type="dcterms:W3CDTF">2020-07-29T11:46:00Z</dcterms:modified>
</cp:coreProperties>
</file>