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A2116E">
      <w:pPr>
        <w:spacing w:line="360" w:lineRule="auto"/>
        <w:rPr>
          <w:b/>
          <w:bCs/>
          <w:color w:val="000000"/>
          <w:sz w:val="24"/>
        </w:rPr>
      </w:pPr>
      <w:r w:rsidRPr="00A2116E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A2116E">
      <w:pPr>
        <w:spacing w:line="360" w:lineRule="auto"/>
        <w:rPr>
          <w:color w:val="000000"/>
          <w:sz w:val="24"/>
        </w:rPr>
      </w:pPr>
      <w:r w:rsidRPr="00A2116E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A2116E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A2116E">
      <w:pPr>
        <w:spacing w:line="360" w:lineRule="auto"/>
        <w:rPr>
          <w:color w:val="000000"/>
          <w:sz w:val="24"/>
        </w:rPr>
      </w:pPr>
      <w:r w:rsidRPr="00A2116E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A2116E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A2116E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2116E" w:rsidRPr="00A2116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2116E" w:rsidRPr="00A2116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2116E" w:rsidRPr="00A2116E">
        <w:rPr>
          <w:b/>
          <w:color w:val="000000"/>
          <w:sz w:val="24"/>
        </w:rPr>
        <w:t>Dostawa i montaż mebli dla jednostek organizacyjnych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A2116E" w:rsidTr="00DE1C80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A2116E" w:rsidRDefault="00A2116E" w:rsidP="00DE1C8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2116E">
              <w:rPr>
                <w:b/>
                <w:color w:val="000000"/>
                <w:sz w:val="24"/>
              </w:rPr>
              <w:t>1</w:t>
            </w:r>
          </w:p>
          <w:p w:rsidR="00A2116E" w:rsidRDefault="00A2116E" w:rsidP="00DE1C8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2116E" w:rsidRDefault="00A2116E" w:rsidP="00DE1C8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116E">
              <w:rPr>
                <w:b/>
                <w:sz w:val="24"/>
              </w:rPr>
              <w:t>DRZEWIARZ-BIS Sp. z o.o.</w:t>
            </w:r>
          </w:p>
          <w:p w:rsidR="00A2116E" w:rsidRDefault="00A2116E" w:rsidP="00DE1C8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116E">
              <w:rPr>
                <w:b/>
                <w:sz w:val="24"/>
              </w:rPr>
              <w:t>87-600</w:t>
            </w:r>
            <w:r>
              <w:rPr>
                <w:b/>
                <w:sz w:val="24"/>
              </w:rPr>
              <w:t xml:space="preserve"> </w:t>
            </w:r>
            <w:r w:rsidRPr="00A2116E">
              <w:rPr>
                <w:b/>
                <w:sz w:val="24"/>
              </w:rPr>
              <w:t>Lipno</w:t>
            </w:r>
          </w:p>
          <w:p w:rsidR="00A2116E" w:rsidRDefault="00A2116E" w:rsidP="00DE1C8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116E">
              <w:rPr>
                <w:b/>
                <w:sz w:val="24"/>
              </w:rPr>
              <w:t>K. Wyszyńskiego</w:t>
            </w:r>
            <w:r w:rsidR="00BB5330">
              <w:rPr>
                <w:b/>
                <w:sz w:val="24"/>
              </w:rPr>
              <w:t xml:space="preserve">  </w:t>
            </w:r>
            <w:r w:rsidRPr="00A2116E">
              <w:rPr>
                <w:b/>
                <w:sz w:val="24"/>
              </w:rPr>
              <w:t>46a</w:t>
            </w:r>
          </w:p>
          <w:p w:rsidR="00A2116E" w:rsidRDefault="00A2116E" w:rsidP="00DE1C8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2116E">
              <w:rPr>
                <w:b/>
                <w:sz w:val="24"/>
              </w:rPr>
              <w:t>25 830.00 zł</w:t>
            </w:r>
          </w:p>
          <w:p w:rsidR="00BB5330" w:rsidRPr="008463A1" w:rsidRDefault="00BB5330" w:rsidP="00BB5330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B5330" w:rsidRDefault="00BB5330" w:rsidP="00BB5330">
            <w:pPr>
              <w:spacing w:line="360" w:lineRule="auto"/>
              <w:jc w:val="both"/>
              <w:rPr>
                <w:sz w:val="24"/>
              </w:rPr>
            </w:pPr>
            <w:r w:rsidRPr="00A2116E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liczbę punktów - 80,00. Cena oferty mieści się w możliwościach finansowych Zamawiającego.</w:t>
            </w:r>
          </w:p>
        </w:tc>
      </w:tr>
      <w:tr w:rsidR="00A2116E" w:rsidTr="00DE1C80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A2116E" w:rsidRDefault="00A2116E" w:rsidP="00DE1C8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2116E">
              <w:rPr>
                <w:b/>
                <w:color w:val="000000"/>
                <w:sz w:val="24"/>
              </w:rPr>
              <w:t>2</w:t>
            </w:r>
          </w:p>
          <w:p w:rsidR="00A2116E" w:rsidRDefault="00A2116E" w:rsidP="00DE1C8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2116E" w:rsidRDefault="00A2116E" w:rsidP="00DE1C8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116E">
              <w:rPr>
                <w:b/>
                <w:sz w:val="24"/>
              </w:rPr>
              <w:t>DRZEWIARZ-BIS Sp. z o.o.</w:t>
            </w:r>
          </w:p>
          <w:p w:rsidR="00A2116E" w:rsidRDefault="00A2116E" w:rsidP="00DE1C8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116E">
              <w:rPr>
                <w:b/>
                <w:sz w:val="24"/>
              </w:rPr>
              <w:t>87-600</w:t>
            </w:r>
            <w:r>
              <w:rPr>
                <w:b/>
                <w:sz w:val="24"/>
              </w:rPr>
              <w:t xml:space="preserve"> </w:t>
            </w:r>
            <w:r w:rsidRPr="00A2116E">
              <w:rPr>
                <w:b/>
                <w:sz w:val="24"/>
              </w:rPr>
              <w:t>Lipno</w:t>
            </w:r>
          </w:p>
          <w:p w:rsidR="00A2116E" w:rsidRDefault="00A2116E" w:rsidP="00DE1C8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116E">
              <w:rPr>
                <w:b/>
                <w:sz w:val="24"/>
              </w:rPr>
              <w:t>K. Wyszyńskiego</w:t>
            </w:r>
            <w:r w:rsidR="00BB5330">
              <w:rPr>
                <w:b/>
                <w:sz w:val="24"/>
              </w:rPr>
              <w:t xml:space="preserve">  </w:t>
            </w:r>
            <w:r w:rsidRPr="00A2116E">
              <w:rPr>
                <w:b/>
                <w:sz w:val="24"/>
              </w:rPr>
              <w:t>46a</w:t>
            </w:r>
          </w:p>
          <w:p w:rsidR="00A2116E" w:rsidRDefault="00A2116E" w:rsidP="00DE1C8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2116E">
              <w:rPr>
                <w:b/>
                <w:sz w:val="24"/>
              </w:rPr>
              <w:t>1 968.00 zł</w:t>
            </w:r>
          </w:p>
          <w:p w:rsidR="00BB5330" w:rsidRPr="008463A1" w:rsidRDefault="00BB5330" w:rsidP="00BB5330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B5330" w:rsidRDefault="00BB5330" w:rsidP="00BB5330">
            <w:pPr>
              <w:spacing w:line="360" w:lineRule="auto"/>
              <w:jc w:val="both"/>
              <w:rPr>
                <w:sz w:val="24"/>
              </w:rPr>
            </w:pPr>
            <w:r w:rsidRPr="00A2116E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liczbę punktów - 65,00. Cena oferty mieści się w możliwościach finansowych Zamawiającego.</w:t>
            </w:r>
          </w:p>
        </w:tc>
      </w:tr>
      <w:tr w:rsidR="00A2116E" w:rsidTr="00DE1C80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A2116E" w:rsidRDefault="00A2116E" w:rsidP="00DE1C8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A2116E">
              <w:rPr>
                <w:b/>
                <w:color w:val="000000"/>
                <w:sz w:val="24"/>
              </w:rPr>
              <w:t>3</w:t>
            </w:r>
          </w:p>
          <w:p w:rsidR="00A2116E" w:rsidRDefault="00A2116E" w:rsidP="00DE1C8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2116E" w:rsidRDefault="00A2116E" w:rsidP="00DE1C8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116E">
              <w:rPr>
                <w:b/>
                <w:sz w:val="24"/>
              </w:rPr>
              <w:t>DRZEWIARZ-BIS Sp. z o.o.</w:t>
            </w:r>
          </w:p>
          <w:p w:rsidR="00A2116E" w:rsidRDefault="00A2116E" w:rsidP="00DE1C8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116E">
              <w:rPr>
                <w:b/>
                <w:sz w:val="24"/>
              </w:rPr>
              <w:t>87-600</w:t>
            </w:r>
            <w:r>
              <w:rPr>
                <w:b/>
                <w:sz w:val="24"/>
              </w:rPr>
              <w:t xml:space="preserve"> </w:t>
            </w:r>
            <w:r w:rsidRPr="00A2116E">
              <w:rPr>
                <w:b/>
                <w:sz w:val="24"/>
              </w:rPr>
              <w:t>Lipno</w:t>
            </w:r>
          </w:p>
          <w:p w:rsidR="00A2116E" w:rsidRDefault="00A2116E" w:rsidP="00DE1C8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116E">
              <w:rPr>
                <w:b/>
                <w:sz w:val="24"/>
              </w:rPr>
              <w:t>K. Wyszyńskiego</w:t>
            </w:r>
            <w:r w:rsidR="00BB5330">
              <w:rPr>
                <w:b/>
                <w:sz w:val="24"/>
              </w:rPr>
              <w:t xml:space="preserve">  </w:t>
            </w:r>
            <w:r w:rsidRPr="00A2116E">
              <w:rPr>
                <w:b/>
                <w:sz w:val="24"/>
              </w:rPr>
              <w:t>46a</w:t>
            </w:r>
          </w:p>
          <w:p w:rsidR="00A2116E" w:rsidRDefault="00A2116E" w:rsidP="00DE1C8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2116E">
              <w:rPr>
                <w:b/>
                <w:sz w:val="24"/>
              </w:rPr>
              <w:t>800.00 zł</w:t>
            </w:r>
          </w:p>
          <w:p w:rsidR="00BB5330" w:rsidRPr="008463A1" w:rsidRDefault="00BB5330" w:rsidP="00BB5330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B5330" w:rsidRDefault="00BB5330" w:rsidP="00BB5330">
            <w:pPr>
              <w:spacing w:line="360" w:lineRule="auto"/>
              <w:jc w:val="both"/>
              <w:rPr>
                <w:sz w:val="24"/>
              </w:rPr>
            </w:pPr>
            <w:r w:rsidRPr="00A2116E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liczbę punktów - 95,00.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A2116E" w:rsidRPr="008463A1" w:rsidTr="00DE1C80">
        <w:tc>
          <w:tcPr>
            <w:tcW w:w="2277" w:type="dxa"/>
            <w:shd w:val="clear" w:color="auto" w:fill="auto"/>
          </w:tcPr>
          <w:p w:rsidR="00A2116E" w:rsidRPr="008463A1" w:rsidRDefault="00A2116E" w:rsidP="00DE1C80">
            <w:pPr>
              <w:rPr>
                <w:color w:val="000000"/>
                <w:sz w:val="18"/>
                <w:szCs w:val="18"/>
              </w:rPr>
            </w:pPr>
            <w:bookmarkStart w:id="0" w:name="_GoBack" w:colFirst="3" w:colLast="3"/>
            <w:r w:rsidRPr="00A2116E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116E">
              <w:rPr>
                <w:sz w:val="18"/>
                <w:szCs w:val="18"/>
              </w:rPr>
              <w:t>Dostawa wyposażenia ,,Strefy komfortu dla studentów Politechniki Częstochowskiej" mieszczącej się na Wydziale Zarządzania</w:t>
            </w:r>
          </w:p>
        </w:tc>
        <w:tc>
          <w:tcPr>
            <w:tcW w:w="2651" w:type="dxa"/>
            <w:shd w:val="clear" w:color="auto" w:fill="auto"/>
          </w:tcPr>
          <w:p w:rsidR="00A2116E" w:rsidRPr="008463A1" w:rsidRDefault="00A2116E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DRZEWIARZ-BIS Sp. z o.o.</w:t>
            </w:r>
          </w:p>
          <w:p w:rsidR="00A2116E" w:rsidRPr="008463A1" w:rsidRDefault="00A2116E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K. Wyszyńskiego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116E">
              <w:rPr>
                <w:sz w:val="18"/>
                <w:szCs w:val="18"/>
              </w:rPr>
              <w:t>46a</w:t>
            </w:r>
          </w:p>
          <w:p w:rsidR="00A2116E" w:rsidRPr="008463A1" w:rsidRDefault="00A2116E" w:rsidP="00DE1C80">
            <w:pPr>
              <w:rPr>
                <w:color w:val="000000"/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87-600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116E">
              <w:rPr>
                <w:sz w:val="18"/>
                <w:szCs w:val="18"/>
              </w:rPr>
              <w:t>Lipno</w:t>
            </w:r>
          </w:p>
        </w:tc>
        <w:tc>
          <w:tcPr>
            <w:tcW w:w="2848" w:type="dxa"/>
            <w:shd w:val="clear" w:color="auto" w:fill="auto"/>
          </w:tcPr>
          <w:p w:rsidR="00A2116E" w:rsidRPr="00A2116E" w:rsidRDefault="00A2116E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1 - Cena - 60.00</w:t>
            </w:r>
          </w:p>
          <w:p w:rsidR="00A2116E" w:rsidRPr="00A2116E" w:rsidRDefault="00A2116E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 xml:space="preserve">2 - Okres gwarancji  - </w:t>
            </w:r>
            <w:r w:rsidR="00BB5330">
              <w:rPr>
                <w:sz w:val="18"/>
                <w:szCs w:val="18"/>
              </w:rPr>
              <w:t>2</w:t>
            </w:r>
            <w:r w:rsidRPr="00A2116E">
              <w:rPr>
                <w:sz w:val="18"/>
                <w:szCs w:val="18"/>
              </w:rPr>
              <w:t>0.00</w:t>
            </w:r>
          </w:p>
          <w:p w:rsidR="00A2116E" w:rsidRPr="008463A1" w:rsidRDefault="00A2116E" w:rsidP="00DE1C80">
            <w:pPr>
              <w:rPr>
                <w:color w:val="000000"/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3 - Termin realizacji  - 0.00</w:t>
            </w:r>
          </w:p>
        </w:tc>
        <w:tc>
          <w:tcPr>
            <w:tcW w:w="1748" w:type="dxa"/>
            <w:shd w:val="clear" w:color="auto" w:fill="auto"/>
          </w:tcPr>
          <w:p w:rsidR="00A2116E" w:rsidRPr="00BB5330" w:rsidRDefault="00BB5330" w:rsidP="00BB533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B5330">
              <w:rPr>
                <w:b/>
                <w:sz w:val="18"/>
                <w:szCs w:val="18"/>
              </w:rPr>
              <w:t>8</w:t>
            </w:r>
            <w:r w:rsidR="00A2116E" w:rsidRPr="00BB5330">
              <w:rPr>
                <w:b/>
                <w:sz w:val="18"/>
                <w:szCs w:val="18"/>
              </w:rPr>
              <w:t>0,00</w:t>
            </w:r>
          </w:p>
        </w:tc>
      </w:tr>
      <w:tr w:rsidR="00A2116E" w:rsidRPr="008463A1" w:rsidTr="00DE1C80">
        <w:tc>
          <w:tcPr>
            <w:tcW w:w="2277" w:type="dxa"/>
            <w:shd w:val="clear" w:color="auto" w:fill="auto"/>
          </w:tcPr>
          <w:p w:rsidR="00A2116E" w:rsidRPr="008463A1" w:rsidRDefault="00A2116E" w:rsidP="00DE1C80">
            <w:pPr>
              <w:rPr>
                <w:color w:val="000000"/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116E">
              <w:rPr>
                <w:sz w:val="18"/>
                <w:szCs w:val="18"/>
              </w:rPr>
              <w:t>Dostawa wyposażenia ,,Strefy komfortu dla studentów Politechniki Częstochowskiej" mieszczącej się na Wydziale Zarządzania</w:t>
            </w:r>
          </w:p>
        </w:tc>
        <w:tc>
          <w:tcPr>
            <w:tcW w:w="2651" w:type="dxa"/>
            <w:shd w:val="clear" w:color="auto" w:fill="auto"/>
          </w:tcPr>
          <w:p w:rsidR="00A2116E" w:rsidRPr="008463A1" w:rsidRDefault="00A2116E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Przedsiębiorstwo Handlowe Lobos A.Łobos M.Łobos Spółka Jawna</w:t>
            </w:r>
          </w:p>
          <w:p w:rsidR="00A2116E" w:rsidRPr="008463A1" w:rsidRDefault="00A2116E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Medweckiego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116E">
              <w:rPr>
                <w:sz w:val="18"/>
                <w:szCs w:val="18"/>
              </w:rPr>
              <w:t>17</w:t>
            </w:r>
          </w:p>
          <w:p w:rsidR="00A2116E" w:rsidRPr="008463A1" w:rsidRDefault="00A2116E" w:rsidP="00DE1C80">
            <w:pPr>
              <w:rPr>
                <w:color w:val="000000"/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31-870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116E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A2116E" w:rsidRPr="00A2116E" w:rsidRDefault="00A2116E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1 - Cena - 45.82</w:t>
            </w:r>
          </w:p>
          <w:p w:rsidR="00A2116E" w:rsidRPr="00A2116E" w:rsidRDefault="00A2116E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 xml:space="preserve">2 - Okres gwarancji  - </w:t>
            </w:r>
            <w:r w:rsidR="00BB5330">
              <w:rPr>
                <w:sz w:val="18"/>
                <w:szCs w:val="18"/>
              </w:rPr>
              <w:t>2</w:t>
            </w:r>
            <w:r w:rsidRPr="00A2116E">
              <w:rPr>
                <w:sz w:val="18"/>
                <w:szCs w:val="18"/>
              </w:rPr>
              <w:t>0.00</w:t>
            </w:r>
          </w:p>
          <w:p w:rsidR="00A2116E" w:rsidRPr="008463A1" w:rsidRDefault="00A2116E" w:rsidP="00DE1C80">
            <w:pPr>
              <w:rPr>
                <w:color w:val="000000"/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 xml:space="preserve">3 - Termin realizacji  - </w:t>
            </w:r>
            <w:r w:rsidR="00BB5330">
              <w:rPr>
                <w:sz w:val="18"/>
                <w:szCs w:val="18"/>
              </w:rPr>
              <w:t>1</w:t>
            </w:r>
            <w:r w:rsidRPr="00A2116E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A2116E" w:rsidRPr="00BB5330" w:rsidRDefault="00BB5330" w:rsidP="00BB533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B5330">
              <w:rPr>
                <w:b/>
                <w:sz w:val="18"/>
                <w:szCs w:val="18"/>
              </w:rPr>
              <w:t>7</w:t>
            </w:r>
            <w:r w:rsidR="00A2116E" w:rsidRPr="00BB5330">
              <w:rPr>
                <w:b/>
                <w:sz w:val="18"/>
                <w:szCs w:val="18"/>
              </w:rPr>
              <w:t>5,82</w:t>
            </w:r>
          </w:p>
        </w:tc>
      </w:tr>
      <w:tr w:rsidR="00BB5330" w:rsidRPr="008463A1" w:rsidTr="00DE1C80">
        <w:tc>
          <w:tcPr>
            <w:tcW w:w="2277" w:type="dxa"/>
            <w:shd w:val="clear" w:color="auto" w:fill="auto"/>
          </w:tcPr>
          <w:p w:rsidR="00BB5330" w:rsidRPr="008463A1" w:rsidRDefault="00BB5330" w:rsidP="00DE1C80">
            <w:pPr>
              <w:rPr>
                <w:color w:val="000000"/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116E">
              <w:rPr>
                <w:sz w:val="18"/>
                <w:szCs w:val="18"/>
              </w:rPr>
              <w:t>Dostawa wyposażenia ,,Strefy komfortu dla studentów Politechniki Częstochowskiej" mieszczącej się na Wydziale Zarządzania</w:t>
            </w:r>
          </w:p>
        </w:tc>
        <w:tc>
          <w:tcPr>
            <w:tcW w:w="2651" w:type="dxa"/>
            <w:shd w:val="clear" w:color="auto" w:fill="auto"/>
          </w:tcPr>
          <w:p w:rsidR="00BB5330" w:rsidRPr="008463A1" w:rsidRDefault="00BB5330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ALDUO Sp. z o.o.</w:t>
            </w:r>
          </w:p>
          <w:p w:rsidR="00BB5330" w:rsidRPr="008463A1" w:rsidRDefault="00BB5330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Księcia Józefa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116E">
              <w:rPr>
                <w:sz w:val="18"/>
                <w:szCs w:val="18"/>
              </w:rPr>
              <w:t>54a</w:t>
            </w:r>
          </w:p>
          <w:p w:rsidR="00BB5330" w:rsidRPr="008463A1" w:rsidRDefault="00BB5330" w:rsidP="00DE1C80">
            <w:pPr>
              <w:rPr>
                <w:color w:val="000000"/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30-206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116E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BB5330" w:rsidRPr="00A2116E" w:rsidRDefault="00BB5330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1 - Cena - 28.39</w:t>
            </w:r>
          </w:p>
          <w:p w:rsidR="00BB5330" w:rsidRPr="00A2116E" w:rsidRDefault="00BB5330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 xml:space="preserve">2 - Okres gwarancji  - </w:t>
            </w:r>
            <w:r>
              <w:rPr>
                <w:sz w:val="18"/>
                <w:szCs w:val="18"/>
              </w:rPr>
              <w:t>2</w:t>
            </w:r>
            <w:r w:rsidRPr="00A2116E">
              <w:rPr>
                <w:sz w:val="18"/>
                <w:szCs w:val="18"/>
              </w:rPr>
              <w:t>0.00</w:t>
            </w:r>
          </w:p>
          <w:p w:rsidR="00BB5330" w:rsidRPr="008463A1" w:rsidRDefault="00BB5330" w:rsidP="00DE1C80">
            <w:pPr>
              <w:rPr>
                <w:color w:val="000000"/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 xml:space="preserve">3 - Termin realizacji  - </w:t>
            </w:r>
            <w:r>
              <w:rPr>
                <w:sz w:val="18"/>
                <w:szCs w:val="18"/>
              </w:rPr>
              <w:t>2</w:t>
            </w:r>
            <w:r w:rsidRPr="00A2116E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BB5330" w:rsidRPr="00BB5330" w:rsidRDefault="00BB5330" w:rsidP="00BB533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B5330">
              <w:rPr>
                <w:b/>
                <w:sz w:val="18"/>
                <w:szCs w:val="18"/>
              </w:rPr>
              <w:t>68,39</w:t>
            </w:r>
          </w:p>
        </w:tc>
      </w:tr>
      <w:tr w:rsidR="00A2116E" w:rsidRPr="008463A1" w:rsidTr="00DE1C80">
        <w:tc>
          <w:tcPr>
            <w:tcW w:w="2277" w:type="dxa"/>
            <w:shd w:val="clear" w:color="auto" w:fill="auto"/>
          </w:tcPr>
          <w:p w:rsidR="00A2116E" w:rsidRPr="008463A1" w:rsidRDefault="00A2116E" w:rsidP="00DE1C80">
            <w:pPr>
              <w:rPr>
                <w:color w:val="000000"/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116E">
              <w:rPr>
                <w:sz w:val="18"/>
                <w:szCs w:val="18"/>
              </w:rPr>
              <w:t>Dostawa wyposażenia ,,Strefy komfortu dla studentów Politechniki Częstochowskiej" mieszczącej się na Wydziale Zarządzania</w:t>
            </w:r>
          </w:p>
        </w:tc>
        <w:tc>
          <w:tcPr>
            <w:tcW w:w="2651" w:type="dxa"/>
            <w:shd w:val="clear" w:color="auto" w:fill="auto"/>
          </w:tcPr>
          <w:p w:rsidR="00A2116E" w:rsidRPr="008463A1" w:rsidRDefault="00A2116E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SIGMA Sp. z o.o.</w:t>
            </w:r>
          </w:p>
          <w:p w:rsidR="00A2116E" w:rsidRPr="008463A1" w:rsidRDefault="00A2116E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Niemodlińska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116E">
              <w:rPr>
                <w:sz w:val="18"/>
                <w:szCs w:val="18"/>
              </w:rPr>
              <w:t>87</w:t>
            </w:r>
          </w:p>
          <w:p w:rsidR="00A2116E" w:rsidRPr="008463A1" w:rsidRDefault="00A2116E" w:rsidP="00DE1C80">
            <w:pPr>
              <w:rPr>
                <w:color w:val="000000"/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45-864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116E">
              <w:rPr>
                <w:sz w:val="18"/>
                <w:szCs w:val="18"/>
              </w:rPr>
              <w:t>Opole</w:t>
            </w:r>
          </w:p>
        </w:tc>
        <w:tc>
          <w:tcPr>
            <w:tcW w:w="2848" w:type="dxa"/>
            <w:shd w:val="clear" w:color="auto" w:fill="auto"/>
          </w:tcPr>
          <w:p w:rsidR="00A2116E" w:rsidRPr="00A2116E" w:rsidRDefault="00A2116E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1 - Cena - 36.73</w:t>
            </w:r>
          </w:p>
          <w:p w:rsidR="00A2116E" w:rsidRPr="00A2116E" w:rsidRDefault="00A2116E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 xml:space="preserve">2 - Okres gwarancji  - </w:t>
            </w:r>
            <w:r w:rsidR="00BB5330">
              <w:rPr>
                <w:sz w:val="18"/>
                <w:szCs w:val="18"/>
              </w:rPr>
              <w:t>2</w:t>
            </w:r>
            <w:r w:rsidRPr="00A2116E">
              <w:rPr>
                <w:sz w:val="18"/>
                <w:szCs w:val="18"/>
              </w:rPr>
              <w:t>0.00</w:t>
            </w:r>
          </w:p>
          <w:p w:rsidR="00A2116E" w:rsidRPr="008463A1" w:rsidRDefault="00A2116E" w:rsidP="00DE1C80">
            <w:pPr>
              <w:rPr>
                <w:color w:val="000000"/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3 - Termin realizacji  - 0.00</w:t>
            </w:r>
          </w:p>
        </w:tc>
        <w:tc>
          <w:tcPr>
            <w:tcW w:w="1748" w:type="dxa"/>
            <w:shd w:val="clear" w:color="auto" w:fill="auto"/>
          </w:tcPr>
          <w:p w:rsidR="00A2116E" w:rsidRPr="00BB5330" w:rsidRDefault="00BB5330" w:rsidP="00BB533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B5330">
              <w:rPr>
                <w:b/>
                <w:sz w:val="18"/>
                <w:szCs w:val="18"/>
              </w:rPr>
              <w:t>5</w:t>
            </w:r>
            <w:r w:rsidR="00A2116E" w:rsidRPr="00BB5330">
              <w:rPr>
                <w:b/>
                <w:sz w:val="18"/>
                <w:szCs w:val="18"/>
              </w:rPr>
              <w:t>6,73</w:t>
            </w:r>
          </w:p>
        </w:tc>
      </w:tr>
      <w:tr w:rsidR="00A2116E" w:rsidRPr="008463A1" w:rsidTr="00DE1C80">
        <w:tc>
          <w:tcPr>
            <w:tcW w:w="2277" w:type="dxa"/>
            <w:shd w:val="clear" w:color="auto" w:fill="auto"/>
          </w:tcPr>
          <w:p w:rsidR="00A2116E" w:rsidRPr="008463A1" w:rsidRDefault="00A2116E" w:rsidP="00DE1C80">
            <w:pPr>
              <w:rPr>
                <w:color w:val="000000"/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116E">
              <w:rPr>
                <w:sz w:val="18"/>
                <w:szCs w:val="18"/>
              </w:rPr>
              <w:t>Dostawa dwóch szaf biurowych metalowych dla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A2116E" w:rsidRPr="008463A1" w:rsidRDefault="00A2116E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DRZEWIARZ-BIS Sp. z o.o.</w:t>
            </w:r>
          </w:p>
          <w:p w:rsidR="00A2116E" w:rsidRPr="008463A1" w:rsidRDefault="00A2116E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K. Wyszyńskiego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116E">
              <w:rPr>
                <w:sz w:val="18"/>
                <w:szCs w:val="18"/>
              </w:rPr>
              <w:t>46a</w:t>
            </w:r>
          </w:p>
          <w:p w:rsidR="00A2116E" w:rsidRPr="008463A1" w:rsidRDefault="00A2116E" w:rsidP="00DE1C80">
            <w:pPr>
              <w:rPr>
                <w:color w:val="000000"/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87-600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116E">
              <w:rPr>
                <w:sz w:val="18"/>
                <w:szCs w:val="18"/>
              </w:rPr>
              <w:t>Lipno</w:t>
            </w:r>
          </w:p>
        </w:tc>
        <w:tc>
          <w:tcPr>
            <w:tcW w:w="2848" w:type="dxa"/>
            <w:shd w:val="clear" w:color="auto" w:fill="auto"/>
          </w:tcPr>
          <w:p w:rsidR="00A2116E" w:rsidRPr="00A2116E" w:rsidRDefault="00A2116E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1 - Cena - 60.00</w:t>
            </w:r>
          </w:p>
          <w:p w:rsidR="00A2116E" w:rsidRPr="00A2116E" w:rsidRDefault="00A2116E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2 - Okres gwarancji  - 0.00</w:t>
            </w:r>
          </w:p>
          <w:p w:rsidR="00A2116E" w:rsidRPr="008463A1" w:rsidRDefault="00BB5330" w:rsidP="00DE1C80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3 - Termin realizacji  - 5</w:t>
            </w:r>
            <w:r w:rsidR="00A2116E" w:rsidRPr="00A2116E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A2116E" w:rsidRPr="00BB5330" w:rsidRDefault="00BB5330" w:rsidP="00BB533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B5330">
              <w:rPr>
                <w:b/>
                <w:sz w:val="18"/>
                <w:szCs w:val="18"/>
              </w:rPr>
              <w:t>65</w:t>
            </w:r>
            <w:r w:rsidR="00A2116E" w:rsidRPr="00BB5330">
              <w:rPr>
                <w:b/>
                <w:sz w:val="18"/>
                <w:szCs w:val="18"/>
              </w:rPr>
              <w:t>,00</w:t>
            </w:r>
          </w:p>
        </w:tc>
      </w:tr>
      <w:bookmarkEnd w:id="0"/>
      <w:tr w:rsidR="00A2116E" w:rsidRPr="008463A1" w:rsidTr="00DE1C80">
        <w:tc>
          <w:tcPr>
            <w:tcW w:w="2277" w:type="dxa"/>
            <w:shd w:val="clear" w:color="auto" w:fill="auto"/>
          </w:tcPr>
          <w:p w:rsidR="00A2116E" w:rsidRPr="008463A1" w:rsidRDefault="00A2116E" w:rsidP="00DE1C80">
            <w:pPr>
              <w:rPr>
                <w:color w:val="000000"/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116E">
              <w:rPr>
                <w:sz w:val="18"/>
                <w:szCs w:val="18"/>
              </w:rPr>
              <w:t>Dostawa 2 szt. foteli biurowych dla Wydziału Zarządzania</w:t>
            </w:r>
          </w:p>
        </w:tc>
        <w:tc>
          <w:tcPr>
            <w:tcW w:w="2651" w:type="dxa"/>
            <w:shd w:val="clear" w:color="auto" w:fill="auto"/>
          </w:tcPr>
          <w:p w:rsidR="00A2116E" w:rsidRPr="008463A1" w:rsidRDefault="00A2116E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DRZEWIARZ-BIS Sp. z o.o.</w:t>
            </w:r>
          </w:p>
          <w:p w:rsidR="00A2116E" w:rsidRPr="008463A1" w:rsidRDefault="00A2116E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K. Wyszyńskiego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116E">
              <w:rPr>
                <w:sz w:val="18"/>
                <w:szCs w:val="18"/>
              </w:rPr>
              <w:t>46a</w:t>
            </w:r>
          </w:p>
          <w:p w:rsidR="00A2116E" w:rsidRPr="008463A1" w:rsidRDefault="00A2116E" w:rsidP="00DE1C80">
            <w:pPr>
              <w:rPr>
                <w:color w:val="000000"/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87-600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116E">
              <w:rPr>
                <w:sz w:val="18"/>
                <w:szCs w:val="18"/>
              </w:rPr>
              <w:t>Lipno</w:t>
            </w:r>
          </w:p>
        </w:tc>
        <w:tc>
          <w:tcPr>
            <w:tcW w:w="2848" w:type="dxa"/>
            <w:shd w:val="clear" w:color="auto" w:fill="auto"/>
          </w:tcPr>
          <w:p w:rsidR="00A2116E" w:rsidRPr="00A2116E" w:rsidRDefault="00A2116E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>1 - Cena - 60.00</w:t>
            </w:r>
          </w:p>
          <w:p w:rsidR="00A2116E" w:rsidRPr="00A2116E" w:rsidRDefault="00A2116E" w:rsidP="00DE1C80">
            <w:pPr>
              <w:rPr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 xml:space="preserve">2 - Okres gwarancji  - </w:t>
            </w:r>
            <w:r w:rsidR="00BB5330">
              <w:rPr>
                <w:sz w:val="18"/>
                <w:szCs w:val="18"/>
              </w:rPr>
              <w:t>2</w:t>
            </w:r>
            <w:r w:rsidRPr="00A2116E">
              <w:rPr>
                <w:sz w:val="18"/>
                <w:szCs w:val="18"/>
              </w:rPr>
              <w:t>0.00</w:t>
            </w:r>
          </w:p>
          <w:p w:rsidR="00A2116E" w:rsidRPr="008463A1" w:rsidRDefault="00A2116E" w:rsidP="00DE1C80">
            <w:pPr>
              <w:rPr>
                <w:color w:val="000000"/>
                <w:sz w:val="18"/>
                <w:szCs w:val="18"/>
              </w:rPr>
            </w:pPr>
            <w:r w:rsidRPr="00A2116E">
              <w:rPr>
                <w:sz w:val="18"/>
                <w:szCs w:val="18"/>
              </w:rPr>
              <w:t xml:space="preserve">3 </w:t>
            </w:r>
            <w:r w:rsidR="00BB5330">
              <w:rPr>
                <w:sz w:val="18"/>
                <w:szCs w:val="18"/>
              </w:rPr>
              <w:t>- Termin realizacji  - 15</w:t>
            </w:r>
            <w:r w:rsidRPr="00A2116E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A2116E" w:rsidRPr="00BB5330" w:rsidRDefault="00BB5330" w:rsidP="00BB533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B5330">
              <w:rPr>
                <w:b/>
                <w:sz w:val="18"/>
                <w:szCs w:val="18"/>
              </w:rPr>
              <w:t>95</w:t>
            </w:r>
            <w:r w:rsidR="00A2116E" w:rsidRPr="00BB5330">
              <w:rPr>
                <w:b/>
                <w:sz w:val="18"/>
                <w:szCs w:val="18"/>
              </w:rPr>
              <w:t>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A2116E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A2116E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A2116E">
        <w:rPr>
          <w:sz w:val="24"/>
          <w:szCs w:val="24"/>
        </w:rPr>
        <w:t>2020-07-28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0BE" w:rsidRDefault="000200BE">
      <w:r>
        <w:separator/>
      </w:r>
    </w:p>
  </w:endnote>
  <w:endnote w:type="continuationSeparator" w:id="0">
    <w:p w:rsidR="000200BE" w:rsidRDefault="00020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16E" w:rsidRDefault="00A211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B5330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B5330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16E" w:rsidRDefault="00A21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0BE" w:rsidRDefault="000200BE">
      <w:r>
        <w:separator/>
      </w:r>
    </w:p>
  </w:footnote>
  <w:footnote w:type="continuationSeparator" w:id="0">
    <w:p w:rsidR="000200BE" w:rsidRDefault="00020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16E" w:rsidRDefault="00A21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16E" w:rsidRDefault="00A21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16E" w:rsidRDefault="00A211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00BE"/>
    <w:rsid w:val="000034E3"/>
    <w:rsid w:val="000200BE"/>
    <w:rsid w:val="0029663E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A2116E"/>
    <w:rsid w:val="00AF25E0"/>
    <w:rsid w:val="00BB533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6F626C"/>
  <w15:chartTrackingRefBased/>
  <w15:docId w15:val="{B30D63F1-4AC7-4FA4-8FF3-B7C980E0F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B53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B53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491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2020-07-28T10:50:00Z</cp:lastPrinted>
  <dcterms:created xsi:type="dcterms:W3CDTF">2020-07-28T10:50:00Z</dcterms:created>
  <dcterms:modified xsi:type="dcterms:W3CDTF">2020-07-28T10:50:00Z</dcterms:modified>
</cp:coreProperties>
</file>