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95617C">
      <w:pPr>
        <w:spacing w:line="360" w:lineRule="auto"/>
        <w:rPr>
          <w:b/>
          <w:bCs/>
          <w:color w:val="000000"/>
          <w:sz w:val="24"/>
        </w:rPr>
      </w:pPr>
      <w:r w:rsidRPr="0095617C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95617C">
      <w:pPr>
        <w:spacing w:line="360" w:lineRule="auto"/>
        <w:rPr>
          <w:color w:val="000000"/>
          <w:sz w:val="24"/>
        </w:rPr>
      </w:pPr>
      <w:r w:rsidRPr="0095617C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95617C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95617C">
      <w:pPr>
        <w:spacing w:line="360" w:lineRule="auto"/>
        <w:rPr>
          <w:color w:val="000000"/>
          <w:sz w:val="24"/>
        </w:rPr>
      </w:pPr>
      <w:r w:rsidRPr="0095617C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95617C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95617C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617C" w:rsidRPr="0095617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617C" w:rsidRPr="0095617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617C" w:rsidRPr="0095617C">
        <w:rPr>
          <w:b/>
          <w:color w:val="000000"/>
          <w:sz w:val="24"/>
        </w:rPr>
        <w:t>Usługa drukarska dla jednostek organizacyjnych Politechniki Częstochowskiej</w:t>
      </w:r>
      <w:r w:rsidR="00F85A0C">
        <w:rPr>
          <w:b/>
          <w:color w:val="000000"/>
          <w:sz w:val="24"/>
        </w:rPr>
        <w:t xml:space="preserve">, </w:t>
      </w:r>
      <w:proofErr w:type="spellStart"/>
      <w:r w:rsidR="00F85A0C">
        <w:rPr>
          <w:b/>
          <w:color w:val="000000"/>
          <w:sz w:val="24"/>
        </w:rPr>
        <w:t>spr</w:t>
      </w:r>
      <w:proofErr w:type="spellEnd"/>
      <w:r w:rsidR="00F85A0C">
        <w:rPr>
          <w:b/>
          <w:color w:val="000000"/>
          <w:sz w:val="24"/>
        </w:rPr>
        <w:t>. nr rej. ZP/U-09/20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95617C" w:rsidTr="00D70FC9">
        <w:trPr>
          <w:cantSplit/>
          <w:trHeight w:val="2561"/>
        </w:trPr>
        <w:tc>
          <w:tcPr>
            <w:tcW w:w="9526" w:type="dxa"/>
          </w:tcPr>
          <w:p w:rsidR="0095617C" w:rsidRDefault="0095617C" w:rsidP="00D70FC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5617C">
              <w:rPr>
                <w:b/>
                <w:color w:val="000000"/>
                <w:sz w:val="24"/>
              </w:rPr>
              <w:t>1</w:t>
            </w:r>
          </w:p>
          <w:p w:rsidR="0095617C" w:rsidRDefault="0095617C" w:rsidP="00D70FC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Zakład Poligraficzny POLIMER Marek Malawski, Jolanta Malawska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75-137</w:t>
            </w:r>
            <w:r>
              <w:rPr>
                <w:b/>
                <w:sz w:val="24"/>
              </w:rPr>
              <w:t xml:space="preserve"> </w:t>
            </w:r>
            <w:r w:rsidRPr="0095617C">
              <w:rPr>
                <w:b/>
                <w:sz w:val="24"/>
              </w:rPr>
              <w:t>Koszalin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Szczecińska</w:t>
            </w:r>
            <w:r>
              <w:rPr>
                <w:b/>
                <w:sz w:val="24"/>
              </w:rPr>
              <w:t xml:space="preserve">    </w:t>
            </w:r>
            <w:r w:rsidRPr="0095617C">
              <w:rPr>
                <w:b/>
                <w:sz w:val="24"/>
              </w:rPr>
              <w:t>34/2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85A0C">
              <w:rPr>
                <w:b/>
                <w:sz w:val="24"/>
              </w:rPr>
              <w:t>10 272,</w:t>
            </w:r>
            <w:r w:rsidRPr="0095617C">
              <w:rPr>
                <w:b/>
                <w:sz w:val="24"/>
              </w:rPr>
              <w:t>96 zł</w:t>
            </w:r>
            <w:r w:rsidR="00F85A0C">
              <w:rPr>
                <w:b/>
                <w:sz w:val="24"/>
              </w:rPr>
              <w:t xml:space="preserve"> brutto</w:t>
            </w:r>
          </w:p>
          <w:p w:rsidR="00F85A0C" w:rsidRPr="008463A1" w:rsidRDefault="00F85A0C" w:rsidP="00F85A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85A0C" w:rsidRDefault="00F85A0C" w:rsidP="00F85A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95617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5617C" w:rsidTr="00D70FC9">
        <w:trPr>
          <w:cantSplit/>
          <w:trHeight w:val="2561"/>
        </w:trPr>
        <w:tc>
          <w:tcPr>
            <w:tcW w:w="9526" w:type="dxa"/>
          </w:tcPr>
          <w:p w:rsidR="0095617C" w:rsidRDefault="0095617C" w:rsidP="00D70FC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95617C">
              <w:rPr>
                <w:b/>
                <w:color w:val="000000"/>
                <w:sz w:val="24"/>
              </w:rPr>
              <w:t>2</w:t>
            </w:r>
          </w:p>
          <w:p w:rsidR="0095617C" w:rsidRDefault="0095617C" w:rsidP="00D70FC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Firma Poligraficzno-Introligatorska 'Udziałowiec" Sp. z o.o.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42-256</w:t>
            </w:r>
            <w:r>
              <w:rPr>
                <w:b/>
                <w:sz w:val="24"/>
              </w:rPr>
              <w:t xml:space="preserve"> </w:t>
            </w:r>
            <w:r w:rsidRPr="0095617C">
              <w:rPr>
                <w:b/>
                <w:sz w:val="24"/>
              </w:rPr>
              <w:t>Olsztyn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617C">
              <w:rPr>
                <w:b/>
                <w:sz w:val="24"/>
              </w:rPr>
              <w:t>Narcyzowa</w:t>
            </w:r>
            <w:r>
              <w:rPr>
                <w:b/>
                <w:sz w:val="24"/>
              </w:rPr>
              <w:t xml:space="preserve">    </w:t>
            </w:r>
            <w:r w:rsidRPr="0095617C">
              <w:rPr>
                <w:b/>
                <w:sz w:val="24"/>
              </w:rPr>
              <w:t>2</w:t>
            </w:r>
          </w:p>
          <w:p w:rsidR="0095617C" w:rsidRDefault="0095617C" w:rsidP="00D70FC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85A0C">
              <w:rPr>
                <w:b/>
                <w:sz w:val="24"/>
              </w:rPr>
              <w:t>18 953,</w:t>
            </w:r>
            <w:r w:rsidRPr="0095617C">
              <w:rPr>
                <w:b/>
                <w:sz w:val="24"/>
              </w:rPr>
              <w:t>27 zł</w:t>
            </w:r>
            <w:r w:rsidR="00F85A0C">
              <w:rPr>
                <w:b/>
                <w:sz w:val="24"/>
              </w:rPr>
              <w:t xml:space="preserve"> brutto</w:t>
            </w:r>
          </w:p>
          <w:p w:rsidR="00F85A0C" w:rsidRPr="008463A1" w:rsidRDefault="00F85A0C" w:rsidP="00F85A0C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85A0C" w:rsidRDefault="00F85A0C" w:rsidP="00F85A0C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95617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5617C" w:rsidRPr="008463A1" w:rsidTr="00D70FC9">
        <w:tc>
          <w:tcPr>
            <w:tcW w:w="2277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5617C">
              <w:rPr>
                <w:sz w:val="18"/>
                <w:szCs w:val="18"/>
              </w:rPr>
              <w:t>Druk indeksów studenta oraz teczek do akt studenta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Zakład Poligraficzny POLIMER Marek Malawski, Jolanta Malawska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Szczecińska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34/2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75-137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Koszalin</w:t>
            </w:r>
          </w:p>
        </w:tc>
        <w:tc>
          <w:tcPr>
            <w:tcW w:w="2848" w:type="dxa"/>
            <w:shd w:val="clear" w:color="auto" w:fill="auto"/>
          </w:tcPr>
          <w:p w:rsidR="0095617C" w:rsidRPr="0095617C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1 - Cena - 90.00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  100,00</w:t>
            </w:r>
          </w:p>
        </w:tc>
      </w:tr>
      <w:tr w:rsidR="0095617C" w:rsidRPr="008463A1" w:rsidTr="00D70FC9">
        <w:tc>
          <w:tcPr>
            <w:tcW w:w="2277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5617C">
              <w:rPr>
                <w:sz w:val="18"/>
                <w:szCs w:val="18"/>
              </w:rPr>
              <w:t>Druk indeksów studenta oraz teczek do akt studenta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EA006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Sp. z o.o.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2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95617C" w:rsidRPr="0095617C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1 - Cena - 53.15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  63,15</w:t>
            </w:r>
          </w:p>
        </w:tc>
      </w:tr>
      <w:tr w:rsidR="0095617C" w:rsidRPr="008463A1" w:rsidTr="00D70FC9">
        <w:tc>
          <w:tcPr>
            <w:tcW w:w="2277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5617C">
              <w:rPr>
                <w:sz w:val="18"/>
                <w:szCs w:val="18"/>
              </w:rPr>
              <w:t>Druk dyplomów ukończenia studiów oraz okładek do dyplomów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EA006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Firma Poligraficzno-Introligatorska 'Udziałowiec"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95617C">
              <w:rPr>
                <w:sz w:val="18"/>
                <w:szCs w:val="18"/>
              </w:rPr>
              <w:t xml:space="preserve"> Sp. z o.o.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2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95617C" w:rsidRPr="0095617C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1 - Cena - 90.00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  100,00</w:t>
            </w:r>
          </w:p>
        </w:tc>
      </w:tr>
      <w:tr w:rsidR="0095617C" w:rsidRPr="008463A1" w:rsidTr="00D70FC9">
        <w:tc>
          <w:tcPr>
            <w:tcW w:w="2277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95617C">
              <w:rPr>
                <w:sz w:val="18"/>
                <w:szCs w:val="18"/>
              </w:rPr>
              <w:t>Druk dyplomów ukończenia studiów oraz okładek do dyplomów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4F0789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DRUKARNIA CZĘSTOCHOWSKIE ZAKŁADY GRAFICZNE 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Sp. z o.o.</w:t>
            </w:r>
          </w:p>
          <w:p w:rsidR="0095617C" w:rsidRPr="008463A1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52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95617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95617C" w:rsidRPr="0095617C" w:rsidRDefault="0095617C" w:rsidP="00D70FC9">
            <w:pPr>
              <w:rPr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1 - Cena - 83.15</w:t>
            </w:r>
          </w:p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>2 - Termin wykonania - 5.00</w:t>
            </w:r>
          </w:p>
        </w:tc>
        <w:tc>
          <w:tcPr>
            <w:tcW w:w="1748" w:type="dxa"/>
            <w:shd w:val="clear" w:color="auto" w:fill="auto"/>
          </w:tcPr>
          <w:p w:rsidR="0095617C" w:rsidRPr="008463A1" w:rsidRDefault="0095617C" w:rsidP="00D70FC9">
            <w:pPr>
              <w:rPr>
                <w:color w:val="000000"/>
                <w:sz w:val="18"/>
                <w:szCs w:val="18"/>
              </w:rPr>
            </w:pPr>
            <w:r w:rsidRPr="0095617C">
              <w:rPr>
                <w:sz w:val="18"/>
                <w:szCs w:val="18"/>
              </w:rPr>
              <w:t xml:space="preserve">  88,15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95617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95617C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95617C">
        <w:rPr>
          <w:sz w:val="24"/>
          <w:szCs w:val="24"/>
        </w:rPr>
        <w:t>2020-07-28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67" w:rsidRDefault="00910B67">
      <w:r>
        <w:separator/>
      </w:r>
    </w:p>
  </w:endnote>
  <w:endnote w:type="continuationSeparator" w:id="0">
    <w:p w:rsidR="00910B67" w:rsidRDefault="00910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17C" w:rsidRDefault="00956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EA006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006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A006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17C" w:rsidRDefault="00956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67" w:rsidRDefault="00910B67">
      <w:r>
        <w:separator/>
      </w:r>
    </w:p>
  </w:footnote>
  <w:footnote w:type="continuationSeparator" w:id="0">
    <w:p w:rsidR="00910B67" w:rsidRDefault="00910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17C" w:rsidRDefault="00956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17C" w:rsidRDefault="009561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17C" w:rsidRDefault="009561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B67"/>
    <w:rsid w:val="000034E3"/>
    <w:rsid w:val="0029663E"/>
    <w:rsid w:val="00440209"/>
    <w:rsid w:val="004E4C84"/>
    <w:rsid w:val="004F0789"/>
    <w:rsid w:val="00564B92"/>
    <w:rsid w:val="00667F91"/>
    <w:rsid w:val="006D0934"/>
    <w:rsid w:val="008463A1"/>
    <w:rsid w:val="008B2DA8"/>
    <w:rsid w:val="008B74C9"/>
    <w:rsid w:val="00910B67"/>
    <w:rsid w:val="009406E9"/>
    <w:rsid w:val="0095617C"/>
    <w:rsid w:val="00AF25E0"/>
    <w:rsid w:val="00BF155D"/>
    <w:rsid w:val="00C21CF7"/>
    <w:rsid w:val="00C57239"/>
    <w:rsid w:val="00D63C9E"/>
    <w:rsid w:val="00DA18CF"/>
    <w:rsid w:val="00DA69C2"/>
    <w:rsid w:val="00EA0061"/>
    <w:rsid w:val="00F8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28B7E1"/>
  <w15:chartTrackingRefBased/>
  <w15:docId w15:val="{4FA0D663-22BE-4551-91E2-DF019ECE6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2020-07-28T10:29:00Z</dcterms:created>
  <dcterms:modified xsi:type="dcterms:W3CDTF">2020-07-28T10:29:00Z</dcterms:modified>
</cp:coreProperties>
</file>