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4301D" w:rsidP="00007727">
      <w:pPr>
        <w:jc w:val="right"/>
        <w:rPr>
          <w:b/>
          <w:bCs/>
          <w:sz w:val="24"/>
        </w:rPr>
      </w:pPr>
      <w:r w:rsidRPr="0034301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4301D">
        <w:rPr>
          <w:sz w:val="24"/>
        </w:rPr>
        <w:t>2020-07-23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4301D" w:rsidP="00173B20">
      <w:pPr>
        <w:spacing w:after="40"/>
        <w:rPr>
          <w:b/>
          <w:bCs/>
          <w:sz w:val="24"/>
        </w:rPr>
      </w:pPr>
      <w:r w:rsidRPr="0034301D">
        <w:rPr>
          <w:b/>
          <w:bCs/>
          <w:sz w:val="24"/>
        </w:rPr>
        <w:t>Politechnika Częstochowska</w:t>
      </w:r>
    </w:p>
    <w:p w:rsidR="00A80738" w:rsidRPr="00173B20" w:rsidRDefault="0034301D" w:rsidP="00A80738">
      <w:pPr>
        <w:rPr>
          <w:bCs/>
          <w:sz w:val="24"/>
        </w:rPr>
      </w:pPr>
      <w:r w:rsidRPr="0034301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4301D">
        <w:rPr>
          <w:bCs/>
          <w:sz w:val="24"/>
        </w:rPr>
        <w:t>69</w:t>
      </w:r>
    </w:p>
    <w:p w:rsidR="00A80738" w:rsidRPr="00173B20" w:rsidRDefault="0034301D" w:rsidP="00A80738">
      <w:pPr>
        <w:rPr>
          <w:bCs/>
          <w:sz w:val="24"/>
        </w:rPr>
      </w:pPr>
      <w:r w:rsidRPr="0034301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4301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4301D" w:rsidRPr="0034301D">
        <w:rPr>
          <w:b/>
          <w:sz w:val="24"/>
          <w:szCs w:val="24"/>
        </w:rPr>
        <w:t>ZP/D-11/20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4301D" w:rsidRPr="0034301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4301D" w:rsidP="00C659E2">
      <w:pPr>
        <w:pStyle w:val="Tekstpodstawowywcity"/>
        <w:spacing w:before="120" w:after="240"/>
        <w:ind w:firstLine="0"/>
        <w:jc w:val="center"/>
      </w:pPr>
      <w:r w:rsidRPr="0034301D">
        <w:rPr>
          <w:b/>
        </w:rPr>
        <w:t>Dostawa artykułów reklamowych projektu NAWA dla Wydziału Infrastruktury i Środowiska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4301D" w:rsidRPr="0034301D">
        <w:rPr>
          <w:sz w:val="24"/>
          <w:szCs w:val="24"/>
        </w:rPr>
        <w:t>(</w:t>
      </w:r>
      <w:proofErr w:type="spellStart"/>
      <w:r w:rsidR="0034301D" w:rsidRPr="0034301D">
        <w:rPr>
          <w:sz w:val="24"/>
          <w:szCs w:val="24"/>
        </w:rPr>
        <w:t>t.j</w:t>
      </w:r>
      <w:proofErr w:type="spellEnd"/>
      <w:r w:rsidR="0034301D" w:rsidRPr="0034301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4301D" w:rsidRPr="0034301D">
        <w:rPr>
          <w:sz w:val="24"/>
          <w:szCs w:val="24"/>
        </w:rPr>
        <w:t>23/07/2020</w:t>
      </w:r>
      <w:r w:rsidR="00FF4AB1" w:rsidRPr="00FF4AB1">
        <w:rPr>
          <w:sz w:val="24"/>
          <w:szCs w:val="24"/>
        </w:rPr>
        <w:t xml:space="preserve"> o godz. </w:t>
      </w:r>
      <w:r w:rsidR="0034301D" w:rsidRPr="0034301D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92556">
        <w:rPr>
          <w:sz w:val="24"/>
          <w:szCs w:val="24"/>
        </w:rPr>
        <w:t xml:space="preserve">                       </w:t>
      </w:r>
      <w:r w:rsidR="0034301D" w:rsidRPr="0034301D">
        <w:rPr>
          <w:sz w:val="24"/>
          <w:szCs w:val="24"/>
        </w:rPr>
        <w:t>8 700.00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1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gratisownia.pl</w:t>
            </w:r>
          </w:p>
          <w:p w:rsidR="0034301D" w:rsidRPr="00490DC0" w:rsidRDefault="0034301D" w:rsidP="00057B87">
            <w:r w:rsidRPr="0034301D">
              <w:t>Spółdzielcza</w:t>
            </w:r>
            <w:r w:rsidRPr="00490DC0">
              <w:t xml:space="preserve"> </w:t>
            </w:r>
            <w:r w:rsidRPr="0034301D">
              <w:t>5A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44-145</w:t>
            </w:r>
            <w:r w:rsidRPr="00490DC0">
              <w:t xml:space="preserve"> </w:t>
            </w:r>
            <w:r w:rsidRPr="0034301D">
              <w:t>Pilchowice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5 500.56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2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Agencja Reklamy i Handlu POLIGRAFIK Sylwester Fąfara</w:t>
            </w:r>
          </w:p>
          <w:p w:rsidR="0034301D" w:rsidRPr="00490DC0" w:rsidRDefault="0034301D" w:rsidP="00057B87">
            <w:r w:rsidRPr="0034301D">
              <w:t>Stokowa</w:t>
            </w:r>
            <w:r w:rsidRPr="00490DC0">
              <w:t xml:space="preserve"> </w:t>
            </w:r>
            <w:r w:rsidRPr="0034301D">
              <w:t>7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25-702</w:t>
            </w:r>
            <w:r w:rsidRPr="00490DC0">
              <w:t xml:space="preserve"> </w:t>
            </w:r>
            <w:r w:rsidRPr="0034301D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3 819.15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3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PPHU "LIR" Elżbieta Zajet</w:t>
            </w:r>
          </w:p>
          <w:p w:rsidR="0034301D" w:rsidRPr="00490DC0" w:rsidRDefault="0034301D" w:rsidP="00057B87">
            <w:r w:rsidRPr="0034301D">
              <w:t>Grunwaldzka</w:t>
            </w:r>
            <w:r w:rsidRPr="00490DC0">
              <w:t xml:space="preserve"> </w:t>
            </w:r>
            <w:r w:rsidRPr="0034301D">
              <w:t>2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82-300</w:t>
            </w:r>
            <w:r w:rsidRPr="00490DC0">
              <w:t xml:space="preserve"> </w:t>
            </w:r>
            <w:r w:rsidRPr="0034301D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7 011.00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4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Studio Siedem Żółtowski Grzegorz</w:t>
            </w:r>
          </w:p>
          <w:p w:rsidR="0034301D" w:rsidRPr="00490DC0" w:rsidRDefault="0034301D" w:rsidP="00057B87">
            <w:r w:rsidRPr="0034301D">
              <w:t>Myślenicka</w:t>
            </w:r>
            <w:r w:rsidRPr="00490DC0">
              <w:t xml:space="preserve"> </w:t>
            </w:r>
            <w:r w:rsidRPr="0034301D">
              <w:t>186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30-698</w:t>
            </w:r>
            <w:r w:rsidRPr="00490DC0">
              <w:t xml:space="preserve"> </w:t>
            </w:r>
            <w:r w:rsidRPr="0034301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3 997.50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5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TOP - ARTEK Artur Zendran</w:t>
            </w:r>
          </w:p>
          <w:p w:rsidR="0034301D" w:rsidRPr="00490DC0" w:rsidRDefault="0034301D" w:rsidP="00057B87">
            <w:r w:rsidRPr="0034301D">
              <w:t>Źródlana</w:t>
            </w:r>
            <w:r w:rsidRPr="00490DC0">
              <w:t xml:space="preserve"> </w:t>
            </w:r>
            <w:r w:rsidRPr="0034301D">
              <w:t>8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64-100</w:t>
            </w:r>
            <w:r w:rsidRPr="00490DC0">
              <w:t xml:space="preserve"> </w:t>
            </w:r>
            <w:r w:rsidRPr="0034301D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6 153.69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6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792556" w:rsidP="00057B87">
            <w:pPr>
              <w:spacing w:before="40"/>
            </w:pPr>
            <w:r>
              <w:t>Eureka Plus Agencja R</w:t>
            </w:r>
            <w:r w:rsidR="0034301D" w:rsidRPr="0034301D">
              <w:t>eklamy B. Fedorowicz, R. Fedorowicz</w:t>
            </w:r>
          </w:p>
          <w:p w:rsidR="0034301D" w:rsidRPr="00490DC0" w:rsidRDefault="0034301D" w:rsidP="00057B87">
            <w:r w:rsidRPr="0034301D">
              <w:t>3 Maja</w:t>
            </w:r>
            <w:r w:rsidRPr="00490DC0">
              <w:t xml:space="preserve"> </w:t>
            </w:r>
            <w:r w:rsidRPr="0034301D">
              <w:t>11/10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35-030</w:t>
            </w:r>
            <w:r w:rsidRPr="00490DC0">
              <w:t xml:space="preserve"> </w:t>
            </w:r>
            <w:r w:rsidRPr="0034301D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6 003.00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lastRenderedPageBreak/>
              <w:t>7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Prestige Sara Błaszczyk</w:t>
            </w:r>
          </w:p>
          <w:p w:rsidR="0034301D" w:rsidRPr="00490DC0" w:rsidRDefault="0034301D" w:rsidP="00057B87">
            <w:r w:rsidRPr="0034301D">
              <w:t>Cybernetyki</w:t>
            </w:r>
            <w:r w:rsidRPr="00490DC0">
              <w:t xml:space="preserve"> </w:t>
            </w:r>
            <w:r w:rsidRPr="0034301D">
              <w:t>19b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02-677</w:t>
            </w:r>
            <w:r w:rsidRPr="00490DC0">
              <w:t xml:space="preserve"> </w:t>
            </w:r>
            <w:r w:rsidRPr="0034301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5 811.75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8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PROMOBAY Brzoskowski Kamaj Sp. J.</w:t>
            </w:r>
          </w:p>
          <w:p w:rsidR="0034301D" w:rsidRPr="00490DC0" w:rsidRDefault="0034301D" w:rsidP="00057B87">
            <w:r w:rsidRPr="0034301D">
              <w:t>Słowiańska</w:t>
            </w:r>
            <w:r w:rsidRPr="00490DC0">
              <w:t xml:space="preserve"> </w:t>
            </w:r>
            <w:r w:rsidRPr="0034301D">
              <w:t>55C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61-664</w:t>
            </w:r>
            <w:r w:rsidRPr="00490DC0">
              <w:t xml:space="preserve"> </w:t>
            </w:r>
            <w:r w:rsidRPr="0034301D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4 797.00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9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Media Consulting Agency</w:t>
            </w:r>
            <w:r w:rsidR="00792556">
              <w:t xml:space="preserve"> Irina Chicherina</w:t>
            </w:r>
          </w:p>
          <w:p w:rsidR="0034301D" w:rsidRPr="00490DC0" w:rsidRDefault="0034301D" w:rsidP="00057B87">
            <w:r w:rsidRPr="0034301D">
              <w:t>ks. Czesława Klimasa</w:t>
            </w:r>
            <w:r w:rsidRPr="00490DC0">
              <w:t xml:space="preserve"> </w:t>
            </w:r>
            <w:r w:rsidRPr="0034301D">
              <w:t>41d/27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50-515</w:t>
            </w:r>
            <w:r w:rsidRPr="00490DC0">
              <w:t xml:space="preserve"> </w:t>
            </w:r>
            <w:r w:rsidRPr="0034301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4 852.35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10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Diadal Group Mateusz Pasierbek</w:t>
            </w:r>
          </w:p>
          <w:p w:rsidR="0034301D" w:rsidRPr="00490DC0" w:rsidRDefault="0034301D" w:rsidP="00057B87">
            <w:r w:rsidRPr="0034301D">
              <w:t>Winogronowa</w:t>
            </w:r>
            <w:r w:rsidRPr="00490DC0">
              <w:t xml:space="preserve"> </w:t>
            </w:r>
            <w:r w:rsidRPr="0034301D">
              <w:t>17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05-831</w:t>
            </w:r>
            <w:r w:rsidRPr="00490DC0">
              <w:t xml:space="preserve"> </w:t>
            </w:r>
            <w:r w:rsidRPr="0034301D">
              <w:t>Rozalin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4 295.16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  <w:tr w:rsidR="0034301D" w:rsidRPr="00493F8C" w:rsidTr="00057B87">
        <w:tc>
          <w:tcPr>
            <w:tcW w:w="706" w:type="dxa"/>
            <w:shd w:val="clear" w:color="auto" w:fill="auto"/>
            <w:vAlign w:val="center"/>
          </w:tcPr>
          <w:p w:rsidR="0034301D" w:rsidRPr="00490DC0" w:rsidRDefault="0034301D" w:rsidP="00057B87">
            <w:pPr>
              <w:spacing w:before="120" w:after="120"/>
              <w:jc w:val="center"/>
            </w:pPr>
            <w:r w:rsidRPr="0034301D">
              <w:t>11</w:t>
            </w:r>
          </w:p>
        </w:tc>
        <w:tc>
          <w:tcPr>
            <w:tcW w:w="2696" w:type="dxa"/>
            <w:shd w:val="clear" w:color="auto" w:fill="auto"/>
          </w:tcPr>
          <w:p w:rsidR="0034301D" w:rsidRPr="00490DC0" w:rsidRDefault="0034301D" w:rsidP="00057B87">
            <w:pPr>
              <w:spacing w:before="40"/>
            </w:pPr>
            <w:r w:rsidRPr="0034301D">
              <w:t>Agencja Reklamowo Wydawnicza Studio B&amp;W Wojciech Janecki</w:t>
            </w:r>
          </w:p>
          <w:p w:rsidR="0034301D" w:rsidRPr="00490DC0" w:rsidRDefault="0034301D" w:rsidP="00057B87">
            <w:r w:rsidRPr="0034301D">
              <w:t>Podjazdowa</w:t>
            </w:r>
            <w:r w:rsidRPr="00490DC0">
              <w:t xml:space="preserve"> </w:t>
            </w:r>
            <w:r w:rsidRPr="0034301D">
              <w:t>2/31</w:t>
            </w:r>
            <w:r w:rsidRPr="00490DC0">
              <w:t xml:space="preserve"> </w:t>
            </w:r>
          </w:p>
          <w:p w:rsidR="0034301D" w:rsidRPr="00490DC0" w:rsidRDefault="0034301D" w:rsidP="00057B87">
            <w:pPr>
              <w:spacing w:after="40"/>
              <w:jc w:val="both"/>
            </w:pPr>
            <w:r w:rsidRPr="0034301D">
              <w:t>41-200</w:t>
            </w:r>
            <w:r w:rsidRPr="00490DC0">
              <w:t xml:space="preserve"> </w:t>
            </w:r>
            <w:r w:rsidRPr="0034301D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01D" w:rsidRPr="00490DC0" w:rsidRDefault="00165799" w:rsidP="00792556">
            <w:pPr>
              <w:spacing w:before="120" w:after="120"/>
              <w:jc w:val="center"/>
            </w:pPr>
            <w:r>
              <w:t>7 856.1</w:t>
            </w:r>
            <w:bookmarkStart w:id="0" w:name="_GoBack"/>
            <w:bookmarkEnd w:id="0"/>
            <w:r w:rsidR="0034301D" w:rsidRPr="0034301D">
              <w:t>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301D" w:rsidRPr="00490DC0" w:rsidRDefault="00792556" w:rsidP="00792556">
            <w:pPr>
              <w:spacing w:before="120" w:after="120"/>
              <w:jc w:val="center"/>
            </w:pPr>
            <w:r>
              <w:t>nie dotyczy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4301D" w:rsidRPr="00490DC0" w:rsidRDefault="0034301D" w:rsidP="00792556">
            <w:pPr>
              <w:spacing w:before="120" w:after="120"/>
              <w:jc w:val="center"/>
            </w:pPr>
            <w:r w:rsidRPr="0034301D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2F5" w:rsidRDefault="00A672F5">
      <w:r>
        <w:separator/>
      </w:r>
    </w:p>
  </w:endnote>
  <w:endnote w:type="continuationSeparator" w:id="0">
    <w:p w:rsidR="00A672F5" w:rsidRDefault="00A6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7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7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579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2F5" w:rsidRDefault="00A672F5">
      <w:r>
        <w:separator/>
      </w:r>
    </w:p>
  </w:footnote>
  <w:footnote w:type="continuationSeparator" w:id="0">
    <w:p w:rsidR="00A672F5" w:rsidRDefault="00A67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1D" w:rsidRDefault="00343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1D" w:rsidRDefault="00343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1D" w:rsidRDefault="003430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2F5"/>
    <w:rsid w:val="00007727"/>
    <w:rsid w:val="00017720"/>
    <w:rsid w:val="00035488"/>
    <w:rsid w:val="000D7F25"/>
    <w:rsid w:val="000E00E5"/>
    <w:rsid w:val="00165799"/>
    <w:rsid w:val="00173B20"/>
    <w:rsid w:val="001C69FF"/>
    <w:rsid w:val="0023318D"/>
    <w:rsid w:val="0034301D"/>
    <w:rsid w:val="003D72FD"/>
    <w:rsid w:val="00423179"/>
    <w:rsid w:val="00490DC0"/>
    <w:rsid w:val="00493F8C"/>
    <w:rsid w:val="004C7E9B"/>
    <w:rsid w:val="0069085C"/>
    <w:rsid w:val="00792556"/>
    <w:rsid w:val="00843263"/>
    <w:rsid w:val="00861E75"/>
    <w:rsid w:val="009D19BD"/>
    <w:rsid w:val="009F189D"/>
    <w:rsid w:val="00A672F5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6FF053"/>
  <w15:chartTrackingRefBased/>
  <w15:docId w15:val="{4F914863-7D56-401D-A46D-CF215F07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657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5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2020-07-23T13:06:00Z</cp:lastPrinted>
  <dcterms:created xsi:type="dcterms:W3CDTF">2020-07-23T13:06:00Z</dcterms:created>
  <dcterms:modified xsi:type="dcterms:W3CDTF">2020-07-23T13:06:00Z</dcterms:modified>
</cp:coreProperties>
</file>