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C0118A" w:rsidP="001A443E">
      <w:pPr>
        <w:jc w:val="right"/>
        <w:rPr>
          <w:b/>
          <w:bCs/>
          <w:sz w:val="24"/>
        </w:rPr>
      </w:pPr>
      <w:r w:rsidRPr="00C0118A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0118A">
        <w:rPr>
          <w:sz w:val="24"/>
        </w:rPr>
        <w:t>2020-07-21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0118A" w:rsidP="0018613E">
      <w:pPr>
        <w:spacing w:after="40"/>
        <w:rPr>
          <w:b/>
          <w:bCs/>
          <w:sz w:val="24"/>
        </w:rPr>
      </w:pPr>
      <w:r w:rsidRPr="00C0118A">
        <w:rPr>
          <w:b/>
          <w:bCs/>
          <w:sz w:val="24"/>
        </w:rPr>
        <w:t>Politechnika Częstochowska</w:t>
      </w:r>
    </w:p>
    <w:p w:rsidR="00A80738" w:rsidRPr="0018613E" w:rsidRDefault="00C0118A" w:rsidP="00A80738">
      <w:pPr>
        <w:rPr>
          <w:bCs/>
          <w:sz w:val="24"/>
        </w:rPr>
      </w:pPr>
      <w:r w:rsidRPr="00C0118A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0118A">
        <w:rPr>
          <w:bCs/>
          <w:sz w:val="24"/>
        </w:rPr>
        <w:t>69</w:t>
      </w:r>
    </w:p>
    <w:p w:rsidR="00A80738" w:rsidRPr="0018613E" w:rsidRDefault="00C0118A" w:rsidP="00A80738">
      <w:pPr>
        <w:rPr>
          <w:bCs/>
          <w:sz w:val="24"/>
        </w:rPr>
      </w:pPr>
      <w:r w:rsidRPr="00C0118A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0118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0118A" w:rsidRPr="00C0118A">
        <w:rPr>
          <w:b/>
          <w:sz w:val="24"/>
          <w:szCs w:val="24"/>
        </w:rPr>
        <w:t>ZP/D-12/20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0118A" w:rsidRPr="00C0118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0118A" w:rsidP="00CB5EDB">
      <w:pPr>
        <w:pStyle w:val="Tekstpodstawowywcity"/>
        <w:spacing w:before="120" w:after="240"/>
        <w:ind w:firstLine="0"/>
        <w:jc w:val="center"/>
      </w:pPr>
      <w:r w:rsidRPr="00C0118A">
        <w:rPr>
          <w:b/>
        </w:rPr>
        <w:t>Dostawa i montaż mebli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0118A" w:rsidRPr="00C0118A">
        <w:rPr>
          <w:sz w:val="24"/>
          <w:szCs w:val="24"/>
        </w:rPr>
        <w:t>(</w:t>
      </w:r>
      <w:proofErr w:type="spellStart"/>
      <w:r w:rsidR="00C0118A" w:rsidRPr="00C0118A">
        <w:rPr>
          <w:sz w:val="24"/>
          <w:szCs w:val="24"/>
        </w:rPr>
        <w:t>t.j</w:t>
      </w:r>
      <w:proofErr w:type="spellEnd"/>
      <w:r w:rsidR="00C0118A" w:rsidRPr="00C0118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0118A" w:rsidRPr="00C0118A">
        <w:rPr>
          <w:sz w:val="24"/>
          <w:szCs w:val="24"/>
        </w:rPr>
        <w:t>21/07/2020</w:t>
      </w:r>
      <w:r w:rsidRPr="00FF4AB1">
        <w:rPr>
          <w:sz w:val="24"/>
          <w:szCs w:val="24"/>
        </w:rPr>
        <w:t xml:space="preserve"> o godz. </w:t>
      </w:r>
      <w:r w:rsidR="00C86C0A">
        <w:rPr>
          <w:sz w:val="24"/>
          <w:szCs w:val="24"/>
        </w:rPr>
        <w:t>11:15</w:t>
      </w:r>
      <w:bookmarkStart w:id="0" w:name="_GoBack"/>
      <w:bookmarkEnd w:id="0"/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0118A" w:rsidRPr="006646D9" w:rsidTr="00022688">
        <w:trPr>
          <w:trHeight w:val="70"/>
        </w:trPr>
        <w:tc>
          <w:tcPr>
            <w:tcW w:w="9214" w:type="dxa"/>
          </w:tcPr>
          <w:p w:rsidR="00C0118A" w:rsidRPr="00A3048A" w:rsidRDefault="00C0118A" w:rsidP="000226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118A">
              <w:rPr>
                <w:sz w:val="24"/>
                <w:szCs w:val="24"/>
              </w:rPr>
              <w:t>części 1 zamówienia w wysokości 32 000.00 zł brutto;</w:t>
            </w:r>
          </w:p>
        </w:tc>
      </w:tr>
      <w:tr w:rsidR="00C0118A" w:rsidRPr="006646D9" w:rsidTr="00022688">
        <w:trPr>
          <w:trHeight w:val="70"/>
        </w:trPr>
        <w:tc>
          <w:tcPr>
            <w:tcW w:w="9214" w:type="dxa"/>
          </w:tcPr>
          <w:p w:rsidR="00C0118A" w:rsidRPr="00A3048A" w:rsidRDefault="00C0118A" w:rsidP="000226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118A">
              <w:rPr>
                <w:sz w:val="24"/>
                <w:szCs w:val="24"/>
              </w:rPr>
              <w:t>części 2 zamówienia w wysokości 1 968.00 zł brutto;</w:t>
            </w:r>
          </w:p>
        </w:tc>
      </w:tr>
      <w:tr w:rsidR="00C0118A" w:rsidRPr="006646D9" w:rsidTr="00022688">
        <w:trPr>
          <w:trHeight w:val="70"/>
        </w:trPr>
        <w:tc>
          <w:tcPr>
            <w:tcW w:w="9214" w:type="dxa"/>
          </w:tcPr>
          <w:p w:rsidR="00C0118A" w:rsidRPr="00A3048A" w:rsidRDefault="00C0118A" w:rsidP="0002268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0118A">
              <w:rPr>
                <w:sz w:val="24"/>
                <w:szCs w:val="24"/>
              </w:rPr>
              <w:t>części 3 zamówienia w wysokości 599.90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579"/>
        <w:gridCol w:w="1417"/>
        <w:gridCol w:w="1134"/>
        <w:gridCol w:w="1276"/>
        <w:gridCol w:w="992"/>
      </w:tblGrid>
      <w:tr w:rsidR="00C94D43" w:rsidRPr="00075CD0" w:rsidTr="00EC063D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SIGMA Sp. z o.o.</w:t>
            </w:r>
          </w:p>
          <w:p w:rsidR="00C0118A" w:rsidRPr="00CB5EDB" w:rsidRDefault="00C0118A" w:rsidP="00022688">
            <w:r w:rsidRPr="00C0118A">
              <w:t>Niemodlińska</w:t>
            </w:r>
            <w:r w:rsidRPr="00CB5EDB">
              <w:t xml:space="preserve"> </w:t>
            </w:r>
            <w:r w:rsidRPr="00C0118A">
              <w:t>87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45-864</w:t>
            </w:r>
            <w:r w:rsidRPr="00CB5EDB">
              <w:t xml:space="preserve"> </w:t>
            </w:r>
            <w:r w:rsidRPr="00C0118A">
              <w:t>Opole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42 191.46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21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EC063D" w:rsidP="00022688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DRZEWIARZ-BIS Sp. z o.o.</w:t>
            </w:r>
          </w:p>
          <w:p w:rsidR="00C0118A" w:rsidRPr="00CB5EDB" w:rsidRDefault="00C0118A" w:rsidP="00022688">
            <w:r w:rsidRPr="00C0118A">
              <w:t>K. Wyszyńskiego</w:t>
            </w:r>
            <w:r w:rsidRPr="00CB5EDB">
              <w:t xml:space="preserve"> </w:t>
            </w:r>
            <w:r w:rsidRPr="00C0118A">
              <w:t>46a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87-600</w:t>
            </w:r>
            <w:r w:rsidRPr="00CB5EDB">
              <w:t xml:space="preserve"> </w:t>
            </w:r>
            <w:r w:rsidRPr="00C0118A">
              <w:t>Lipno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25 830.00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21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EC063D" w:rsidP="00022688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DRZEWIARZ-BIS Sp. z o.o.</w:t>
            </w:r>
          </w:p>
          <w:p w:rsidR="00C0118A" w:rsidRPr="00CB5EDB" w:rsidRDefault="00C0118A" w:rsidP="00022688">
            <w:r w:rsidRPr="00C0118A">
              <w:t>K. Wyszyńskiego</w:t>
            </w:r>
            <w:r w:rsidRPr="00CB5EDB">
              <w:t xml:space="preserve"> </w:t>
            </w:r>
            <w:r w:rsidRPr="00C0118A">
              <w:t>46a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87-600</w:t>
            </w:r>
            <w:r w:rsidRPr="00CB5EDB">
              <w:t xml:space="preserve"> </w:t>
            </w:r>
            <w:r w:rsidRPr="00C0118A">
              <w:t>Lipno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1 968.00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DRZEWIARZ-BIS Sp. z o.o.</w:t>
            </w:r>
          </w:p>
          <w:p w:rsidR="00C0118A" w:rsidRPr="00CB5EDB" w:rsidRDefault="00C0118A" w:rsidP="00022688">
            <w:r w:rsidRPr="00C0118A">
              <w:t>K. Wyszyńskiego</w:t>
            </w:r>
            <w:r w:rsidRPr="00CB5EDB">
              <w:t xml:space="preserve"> </w:t>
            </w:r>
            <w:r w:rsidRPr="00C0118A">
              <w:t>46a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87-600</w:t>
            </w:r>
            <w:r w:rsidRPr="00CB5EDB">
              <w:t xml:space="preserve"> </w:t>
            </w:r>
            <w:r w:rsidRPr="00C0118A">
              <w:t>Lipno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12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Przedsiębiorstwo Handlowe Lobos A.Łobos M.Łobos Spółka Jawna</w:t>
            </w:r>
          </w:p>
          <w:p w:rsidR="00C0118A" w:rsidRPr="00CB5EDB" w:rsidRDefault="00C0118A" w:rsidP="00022688">
            <w:r w:rsidRPr="00C0118A">
              <w:t>Medweckiego</w:t>
            </w:r>
            <w:r w:rsidRPr="00CB5EDB">
              <w:t xml:space="preserve"> </w:t>
            </w:r>
            <w:r w:rsidRPr="00C0118A">
              <w:t>17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31-870</w:t>
            </w:r>
            <w:r w:rsidRPr="00CB5EDB">
              <w:t xml:space="preserve"> </w:t>
            </w:r>
            <w:r w:rsidRPr="00C0118A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33 825.00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EC063D" w:rsidP="00022688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  <w:tr w:rsidR="00C0118A" w:rsidRPr="00075CD0" w:rsidTr="00EC063D">
        <w:tc>
          <w:tcPr>
            <w:tcW w:w="82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1</w:t>
            </w:r>
          </w:p>
        </w:tc>
        <w:tc>
          <w:tcPr>
            <w:tcW w:w="2579" w:type="dxa"/>
            <w:shd w:val="clear" w:color="auto" w:fill="auto"/>
          </w:tcPr>
          <w:p w:rsidR="00C0118A" w:rsidRPr="00CB5EDB" w:rsidRDefault="00C0118A" w:rsidP="00022688">
            <w:pPr>
              <w:spacing w:before="40"/>
            </w:pPr>
            <w:r w:rsidRPr="00C0118A">
              <w:t>ALDUO Sp. z o.o.</w:t>
            </w:r>
          </w:p>
          <w:p w:rsidR="00C0118A" w:rsidRPr="00CB5EDB" w:rsidRDefault="00C0118A" w:rsidP="00022688">
            <w:r w:rsidRPr="00C0118A">
              <w:t>Księcia Józefa</w:t>
            </w:r>
            <w:r w:rsidRPr="00CB5EDB">
              <w:t xml:space="preserve"> </w:t>
            </w:r>
            <w:r w:rsidRPr="00C0118A">
              <w:t>54a</w:t>
            </w:r>
            <w:r w:rsidRPr="00CB5EDB">
              <w:t xml:space="preserve"> </w:t>
            </w:r>
          </w:p>
          <w:p w:rsidR="00C0118A" w:rsidRPr="00CB5EDB" w:rsidRDefault="00C0118A" w:rsidP="00022688">
            <w:pPr>
              <w:spacing w:before="40" w:after="40"/>
              <w:jc w:val="both"/>
            </w:pPr>
            <w:r w:rsidRPr="00C0118A">
              <w:t>30-206</w:t>
            </w:r>
            <w:r w:rsidRPr="00CB5EDB">
              <w:t xml:space="preserve"> </w:t>
            </w:r>
            <w:r w:rsidRPr="00C0118A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54 587.40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9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118A" w:rsidRPr="00CB5EDB" w:rsidRDefault="00EC063D" w:rsidP="00022688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118A" w:rsidRPr="00CB5EDB" w:rsidRDefault="00C0118A" w:rsidP="00022688">
            <w:pPr>
              <w:spacing w:before="120" w:after="120"/>
              <w:jc w:val="center"/>
            </w:pPr>
            <w:r w:rsidRPr="00C0118A">
              <w:t>30 dni</w:t>
            </w:r>
          </w:p>
        </w:tc>
      </w:tr>
    </w:tbl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3B5" w:rsidRDefault="007353B5">
      <w:r>
        <w:separator/>
      </w:r>
    </w:p>
  </w:endnote>
  <w:endnote w:type="continuationSeparator" w:id="0">
    <w:p w:rsidR="007353B5" w:rsidRDefault="0073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86C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6C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6C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3B5" w:rsidRDefault="007353B5">
      <w:r>
        <w:separator/>
      </w:r>
    </w:p>
  </w:footnote>
  <w:footnote w:type="continuationSeparator" w:id="0">
    <w:p w:rsidR="007353B5" w:rsidRDefault="00735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18A" w:rsidRDefault="00C01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18A" w:rsidRDefault="00C01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18A" w:rsidRDefault="00C01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3B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353B5"/>
    <w:rsid w:val="00861E75"/>
    <w:rsid w:val="00864EE2"/>
    <w:rsid w:val="008B02BA"/>
    <w:rsid w:val="009F189D"/>
    <w:rsid w:val="00A3048A"/>
    <w:rsid w:val="00A80738"/>
    <w:rsid w:val="00AC7F83"/>
    <w:rsid w:val="00B50940"/>
    <w:rsid w:val="00C0118A"/>
    <w:rsid w:val="00C236D3"/>
    <w:rsid w:val="00C86C0A"/>
    <w:rsid w:val="00C94D43"/>
    <w:rsid w:val="00CB5EDB"/>
    <w:rsid w:val="00E314E0"/>
    <w:rsid w:val="00EB7963"/>
    <w:rsid w:val="00EC063D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2279AC"/>
  <w15:chartTrackingRefBased/>
  <w15:docId w15:val="{BAA666D3-1AAF-442E-98BE-C0BF719C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C06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C06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2021-02-09T09:26:00Z</cp:lastPrinted>
  <dcterms:created xsi:type="dcterms:W3CDTF">2021-02-09T09:26:00Z</dcterms:created>
  <dcterms:modified xsi:type="dcterms:W3CDTF">2021-02-09T09:26:00Z</dcterms:modified>
</cp:coreProperties>
</file>