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20A76">
      <w:pPr>
        <w:spacing w:line="360" w:lineRule="auto"/>
        <w:rPr>
          <w:b/>
          <w:bCs/>
          <w:color w:val="000000"/>
          <w:sz w:val="24"/>
        </w:rPr>
      </w:pPr>
      <w:r w:rsidRPr="00E20A7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E20A76">
      <w:pPr>
        <w:spacing w:line="360" w:lineRule="auto"/>
        <w:rPr>
          <w:color w:val="000000"/>
          <w:sz w:val="24"/>
        </w:rPr>
      </w:pPr>
      <w:r w:rsidRPr="00E20A7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E20A7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E20A76">
      <w:pPr>
        <w:spacing w:line="360" w:lineRule="auto"/>
        <w:rPr>
          <w:color w:val="000000"/>
          <w:sz w:val="24"/>
        </w:rPr>
      </w:pPr>
      <w:r w:rsidRPr="00E20A7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E20A76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E20A76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E20A76" w:rsidRPr="00E20A7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E20A76" w:rsidRPr="00E20A7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E20A76" w:rsidRPr="00E20A76">
        <w:rPr>
          <w:b/>
          <w:color w:val="000000"/>
          <w:sz w:val="24"/>
        </w:rPr>
        <w:t>Dostawa artykułów chemii gospodarczej wraz z transportem i rozładunkiem dla jednostek organizacyjnych Politechniki Częstochowskiej przez okres 24 miesięcy od daty podpisania umowy</w:t>
      </w:r>
      <w:r w:rsidR="0065656A">
        <w:rPr>
          <w:color w:val="000000"/>
          <w:sz w:val="24"/>
        </w:rPr>
        <w:t xml:space="preserve">,                                              </w:t>
      </w:r>
      <w:proofErr w:type="spellStart"/>
      <w:r w:rsidR="0065656A">
        <w:rPr>
          <w:color w:val="000000"/>
          <w:sz w:val="24"/>
        </w:rPr>
        <w:t>spr</w:t>
      </w:r>
      <w:proofErr w:type="spellEnd"/>
      <w:r w:rsidR="0065656A">
        <w:rPr>
          <w:color w:val="000000"/>
          <w:sz w:val="24"/>
        </w:rPr>
        <w:t xml:space="preserve">. nr rej. </w:t>
      </w:r>
      <w:r w:rsidR="0065656A" w:rsidRPr="0065656A">
        <w:rPr>
          <w:b/>
          <w:color w:val="000000"/>
          <w:sz w:val="24"/>
        </w:rPr>
        <w:t>ZP/D-10/20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E20A76" w:rsidTr="00BA5BA0">
        <w:trPr>
          <w:cantSplit/>
        </w:trPr>
        <w:tc>
          <w:tcPr>
            <w:tcW w:w="9640" w:type="dxa"/>
          </w:tcPr>
          <w:p w:rsidR="00E20A76" w:rsidRDefault="00E20A76" w:rsidP="00BA5BA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E20A76">
              <w:rPr>
                <w:b/>
                <w:sz w:val="24"/>
              </w:rPr>
              <w:t>Oxaal</w:t>
            </w:r>
            <w:proofErr w:type="spellEnd"/>
            <w:r w:rsidRPr="00E20A76">
              <w:rPr>
                <w:b/>
                <w:sz w:val="24"/>
              </w:rPr>
              <w:t xml:space="preserve"> Hurtownia </w:t>
            </w:r>
            <w:r w:rsidR="0065656A" w:rsidRPr="00E20A76">
              <w:rPr>
                <w:b/>
                <w:sz w:val="24"/>
              </w:rPr>
              <w:t>Artykułów</w:t>
            </w:r>
            <w:r w:rsidRPr="00E20A76">
              <w:rPr>
                <w:b/>
                <w:sz w:val="24"/>
              </w:rPr>
              <w:t xml:space="preserve"> Przemysłowych Zdzisław Kopeć</w:t>
            </w:r>
          </w:p>
          <w:p w:rsidR="00E20A76" w:rsidRDefault="00E20A76" w:rsidP="00BA5BA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20A76">
              <w:rPr>
                <w:b/>
                <w:sz w:val="24"/>
              </w:rPr>
              <w:t>42-300</w:t>
            </w:r>
            <w:r>
              <w:rPr>
                <w:b/>
                <w:sz w:val="24"/>
              </w:rPr>
              <w:t xml:space="preserve"> </w:t>
            </w:r>
            <w:r w:rsidRPr="00E20A76">
              <w:rPr>
                <w:b/>
                <w:sz w:val="24"/>
              </w:rPr>
              <w:t>Myszków</w:t>
            </w:r>
          </w:p>
          <w:p w:rsidR="00E20A76" w:rsidRDefault="00E20A76" w:rsidP="00BA5BA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E20A76">
              <w:rPr>
                <w:b/>
                <w:sz w:val="24"/>
              </w:rPr>
              <w:t>Strugi</w:t>
            </w:r>
            <w:r>
              <w:rPr>
                <w:b/>
                <w:sz w:val="24"/>
              </w:rPr>
              <w:t xml:space="preserve"> </w:t>
            </w:r>
            <w:r w:rsidRPr="00E20A76">
              <w:rPr>
                <w:b/>
                <w:sz w:val="24"/>
              </w:rPr>
              <w:t>9</w:t>
            </w:r>
          </w:p>
          <w:p w:rsidR="00E20A76" w:rsidRDefault="00E20A76" w:rsidP="00BA5BA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E20A76">
              <w:rPr>
                <w:b/>
                <w:sz w:val="24"/>
              </w:rPr>
              <w:t>599 933.88 zł</w:t>
            </w:r>
          </w:p>
          <w:p w:rsidR="00E20A76" w:rsidRPr="00253031" w:rsidRDefault="00E20A76" w:rsidP="00BA5BA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E20A76" w:rsidRDefault="00E20A76" w:rsidP="00BA5BA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E20A76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</w:t>
            </w:r>
            <w:r w:rsidR="0065656A">
              <w:rPr>
                <w:sz w:val="24"/>
              </w:rPr>
              <w:t xml:space="preserve"> maksymalną liczbę punktów - 10</w:t>
            </w:r>
            <w:r w:rsidRPr="00E20A76">
              <w:rPr>
                <w:sz w:val="24"/>
              </w:rPr>
              <w:t>0,00.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2835"/>
        <w:gridCol w:w="851"/>
        <w:gridCol w:w="1842"/>
        <w:gridCol w:w="2127"/>
        <w:gridCol w:w="1134"/>
      </w:tblGrid>
      <w:tr w:rsidR="0065656A" w:rsidRPr="00C63DA0" w:rsidTr="0065656A">
        <w:tc>
          <w:tcPr>
            <w:tcW w:w="889" w:type="dxa"/>
            <w:shd w:val="clear" w:color="auto" w:fill="auto"/>
            <w:vAlign w:val="center"/>
          </w:tcPr>
          <w:p w:rsidR="0065656A" w:rsidRPr="00C63DA0" w:rsidRDefault="0065656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656A" w:rsidRPr="00C63DA0" w:rsidRDefault="0065656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65656A" w:rsidRPr="00C63DA0" w:rsidRDefault="0065656A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5656A" w:rsidRPr="00C63DA0" w:rsidRDefault="0065656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0A7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5656A" w:rsidRPr="00C63DA0" w:rsidRDefault="0065656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0A76">
              <w:rPr>
                <w:rFonts w:ascii="Times New Roman" w:hAnsi="Times New Roman" w:cs="Times New Roman"/>
                <w:sz w:val="18"/>
                <w:szCs w:val="18"/>
              </w:rPr>
              <w:t>Termin realizacji dostaw cząstkowych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5656A" w:rsidRPr="00C63DA0" w:rsidRDefault="0065656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0A76">
              <w:rPr>
                <w:rFonts w:ascii="Times New Roman" w:hAnsi="Times New Roman" w:cs="Times New Roman"/>
                <w:sz w:val="18"/>
                <w:szCs w:val="18"/>
              </w:rPr>
              <w:t>Zwiększenie kar umownych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56A" w:rsidRPr="00C63DA0" w:rsidRDefault="0065656A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5656A" w:rsidRPr="00C63DA0" w:rsidTr="0065656A">
        <w:tc>
          <w:tcPr>
            <w:tcW w:w="889" w:type="dxa"/>
            <w:shd w:val="clear" w:color="auto" w:fill="auto"/>
            <w:vAlign w:val="center"/>
          </w:tcPr>
          <w:p w:rsidR="0065656A" w:rsidRPr="00C63DA0" w:rsidRDefault="0065656A" w:rsidP="00BA5B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0A7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5656A" w:rsidRPr="00C63DA0" w:rsidRDefault="0065656A" w:rsidP="00BA5BA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E20A76">
              <w:rPr>
                <w:rFonts w:ascii="Times New Roman" w:hAnsi="Times New Roman" w:cs="Times New Roman"/>
                <w:bCs/>
                <w:sz w:val="18"/>
                <w:szCs w:val="18"/>
              </w:rPr>
              <w:t>Oxaal</w:t>
            </w:r>
            <w:proofErr w:type="spellEnd"/>
            <w:r w:rsidRPr="00E20A7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Hurtownia </w:t>
            </w:r>
            <w:proofErr w:type="spellStart"/>
            <w:r w:rsidRPr="00E20A76">
              <w:rPr>
                <w:rFonts w:ascii="Times New Roman" w:hAnsi="Times New Roman" w:cs="Times New Roman"/>
                <w:bCs/>
                <w:sz w:val="18"/>
                <w:szCs w:val="18"/>
              </w:rPr>
              <w:t>Artukułów</w:t>
            </w:r>
            <w:proofErr w:type="spellEnd"/>
            <w:r w:rsidRPr="00E20A7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Przemysłowych Zdzisław Kopeć</w:t>
            </w:r>
          </w:p>
          <w:p w:rsidR="0065656A" w:rsidRPr="00C63DA0" w:rsidRDefault="0065656A" w:rsidP="00BA5BA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0A76">
              <w:rPr>
                <w:rFonts w:ascii="Times New Roman" w:hAnsi="Times New Roman" w:cs="Times New Roman"/>
                <w:bCs/>
                <w:sz w:val="18"/>
                <w:szCs w:val="18"/>
              </w:rPr>
              <w:t>Strugi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0A76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5656A" w:rsidRPr="00C63DA0" w:rsidRDefault="0065656A" w:rsidP="00BA5BA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E20A76">
              <w:rPr>
                <w:rFonts w:ascii="Times New Roman" w:hAnsi="Times New Roman" w:cs="Times New Roman"/>
                <w:bCs/>
                <w:sz w:val="18"/>
                <w:szCs w:val="18"/>
              </w:rPr>
              <w:t>42-300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E20A76">
              <w:rPr>
                <w:rFonts w:ascii="Times New Roman" w:hAnsi="Times New Roman" w:cs="Times New Roman"/>
                <w:bCs/>
                <w:sz w:val="18"/>
                <w:szCs w:val="18"/>
              </w:rPr>
              <w:t>Myszków</w:t>
            </w:r>
          </w:p>
          <w:p w:rsidR="0065656A" w:rsidRPr="00C63DA0" w:rsidRDefault="0065656A" w:rsidP="00BA5B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E20A7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5656A" w:rsidRPr="00C63DA0" w:rsidRDefault="0065656A" w:rsidP="00BA5B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0A76">
              <w:rPr>
                <w:rFonts w:ascii="Times New Roman" w:hAnsi="Times New Roman" w:cs="Times New Roman"/>
                <w:sz w:val="18"/>
                <w:szCs w:val="18"/>
              </w:rPr>
              <w:t xml:space="preserve">  85,00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5656A" w:rsidRPr="00C63DA0" w:rsidRDefault="0065656A" w:rsidP="00BA5B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20A7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9C671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E20A76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5656A" w:rsidRPr="00C63DA0" w:rsidRDefault="009C6716" w:rsidP="00BA5B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5</w:t>
            </w:r>
            <w:r w:rsidR="0065656A" w:rsidRPr="00E20A7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5656A" w:rsidRPr="00C63DA0" w:rsidRDefault="009C6716" w:rsidP="00BA5B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bookmarkStart w:id="0" w:name="_GoBack"/>
            <w:bookmarkEnd w:id="0"/>
            <w:r w:rsidR="0065656A" w:rsidRPr="00E20A7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E20A76">
      <w:pPr>
        <w:pStyle w:val="Nagwek"/>
        <w:tabs>
          <w:tab w:val="clear" w:pos="4536"/>
        </w:tabs>
        <w:jc w:val="both"/>
        <w:rPr>
          <w:sz w:val="24"/>
        </w:rPr>
      </w:pPr>
      <w:r w:rsidRPr="00E20A7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E20A76">
        <w:rPr>
          <w:sz w:val="24"/>
        </w:rPr>
        <w:t>2020-07-21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46B" w:rsidRDefault="004D346B">
      <w:r>
        <w:separator/>
      </w:r>
    </w:p>
  </w:endnote>
  <w:endnote w:type="continuationSeparator" w:id="0">
    <w:p w:rsidR="004D346B" w:rsidRDefault="004D3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A76" w:rsidRDefault="00E20A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9C6716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C671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C671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A76" w:rsidRDefault="00E20A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46B" w:rsidRDefault="004D346B">
      <w:r>
        <w:separator/>
      </w:r>
    </w:p>
  </w:footnote>
  <w:footnote w:type="continuationSeparator" w:id="0">
    <w:p w:rsidR="004D346B" w:rsidRDefault="004D34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A76" w:rsidRDefault="00E20A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A76" w:rsidRDefault="00E20A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0A76" w:rsidRDefault="00E20A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346B"/>
    <w:rsid w:val="00140696"/>
    <w:rsid w:val="00253031"/>
    <w:rsid w:val="00377700"/>
    <w:rsid w:val="004D346B"/>
    <w:rsid w:val="005C147E"/>
    <w:rsid w:val="0065656A"/>
    <w:rsid w:val="007118AF"/>
    <w:rsid w:val="007124E4"/>
    <w:rsid w:val="00745012"/>
    <w:rsid w:val="0087722C"/>
    <w:rsid w:val="00987E41"/>
    <w:rsid w:val="009C6716"/>
    <w:rsid w:val="00C63DA0"/>
    <w:rsid w:val="00C85A89"/>
    <w:rsid w:val="00D5444F"/>
    <w:rsid w:val="00E20A76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1F67CB"/>
  <w15:chartTrackingRefBased/>
  <w15:docId w15:val="{4532E5E1-23BA-4000-8E00-1764016F8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565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565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2020-07-21T11:08:00Z</cp:lastPrinted>
  <dcterms:created xsi:type="dcterms:W3CDTF">2020-07-21T11:08:00Z</dcterms:created>
  <dcterms:modified xsi:type="dcterms:W3CDTF">2020-07-21T11:08:00Z</dcterms:modified>
</cp:coreProperties>
</file>