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909AE">
      <w:pPr>
        <w:spacing w:line="360" w:lineRule="auto"/>
        <w:rPr>
          <w:b/>
          <w:bCs/>
          <w:color w:val="000000"/>
          <w:sz w:val="24"/>
        </w:rPr>
      </w:pPr>
      <w:r w:rsidRPr="004909A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909AE">
      <w:pPr>
        <w:spacing w:line="360" w:lineRule="auto"/>
        <w:rPr>
          <w:color w:val="000000"/>
          <w:sz w:val="24"/>
        </w:rPr>
      </w:pPr>
      <w:r w:rsidRPr="004909A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909A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909AE">
      <w:pPr>
        <w:spacing w:line="360" w:lineRule="auto"/>
        <w:rPr>
          <w:color w:val="000000"/>
          <w:sz w:val="24"/>
        </w:rPr>
      </w:pPr>
      <w:r w:rsidRPr="004909A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909A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="00B7379C">
        <w:rPr>
          <w:color w:val="000000"/>
          <w:sz w:val="24"/>
        </w:rPr>
        <w:t>śląskie</w:t>
      </w:r>
      <w:bookmarkStart w:id="0" w:name="_GoBack"/>
      <w:bookmarkEnd w:id="0"/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909AE" w:rsidRPr="004909A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909AE" w:rsidRPr="004909A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909AE" w:rsidRPr="004909AE">
        <w:rPr>
          <w:b/>
          <w:color w:val="000000"/>
          <w:sz w:val="24"/>
        </w:rPr>
        <w:t>Dostawa kuli całkującej do pomiarów strumienia świetlnego oraz mocy promieniowania w ramach projektu ,,Regionalna Inicjatywa Doskonałości w Dyscyplinach Informatyki, Elektrotechniki, Elektroniki, Automatyki i Robotyki na Politechnice Częstochowskiej"</w:t>
      </w:r>
      <w:r w:rsidR="00B7379C">
        <w:rPr>
          <w:color w:val="000000"/>
          <w:sz w:val="24"/>
        </w:rPr>
        <w:t xml:space="preserve">, </w:t>
      </w:r>
      <w:proofErr w:type="spellStart"/>
      <w:r w:rsidR="00B7379C">
        <w:rPr>
          <w:color w:val="000000"/>
          <w:sz w:val="24"/>
        </w:rPr>
        <w:t>spr</w:t>
      </w:r>
      <w:proofErr w:type="spellEnd"/>
      <w:r w:rsidR="00B7379C">
        <w:rPr>
          <w:color w:val="000000"/>
          <w:sz w:val="24"/>
        </w:rPr>
        <w:t xml:space="preserve">. nr rej. </w:t>
      </w:r>
      <w:r w:rsidR="00B7379C" w:rsidRPr="00B7379C">
        <w:rPr>
          <w:b/>
          <w:color w:val="000000"/>
          <w:sz w:val="24"/>
        </w:rPr>
        <w:t>ZP/D-24/A/20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909AE" w:rsidTr="00244C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909AE" w:rsidRDefault="004909AE" w:rsidP="00244CC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909AE">
              <w:rPr>
                <w:b/>
                <w:sz w:val="24"/>
              </w:rPr>
              <w:t>GL OPTIC Polska Sp. z o.o. Sp. k.</w:t>
            </w:r>
          </w:p>
          <w:p w:rsidR="004909AE" w:rsidRDefault="004909AE" w:rsidP="00244CC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909AE">
              <w:rPr>
                <w:b/>
                <w:sz w:val="24"/>
              </w:rPr>
              <w:t>62-040</w:t>
            </w:r>
            <w:r>
              <w:rPr>
                <w:b/>
                <w:sz w:val="24"/>
              </w:rPr>
              <w:t xml:space="preserve"> </w:t>
            </w:r>
            <w:r w:rsidRPr="004909AE">
              <w:rPr>
                <w:b/>
                <w:sz w:val="24"/>
              </w:rPr>
              <w:t>Puszczykowo</w:t>
            </w:r>
          </w:p>
          <w:p w:rsidR="004909AE" w:rsidRDefault="004909AE" w:rsidP="00244CC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909AE">
              <w:rPr>
                <w:b/>
                <w:sz w:val="24"/>
              </w:rPr>
              <w:t>Poznańska</w:t>
            </w:r>
            <w:r>
              <w:rPr>
                <w:b/>
                <w:sz w:val="24"/>
              </w:rPr>
              <w:t xml:space="preserve"> </w:t>
            </w:r>
            <w:r w:rsidRPr="004909AE">
              <w:rPr>
                <w:b/>
                <w:sz w:val="24"/>
              </w:rPr>
              <w:t>70</w:t>
            </w:r>
          </w:p>
          <w:p w:rsidR="004909AE" w:rsidRDefault="004909AE" w:rsidP="00244CC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909AE">
              <w:rPr>
                <w:b/>
                <w:sz w:val="24"/>
              </w:rPr>
              <w:t>116 644.44 zł</w:t>
            </w:r>
          </w:p>
          <w:p w:rsidR="004909AE" w:rsidRPr="00253031" w:rsidRDefault="004909AE" w:rsidP="00244CC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909AE" w:rsidRDefault="004909AE" w:rsidP="00244CC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909AE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- 90,00.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59"/>
        <w:gridCol w:w="1134"/>
        <w:gridCol w:w="1134"/>
        <w:gridCol w:w="1559"/>
        <w:gridCol w:w="1559"/>
        <w:gridCol w:w="993"/>
      </w:tblGrid>
      <w:tr w:rsidR="00B7379C" w:rsidRPr="00C63DA0" w:rsidTr="00B7379C">
        <w:tc>
          <w:tcPr>
            <w:tcW w:w="540" w:type="dxa"/>
            <w:shd w:val="clear" w:color="auto" w:fill="auto"/>
            <w:vAlign w:val="center"/>
          </w:tcPr>
          <w:p w:rsidR="00B7379C" w:rsidRPr="00C63DA0" w:rsidRDefault="00B7379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B7379C" w:rsidRPr="00C63DA0" w:rsidRDefault="00B7379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7379C" w:rsidRPr="00C63DA0" w:rsidRDefault="00B7379C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379C" w:rsidRPr="00C63DA0" w:rsidRDefault="00B7379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379C" w:rsidRPr="00C63DA0" w:rsidRDefault="00B7379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>Zakres spektralny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379C" w:rsidRPr="00C63DA0" w:rsidRDefault="00B7379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379C" w:rsidRPr="00C63DA0" w:rsidRDefault="00B7379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379C" w:rsidRPr="00C63DA0" w:rsidRDefault="00B7379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7379C" w:rsidRPr="00C63DA0" w:rsidTr="00B7379C">
        <w:tc>
          <w:tcPr>
            <w:tcW w:w="540" w:type="dxa"/>
            <w:shd w:val="clear" w:color="auto" w:fill="auto"/>
            <w:vAlign w:val="center"/>
          </w:tcPr>
          <w:p w:rsidR="00B7379C" w:rsidRPr="00C63DA0" w:rsidRDefault="00B7379C" w:rsidP="00244C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759" w:type="dxa"/>
            <w:shd w:val="clear" w:color="auto" w:fill="auto"/>
            <w:vAlign w:val="center"/>
          </w:tcPr>
          <w:p w:rsidR="00B7379C" w:rsidRPr="00C63DA0" w:rsidRDefault="00B7379C" w:rsidP="00244C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bCs/>
                <w:sz w:val="18"/>
                <w:szCs w:val="18"/>
              </w:rPr>
              <w:t>GL OPTIC Polska Sp. z o.o. Sp. k.</w:t>
            </w:r>
          </w:p>
          <w:p w:rsidR="00B7379C" w:rsidRPr="00C63DA0" w:rsidRDefault="00B7379C" w:rsidP="00244C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09AE">
              <w:rPr>
                <w:rFonts w:ascii="Times New Roman" w:hAnsi="Times New Roman" w:cs="Times New Roman"/>
                <w:bCs/>
                <w:sz w:val="18"/>
                <w:szCs w:val="18"/>
              </w:rPr>
              <w:t>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7379C" w:rsidRPr="00C63DA0" w:rsidRDefault="00B7379C" w:rsidP="00244C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09AE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B7379C" w:rsidRPr="00C63DA0" w:rsidRDefault="00B7379C" w:rsidP="00244C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909A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379C" w:rsidRPr="00C63DA0" w:rsidRDefault="00B7379C" w:rsidP="00244C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379C" w:rsidRPr="00C63DA0" w:rsidRDefault="00B7379C" w:rsidP="00244C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379C" w:rsidRPr="00C63DA0" w:rsidRDefault="00B7379C" w:rsidP="00244C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7379C" w:rsidRPr="00C63DA0" w:rsidRDefault="00B7379C" w:rsidP="00244C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379C" w:rsidRPr="00C63DA0" w:rsidRDefault="00B7379C" w:rsidP="00244C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</w:t>
            </w:r>
            <w:r w:rsidRPr="004909A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909AE">
      <w:pPr>
        <w:pStyle w:val="Nagwek"/>
        <w:tabs>
          <w:tab w:val="clear" w:pos="4536"/>
        </w:tabs>
        <w:jc w:val="both"/>
        <w:rPr>
          <w:sz w:val="24"/>
        </w:rPr>
      </w:pPr>
      <w:r w:rsidRPr="004909A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909AE">
        <w:rPr>
          <w:sz w:val="24"/>
        </w:rPr>
        <w:t>2020-07-21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941" w:rsidRDefault="00527941">
      <w:r>
        <w:separator/>
      </w:r>
    </w:p>
  </w:endnote>
  <w:endnote w:type="continuationSeparator" w:id="0">
    <w:p w:rsidR="00527941" w:rsidRDefault="00527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9AE" w:rsidRDefault="004909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7379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7379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9AE" w:rsidRDefault="004909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941" w:rsidRDefault="00527941">
      <w:r>
        <w:separator/>
      </w:r>
    </w:p>
  </w:footnote>
  <w:footnote w:type="continuationSeparator" w:id="0">
    <w:p w:rsidR="00527941" w:rsidRDefault="00527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9AE" w:rsidRDefault="004909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9AE" w:rsidRDefault="00B7379C" w:rsidP="00B7379C">
    <w:pPr>
      <w:pStyle w:val="Nagwek"/>
      <w:tabs>
        <w:tab w:val="clear" w:pos="4536"/>
        <w:tab w:val="clear" w:pos="9072"/>
        <w:tab w:val="left" w:pos="3525"/>
      </w:tabs>
    </w:pPr>
    <w:r>
      <w:tab/>
    </w:r>
    <w:r w:rsidRPr="0046787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9AE" w:rsidRDefault="004909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7941"/>
    <w:rsid w:val="00140696"/>
    <w:rsid w:val="00253031"/>
    <w:rsid w:val="00377700"/>
    <w:rsid w:val="004909AE"/>
    <w:rsid w:val="00527941"/>
    <w:rsid w:val="005C147E"/>
    <w:rsid w:val="007118AF"/>
    <w:rsid w:val="007124E4"/>
    <w:rsid w:val="00745012"/>
    <w:rsid w:val="0087722C"/>
    <w:rsid w:val="00987E41"/>
    <w:rsid w:val="00B7379C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C36B1D"/>
  <w15:chartTrackingRefBased/>
  <w15:docId w15:val="{003B0CC5-A4E2-43B1-AD2F-42C315B2E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737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737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2020-07-21T10:57:00Z</cp:lastPrinted>
  <dcterms:created xsi:type="dcterms:W3CDTF">2020-07-21T10:57:00Z</dcterms:created>
  <dcterms:modified xsi:type="dcterms:W3CDTF">2020-07-21T10:57:00Z</dcterms:modified>
</cp:coreProperties>
</file>