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491DD6">
        <w:rPr>
          <w:b/>
          <w:szCs w:val="20"/>
          <w:lang w:eastAsia="pl-PL"/>
        </w:rPr>
        <w:t>315</w:t>
      </w:r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  <w:bookmarkStart w:id="0" w:name="_GoBack"/>
      <w:bookmarkEnd w:id="0"/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A98" w:rsidRDefault="00561A98" w:rsidP="00025386">
      <w:pPr>
        <w:spacing w:after="0" w:line="240" w:lineRule="auto"/>
      </w:pPr>
      <w:r>
        <w:separator/>
      </w:r>
    </w:p>
  </w:endnote>
  <w:endnote w:type="continuationSeparator" w:id="0">
    <w:p w:rsidR="00561A98" w:rsidRDefault="00561A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EDBA1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A98" w:rsidRDefault="00561A98" w:rsidP="00025386">
      <w:pPr>
        <w:spacing w:after="0" w:line="240" w:lineRule="auto"/>
      </w:pPr>
      <w:r>
        <w:separator/>
      </w:r>
    </w:p>
  </w:footnote>
  <w:footnote w:type="continuationSeparator" w:id="0">
    <w:p w:rsidR="00561A98" w:rsidRDefault="00561A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B74"/>
    <w:rsid w:val="00025386"/>
    <w:rsid w:val="000423B9"/>
    <w:rsid w:val="00084786"/>
    <w:rsid w:val="000E7FA8"/>
    <w:rsid w:val="001C2314"/>
    <w:rsid w:val="00215603"/>
    <w:rsid w:val="002476B9"/>
    <w:rsid w:val="00393DC3"/>
    <w:rsid w:val="004374F2"/>
    <w:rsid w:val="00460705"/>
    <w:rsid w:val="00485239"/>
    <w:rsid w:val="00491DD6"/>
    <w:rsid w:val="004A20E4"/>
    <w:rsid w:val="00534049"/>
    <w:rsid w:val="0055145C"/>
    <w:rsid w:val="00561A98"/>
    <w:rsid w:val="005624D8"/>
    <w:rsid w:val="005650DA"/>
    <w:rsid w:val="00611F77"/>
    <w:rsid w:val="00657A47"/>
    <w:rsid w:val="006970DC"/>
    <w:rsid w:val="006B1DEA"/>
    <w:rsid w:val="00745A44"/>
    <w:rsid w:val="00751D5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B4E03"/>
    <w:rsid w:val="00F334B4"/>
    <w:rsid w:val="00FA7A77"/>
    <w:rsid w:val="00FB7BA7"/>
    <w:rsid w:val="00FF0495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CA8B83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Jolanta Oleksy</cp:lastModifiedBy>
  <cp:revision>3</cp:revision>
  <cp:lastPrinted>2018-09-06T11:06:00Z</cp:lastPrinted>
  <dcterms:created xsi:type="dcterms:W3CDTF">2020-07-16T07:16:00Z</dcterms:created>
  <dcterms:modified xsi:type="dcterms:W3CDTF">2020-07-16T08:54:00Z</dcterms:modified>
</cp:coreProperties>
</file>