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6E7" w:rsidRDefault="009766E7" w:rsidP="009766E7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</w:t>
      </w:r>
      <w:r w:rsidRPr="00A87259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315</w:t>
      </w:r>
      <w:r w:rsidRPr="00A87259">
        <w:rPr>
          <w:rFonts w:ascii="Times New Roman" w:hAnsi="Times New Roman"/>
          <w:b/>
        </w:rPr>
        <w:t>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9766E7" w:rsidRDefault="009766E7" w:rsidP="009766E7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766E7" w:rsidRDefault="009766E7" w:rsidP="009766E7">
      <w:pPr>
        <w:spacing w:line="254" w:lineRule="auto"/>
        <w:ind w:left="6096"/>
      </w:pPr>
      <w:r>
        <w:t>Akademia Górniczo-Hutnicza</w:t>
      </w:r>
    </w:p>
    <w:p w:rsidR="009766E7" w:rsidRDefault="009766E7" w:rsidP="009766E7">
      <w:pPr>
        <w:spacing w:line="254" w:lineRule="auto"/>
        <w:ind w:left="6096"/>
      </w:pPr>
      <w:r>
        <w:t xml:space="preserve"> im. St. Staszica w Krakowie</w:t>
      </w:r>
    </w:p>
    <w:p w:rsidR="009766E7" w:rsidRDefault="009766E7" w:rsidP="009766E7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9766E7" w:rsidRDefault="009766E7" w:rsidP="009766E7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9766E7" w:rsidRDefault="009766E7" w:rsidP="009766E7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9766E7" w:rsidRDefault="009766E7" w:rsidP="009766E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9766E7" w:rsidRDefault="009766E7" w:rsidP="009766E7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9766E7" w:rsidRDefault="009766E7" w:rsidP="009766E7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9766E7" w:rsidRDefault="009766E7" w:rsidP="009766E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9766E7" w:rsidRDefault="009766E7" w:rsidP="009766E7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9766E7" w:rsidRDefault="009766E7" w:rsidP="009766E7">
      <w:pPr>
        <w:spacing w:line="254" w:lineRule="auto"/>
        <w:rPr>
          <w:rFonts w:ascii="Arial" w:hAnsi="Arial" w:cs="Arial"/>
        </w:rPr>
      </w:pPr>
    </w:p>
    <w:p w:rsidR="009766E7" w:rsidRDefault="009766E7" w:rsidP="009766E7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9766E7" w:rsidRDefault="009766E7" w:rsidP="009766E7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9766E7" w:rsidRDefault="009766E7" w:rsidP="009766E7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9766E7" w:rsidRDefault="009766E7" w:rsidP="009766E7">
      <w:pPr>
        <w:spacing w:before="120" w:after="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</w:t>
      </w:r>
      <w:r>
        <w:rPr>
          <w:rFonts w:ascii="Arial" w:eastAsia="Times New Roman" w:hAnsi="Arial" w:cs="Arial"/>
          <w:b/>
          <w:u w:val="single"/>
          <w:lang w:eastAsia="pl-PL"/>
        </w:rPr>
        <w:t>POSTĘPOWANIA</w:t>
      </w:r>
    </w:p>
    <w:p w:rsidR="009766E7" w:rsidRPr="000D4AF9" w:rsidRDefault="009766E7" w:rsidP="009766E7">
      <w:pPr>
        <w:spacing w:after="0" w:line="360" w:lineRule="auto"/>
        <w:jc w:val="both"/>
        <w:rPr>
          <w:rFonts w:ascii="Arial" w:hAnsi="Arial" w:cs="Arial"/>
        </w:rPr>
      </w:pPr>
      <w:r w:rsidRPr="000D4AF9">
        <w:rPr>
          <w:rFonts w:ascii="Arial" w:hAnsi="Arial" w:cs="Arial"/>
        </w:rPr>
        <w:t xml:space="preserve">Na potrzeby postępowania o udzielenie zamówienia publicznego pn. </w:t>
      </w:r>
      <w:r w:rsidRPr="000D4AF9">
        <w:rPr>
          <w:rFonts w:ascii="Arial" w:eastAsia="Times New Roman" w:hAnsi="Arial" w:cs="Arial"/>
          <w:b/>
          <w:lang w:eastAsia="pl-PL"/>
        </w:rPr>
        <w:t>malowanie wszystkich pomieszczeń oraz wymiana opraw oświetleniowych w Domu Studenckim DS-6 „Bratek” przy ul. Rostafińskiego 6 w Krakowie - KC-zp.272-315/20</w:t>
      </w:r>
      <w:r w:rsidRPr="000D4AF9">
        <w:rPr>
          <w:rFonts w:ascii="Arial" w:hAnsi="Arial" w:cs="Arial"/>
        </w:rPr>
        <w:t>, oświadczam, co następuje: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9766E7" w:rsidRDefault="009766E7" w:rsidP="009766E7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9766E7" w:rsidRDefault="009766E7" w:rsidP="009766E7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66E7" w:rsidRDefault="009766E7" w:rsidP="009766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766E7" w:rsidRDefault="009766E7" w:rsidP="009766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</w:t>
      </w:r>
      <w:r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66E7" w:rsidRDefault="009766E7" w:rsidP="009766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i/>
        </w:rPr>
      </w:pPr>
    </w:p>
    <w:p w:rsidR="009766E7" w:rsidRDefault="009766E7" w:rsidP="009766E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b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66E7" w:rsidRDefault="009766E7" w:rsidP="009766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b/>
        </w:rPr>
      </w:pPr>
    </w:p>
    <w:p w:rsidR="009766E7" w:rsidRDefault="009766E7" w:rsidP="009766E7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9766E7" w:rsidRDefault="009766E7" w:rsidP="009766E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b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66E7" w:rsidRDefault="009766E7" w:rsidP="009766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i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i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i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i/>
        </w:rPr>
      </w:pPr>
    </w:p>
    <w:p w:rsidR="009766E7" w:rsidRDefault="009766E7" w:rsidP="009766E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b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766E7" w:rsidRDefault="009766E7" w:rsidP="009766E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66E7" w:rsidRDefault="009766E7" w:rsidP="009766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766E7" w:rsidRDefault="009766E7" w:rsidP="009766E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9766E7" w:rsidRDefault="009766E7" w:rsidP="009766E7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9766E7" w:rsidRDefault="009766E7" w:rsidP="009766E7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9766E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766E7">
        <w:rPr>
          <w:rFonts w:ascii="Times New Roman" w:hAnsi="Times New Roman"/>
          <w:highlight w:val="lightGray"/>
        </w:rPr>
        <w:instrText xml:space="preserve"> FORMCHECKBOX </w:instrText>
      </w:r>
      <w:r w:rsidRPr="009766E7">
        <w:rPr>
          <w:rFonts w:ascii="Times New Roman" w:hAnsi="Times New Roman"/>
          <w:highlight w:val="lightGray"/>
        </w:rPr>
      </w:r>
      <w:r w:rsidRPr="009766E7">
        <w:rPr>
          <w:rFonts w:ascii="Times New Roman" w:hAnsi="Times New Roman"/>
          <w:highlight w:val="lightGray"/>
        </w:rPr>
        <w:fldChar w:fldCharType="separate"/>
      </w:r>
      <w:r w:rsidRPr="009766E7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9766E7" w:rsidRDefault="009766E7" w:rsidP="009766E7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9766E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766E7">
        <w:rPr>
          <w:rFonts w:ascii="Times New Roman" w:hAnsi="Times New Roman"/>
          <w:highlight w:val="lightGray"/>
        </w:rPr>
        <w:instrText xml:space="preserve"> FORMCHECKBOX </w:instrText>
      </w:r>
      <w:r w:rsidRPr="009766E7">
        <w:rPr>
          <w:rFonts w:ascii="Times New Roman" w:hAnsi="Times New Roman"/>
          <w:highlight w:val="lightGray"/>
        </w:rPr>
      </w:r>
      <w:r w:rsidRPr="009766E7">
        <w:rPr>
          <w:rFonts w:ascii="Times New Roman" w:hAnsi="Times New Roman"/>
          <w:highlight w:val="lightGray"/>
        </w:rPr>
        <w:fldChar w:fldCharType="separate"/>
      </w:r>
      <w:r w:rsidRPr="009766E7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9766E7" w:rsidRDefault="009766E7" w:rsidP="009766E7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9766E7" w:rsidRDefault="009766E7" w:rsidP="009766E7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9766E7" w:rsidRDefault="009766E7" w:rsidP="009766E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Jednocześnie informuję, że Zamawiający ma</w:t>
      </w:r>
      <w:bookmarkStart w:id="0" w:name="_GoBack"/>
      <w:bookmarkEnd w:id="0"/>
      <w:r>
        <w:rPr>
          <w:rFonts w:ascii="Times New Roman" w:eastAsia="Times New Roman" w:hAnsi="Times New Roman"/>
          <w:lang w:eastAsia="pl-PL"/>
        </w:rPr>
        <w:t xml:space="preserve">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9766E7" w:rsidRDefault="009766E7" w:rsidP="009766E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9766E7" w:rsidRDefault="009766E7" w:rsidP="009766E7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9766E7" w:rsidRDefault="009766E7" w:rsidP="009766E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766E7" w:rsidRDefault="009766E7" w:rsidP="009766E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9766E7" w:rsidRDefault="009766E7" w:rsidP="009766E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766E7" w:rsidRDefault="009766E7" w:rsidP="009766E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9766E7" w:rsidRDefault="009766E7" w:rsidP="009766E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9766E7" w:rsidRDefault="009766E7" w:rsidP="009766E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9766E7" w:rsidRDefault="009766E7" w:rsidP="009766E7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9766E7" w:rsidRDefault="009766E7" w:rsidP="009766E7"/>
    <w:p w:rsidR="009766E7" w:rsidRPr="003D2EEB" w:rsidRDefault="009766E7" w:rsidP="009766E7"/>
    <w:p w:rsidR="005103B9" w:rsidRPr="009766E7" w:rsidRDefault="005103B9" w:rsidP="009766E7"/>
    <w:sectPr w:rsidR="005103B9" w:rsidRPr="009766E7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F19" w:rsidRDefault="007D6F19" w:rsidP="0038231F">
      <w:pPr>
        <w:spacing w:after="0" w:line="240" w:lineRule="auto"/>
      </w:pPr>
      <w:r>
        <w:separator/>
      </w:r>
    </w:p>
  </w:endnote>
  <w:endnote w:type="continuationSeparator" w:id="0">
    <w:p w:rsidR="007D6F19" w:rsidRDefault="007D6F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F55" w:rsidRDefault="00502F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F55" w:rsidRDefault="00502F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F19" w:rsidRDefault="007D6F19" w:rsidP="0038231F">
      <w:pPr>
        <w:spacing w:after="0" w:line="240" w:lineRule="auto"/>
      </w:pPr>
      <w:r>
        <w:separator/>
      </w:r>
    </w:p>
  </w:footnote>
  <w:footnote w:type="continuationSeparator" w:id="0">
    <w:p w:rsidR="007D6F19" w:rsidRDefault="007D6F1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F55" w:rsidRDefault="00502F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F55" w:rsidRDefault="00502F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F55" w:rsidRDefault="00502F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F1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2F55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D6F19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766E7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A2C26A-4C15-4B5A-8A42-9AE9A0B8F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66E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9766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F6FEF-17CA-4E3D-BB89-0D161A65C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2020-07-17T09:26:00Z</dcterms:created>
  <dcterms:modified xsi:type="dcterms:W3CDTF">2020-07-17T09:27:00Z</dcterms:modified>
</cp:coreProperties>
</file>