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51A17">
        <w:rPr>
          <w:bCs/>
          <w:sz w:val="24"/>
          <w:szCs w:val="24"/>
        </w:rPr>
        <w:t>ZP/2089/D/</w:t>
      </w:r>
      <w:r w:rsidR="00DA16C6">
        <w:rPr>
          <w:bCs/>
          <w:sz w:val="24"/>
          <w:szCs w:val="24"/>
        </w:rPr>
        <w:t>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451A17">
        <w:rPr>
          <w:sz w:val="24"/>
        </w:rPr>
        <w:t>2020.07.20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35CD0" w:rsidRPr="00E35CD0" w:rsidRDefault="00E35CD0" w:rsidP="00E35CD0"/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451A17" w:rsidRPr="006F5732" w:rsidRDefault="00451A17" w:rsidP="00451A17">
      <w:pPr>
        <w:pStyle w:val="Tekstpodstawowywcity"/>
        <w:suppressAutoHyphens/>
        <w:spacing w:after="0"/>
        <w:jc w:val="both"/>
        <w:rPr>
          <w:rFonts w:cs="Arial"/>
          <w:b/>
        </w:rPr>
      </w:pPr>
      <w:r>
        <w:rPr>
          <w:rFonts w:cs="Arial"/>
          <w:b/>
          <w:bCs/>
        </w:rPr>
        <w:t xml:space="preserve">            Na dostawę</w:t>
      </w:r>
      <w:r>
        <w:rPr>
          <w:rFonts w:cs="Arial"/>
          <w:b/>
          <w:bCs/>
        </w:rPr>
        <w:t xml:space="preserve"> spektrofotometru </w:t>
      </w:r>
      <w:proofErr w:type="spellStart"/>
      <w:r>
        <w:rPr>
          <w:rFonts w:cs="Arial"/>
          <w:b/>
          <w:bCs/>
        </w:rPr>
        <w:t>mikropłytkowego</w:t>
      </w:r>
      <w:proofErr w:type="spellEnd"/>
      <w:r>
        <w:rPr>
          <w:rFonts w:cs="Arial"/>
          <w:b/>
          <w:bCs/>
        </w:rPr>
        <w:t>.</w:t>
      </w:r>
      <w:r w:rsidRPr="006F5732">
        <w:rPr>
          <w:rFonts w:cs="Arial"/>
          <w:b/>
        </w:rPr>
        <w:t xml:space="preserve"> </w:t>
      </w: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Default="00157357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      </w:t>
      </w:r>
      <w:r w:rsidR="003F077F"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 w:rsidR="003F077F">
        <w:rPr>
          <w:sz w:val="24"/>
          <w:szCs w:val="22"/>
        </w:rPr>
        <w:t>rawo Zamówień Publicznych</w:t>
      </w:r>
      <w:r w:rsidR="003F077F" w:rsidRPr="003F077F">
        <w:rPr>
          <w:sz w:val="24"/>
          <w:szCs w:val="22"/>
        </w:rPr>
        <w:t xml:space="preserve"> przeprowadzi trans</w:t>
      </w:r>
      <w:r w:rsidR="00122D11">
        <w:rPr>
          <w:sz w:val="24"/>
          <w:szCs w:val="22"/>
        </w:rPr>
        <w:t>misję on-line z otwarcia o</w:t>
      </w:r>
      <w:r w:rsidR="00451A17">
        <w:rPr>
          <w:sz w:val="24"/>
          <w:szCs w:val="22"/>
        </w:rPr>
        <w:t>fert na w/w postepowanie dnia 22</w:t>
      </w:r>
      <w:r w:rsidR="0044389F">
        <w:rPr>
          <w:sz w:val="24"/>
          <w:szCs w:val="22"/>
        </w:rPr>
        <w:t>.07</w:t>
      </w:r>
      <w:r w:rsidR="00122D11">
        <w:rPr>
          <w:sz w:val="24"/>
          <w:szCs w:val="22"/>
        </w:rPr>
        <w:t xml:space="preserve">.2020r., </w:t>
      </w:r>
      <w:r w:rsidR="003F077F" w:rsidRPr="003F077F">
        <w:rPr>
          <w:sz w:val="24"/>
          <w:szCs w:val="22"/>
        </w:rPr>
        <w:t xml:space="preserve">która dostępna będzie pod adresem: </w:t>
      </w:r>
    </w:p>
    <w:p w:rsidR="00451A17" w:rsidRDefault="00451A17" w:rsidP="00451A17">
      <w:hyperlink r:id="rId7" w:history="1">
        <w:r>
          <w:rPr>
            <w:rStyle w:val="Hipercze"/>
          </w:rPr>
          <w:t>https://teams.microsoft.com/l/meetup-join/19%3ameeting_ZDYxNDliYjktMjMxOC00YTE1LWFjODUtYWJiODA0OGFkNTkw%40thread.v2/0?context=%7b%22Tid%22%3a%2273689ee1-b42f-4e25-a5f6-66d1f29bc092%22%2c%22Oid%22%3a%22ea492ca9-81e0-453d-9581-c714ec4f77fe%22%2c%22IsBroadcastMeeting%22%3atrue%7d</w:t>
        </w:r>
      </w:hyperlink>
    </w:p>
    <w:p w:rsidR="00DA16C6" w:rsidRPr="0044389F" w:rsidRDefault="00DA16C6" w:rsidP="0044389F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bookmarkStart w:id="0" w:name="_GoBack"/>
      <w:bookmarkEnd w:id="0"/>
    </w:p>
    <w:p w:rsidR="00E975AE" w:rsidRDefault="00157357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 poważaniem,</w:t>
      </w:r>
    </w:p>
    <w:p w:rsidR="00E35CD0" w:rsidRDefault="00E35CD0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Barbara Kosakowska</w:t>
      </w: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Sekretarza Komisji Przetargowej </w:t>
      </w:r>
    </w:p>
    <w:sectPr w:rsidR="00E975AE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16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01EA0"/>
    <w:rsid w:val="00122D11"/>
    <w:rsid w:val="00157357"/>
    <w:rsid w:val="001A571A"/>
    <w:rsid w:val="002B1C74"/>
    <w:rsid w:val="00384EFD"/>
    <w:rsid w:val="003F077F"/>
    <w:rsid w:val="004222DA"/>
    <w:rsid w:val="0044389F"/>
    <w:rsid w:val="00451A17"/>
    <w:rsid w:val="00460DC4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03C70"/>
    <w:rsid w:val="00B361A9"/>
    <w:rsid w:val="00C152AE"/>
    <w:rsid w:val="00D1574A"/>
    <w:rsid w:val="00D248D2"/>
    <w:rsid w:val="00DA16C6"/>
    <w:rsid w:val="00E02559"/>
    <w:rsid w:val="00E35CD0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BCCFD77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A16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6C6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451A1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51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ZDYxNDliYjktMjMxOC00YTE1LWFjODUtYWJiODA0OGFkNTkw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Barbara Kosakowska</cp:lastModifiedBy>
  <cp:revision>2</cp:revision>
  <cp:lastPrinted>2020-06-03T07:58:00Z</cp:lastPrinted>
  <dcterms:created xsi:type="dcterms:W3CDTF">2020-07-20T07:14:00Z</dcterms:created>
  <dcterms:modified xsi:type="dcterms:W3CDTF">2020-07-20T07:14:00Z</dcterms:modified>
</cp:coreProperties>
</file>