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BD6F7" w14:textId="77777777" w:rsidR="00D22243" w:rsidRDefault="00D22243" w:rsidP="00932168">
      <w:pPr>
        <w:pStyle w:val="Nagwek"/>
        <w:tabs>
          <w:tab w:val="clear" w:pos="9072"/>
          <w:tab w:val="right" w:pos="9638"/>
        </w:tabs>
        <w:rPr>
          <w:rFonts w:ascii="Verdana" w:hAnsi="Verdana"/>
          <w:b/>
          <w:bCs/>
        </w:rPr>
      </w:pPr>
    </w:p>
    <w:p w14:paraId="58E1ACE1" w14:textId="0D4B0D59" w:rsidR="00932168" w:rsidRPr="00CA35FB" w:rsidRDefault="00932168" w:rsidP="00932168">
      <w:pPr>
        <w:pStyle w:val="Nagwek"/>
        <w:tabs>
          <w:tab w:val="clear" w:pos="9072"/>
          <w:tab w:val="right" w:pos="9638"/>
        </w:tabs>
        <w:rPr>
          <w:rFonts w:ascii="Verdana" w:hAnsi="Verdana"/>
          <w:b/>
          <w:bCs/>
        </w:rPr>
      </w:pPr>
      <w:r w:rsidRPr="00CA35FB">
        <w:rPr>
          <w:rFonts w:ascii="Verdana" w:hAnsi="Verdana"/>
          <w:b/>
          <w:bCs/>
        </w:rPr>
        <w:t>Zarząd Powiatu w Limanowej</w:t>
      </w:r>
    </w:p>
    <w:p w14:paraId="64B2190A" w14:textId="54286E60" w:rsidR="00932168" w:rsidRPr="00CA35FB" w:rsidRDefault="00932168" w:rsidP="00932168">
      <w:pPr>
        <w:pStyle w:val="Nagwek"/>
        <w:rPr>
          <w:rFonts w:ascii="Verdana" w:hAnsi="Verdana"/>
          <w:b/>
          <w:bCs/>
        </w:rPr>
      </w:pPr>
      <w:r w:rsidRPr="00CA35FB">
        <w:rPr>
          <w:rFonts w:ascii="Verdana" w:hAnsi="Verdana"/>
          <w:b/>
          <w:bCs/>
        </w:rPr>
        <w:t xml:space="preserve">ul. Józefa Marka 9 </w:t>
      </w:r>
    </w:p>
    <w:p w14:paraId="1F7784A7" w14:textId="2E1F332A" w:rsidR="00932168" w:rsidRPr="00CA35FB" w:rsidRDefault="00932168" w:rsidP="00932168">
      <w:pPr>
        <w:pStyle w:val="Nagwek"/>
        <w:rPr>
          <w:rFonts w:ascii="Verdana" w:hAnsi="Verdana"/>
          <w:b/>
          <w:bCs/>
        </w:rPr>
      </w:pPr>
      <w:r w:rsidRPr="00CA35FB">
        <w:rPr>
          <w:rFonts w:ascii="Verdana" w:hAnsi="Verdana"/>
          <w:b/>
          <w:bCs/>
        </w:rPr>
        <w:t>34-600 Limanowa</w:t>
      </w:r>
    </w:p>
    <w:p w14:paraId="4728C359" w14:textId="7DFAA75F" w:rsidR="00932168" w:rsidRPr="00CA35FB" w:rsidRDefault="00932168" w:rsidP="00932168">
      <w:pPr>
        <w:pStyle w:val="Nagwek"/>
        <w:rPr>
          <w:rFonts w:ascii="Verdana" w:hAnsi="Verdana"/>
          <w:b/>
          <w:bCs/>
          <w:lang w:val="en-GB"/>
        </w:rPr>
      </w:pPr>
      <w:r w:rsidRPr="00CA35FB">
        <w:rPr>
          <w:rFonts w:ascii="Verdana" w:hAnsi="Verdana"/>
          <w:b/>
          <w:bCs/>
          <w:lang w:val="en-GB"/>
        </w:rPr>
        <w:t>Tel./</w:t>
      </w:r>
      <w:proofErr w:type="spellStart"/>
      <w:r w:rsidRPr="00CA35FB">
        <w:rPr>
          <w:rFonts w:ascii="Verdana" w:hAnsi="Verdana"/>
          <w:b/>
          <w:bCs/>
          <w:lang w:val="en-GB"/>
        </w:rPr>
        <w:t>Faks</w:t>
      </w:r>
      <w:proofErr w:type="spellEnd"/>
      <w:r w:rsidRPr="00CA35FB">
        <w:rPr>
          <w:rFonts w:ascii="Verdana" w:hAnsi="Verdana"/>
          <w:b/>
          <w:bCs/>
          <w:lang w:val="en-GB"/>
        </w:rPr>
        <w:t xml:space="preserve"> : 18 33-37-800/18 33-37-880</w:t>
      </w:r>
    </w:p>
    <w:p w14:paraId="01DB0E85" w14:textId="13F3F4E8" w:rsidR="00932168" w:rsidRPr="00CA35FB" w:rsidRDefault="00932168" w:rsidP="00932168">
      <w:pPr>
        <w:pStyle w:val="Nagwek"/>
        <w:rPr>
          <w:rFonts w:ascii="Verdana" w:hAnsi="Verdana"/>
          <w:b/>
          <w:bCs/>
          <w:lang w:val="en-GB"/>
        </w:rPr>
      </w:pPr>
      <w:r w:rsidRPr="00CA35FB">
        <w:rPr>
          <w:rFonts w:ascii="Verdana" w:hAnsi="Verdana"/>
          <w:b/>
          <w:bCs/>
          <w:lang w:val="en-GB"/>
        </w:rPr>
        <w:t xml:space="preserve">e-mail: </w:t>
      </w:r>
      <w:hyperlink r:id="rId6" w:history="1">
        <w:r w:rsidRPr="00CA35FB">
          <w:rPr>
            <w:rStyle w:val="Hipercze"/>
            <w:rFonts w:ascii="Verdana" w:hAnsi="Verdana"/>
            <w:b/>
            <w:bCs/>
            <w:lang w:val="en-GB"/>
          </w:rPr>
          <w:t>zamowienia@powiat.limanowski.pl</w:t>
        </w:r>
      </w:hyperlink>
      <w:r w:rsidRPr="00CA35FB">
        <w:rPr>
          <w:rFonts w:ascii="Verdana" w:hAnsi="Verdana"/>
          <w:b/>
          <w:bCs/>
          <w:lang w:val="en-GB"/>
        </w:rPr>
        <w:t xml:space="preserve"> </w:t>
      </w:r>
    </w:p>
    <w:p w14:paraId="4BC8A7FB" w14:textId="11071278" w:rsidR="00932168" w:rsidRPr="00CA35FB" w:rsidRDefault="00932168" w:rsidP="00932168">
      <w:pPr>
        <w:pStyle w:val="Nagwek"/>
        <w:rPr>
          <w:rFonts w:ascii="Verdana" w:hAnsi="Verdana"/>
          <w:b/>
          <w:bCs/>
        </w:rPr>
      </w:pPr>
      <w:r w:rsidRPr="00CA35FB">
        <w:rPr>
          <w:rFonts w:ascii="Verdana" w:hAnsi="Verdana"/>
          <w:b/>
          <w:bCs/>
          <w:u w:val="single"/>
        </w:rPr>
        <w:t>www.powiat.limanowski.pl</w:t>
      </w:r>
    </w:p>
    <w:p w14:paraId="0701EAF9" w14:textId="77777777" w:rsidR="00A80738" w:rsidRPr="00CA35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F9FF73F" w14:textId="77777777" w:rsidR="00A80738" w:rsidRPr="00CA35F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5910B42A" w14:textId="405C9F40" w:rsidR="00932168" w:rsidRPr="00CA35FB" w:rsidRDefault="00007727" w:rsidP="00932168">
      <w:pPr>
        <w:jc w:val="both"/>
        <w:rPr>
          <w:rFonts w:ascii="Verdana" w:hAnsi="Verdana"/>
          <w:b/>
          <w:bCs/>
        </w:rPr>
      </w:pPr>
      <w:r w:rsidRPr="00CA35FB">
        <w:rPr>
          <w:rFonts w:ascii="Verdana" w:hAnsi="Verdana"/>
        </w:rPr>
        <w:t>Znak sprawy:</w:t>
      </w:r>
      <w:r w:rsidRPr="00CA35FB">
        <w:rPr>
          <w:rFonts w:ascii="Verdana" w:hAnsi="Verdana"/>
          <w:b/>
        </w:rPr>
        <w:t xml:space="preserve"> </w:t>
      </w:r>
      <w:r w:rsidR="00B7352A" w:rsidRPr="00CA35FB">
        <w:rPr>
          <w:rFonts w:ascii="Verdana" w:hAnsi="Verdana"/>
          <w:b/>
        </w:rPr>
        <w:t>BZ.272.19.2020</w:t>
      </w:r>
      <w:r w:rsidR="00932168" w:rsidRPr="00CA35FB">
        <w:rPr>
          <w:rFonts w:ascii="Verdana" w:hAnsi="Verdana"/>
          <w:b/>
        </w:rPr>
        <w:t xml:space="preserve">                                                  </w:t>
      </w:r>
      <w:r w:rsidR="00932168" w:rsidRPr="00CA35FB">
        <w:rPr>
          <w:rFonts w:ascii="Verdana" w:hAnsi="Verdana"/>
        </w:rPr>
        <w:t xml:space="preserve"> Limanowa dnia: 2020-07-17</w:t>
      </w:r>
    </w:p>
    <w:p w14:paraId="66DD0CD8" w14:textId="70DC9130" w:rsidR="00A80738" w:rsidRPr="00CA35FB" w:rsidRDefault="00A80738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CA35FB">
        <w:rPr>
          <w:rFonts w:ascii="Verdana" w:hAnsi="Verdana"/>
        </w:rPr>
        <w:tab/>
        <w:t xml:space="preserve"> </w:t>
      </w:r>
    </w:p>
    <w:p w14:paraId="4942961B" w14:textId="77777777" w:rsidR="00A80738" w:rsidRPr="00CA35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B243F48" w14:textId="77777777" w:rsidR="00A80738" w:rsidRPr="00CA35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89C5E03" w14:textId="25BF0CB0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A35FB">
        <w:rPr>
          <w:rFonts w:ascii="Verdana" w:hAnsi="Verdana"/>
          <w:b/>
          <w:spacing w:val="20"/>
        </w:rPr>
        <w:t>INFORMACJA Z OTWARCIA OFERT</w:t>
      </w:r>
    </w:p>
    <w:p w14:paraId="2D567556" w14:textId="77777777" w:rsidR="00CA35FB" w:rsidRPr="00CA35FB" w:rsidRDefault="00CA35FB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</w:p>
    <w:p w14:paraId="71CF5D0C" w14:textId="77777777" w:rsidR="00A80738" w:rsidRPr="00CA35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3B318BE6" w14:textId="2CC91738" w:rsidR="00C659E2" w:rsidRPr="00CA35F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A35FB">
        <w:rPr>
          <w:rFonts w:ascii="Verdana" w:hAnsi="Verdana"/>
          <w:bCs/>
        </w:rPr>
        <w:t xml:space="preserve">Dotyczy </w:t>
      </w:r>
      <w:r w:rsidRPr="00CA35FB">
        <w:rPr>
          <w:rFonts w:ascii="Verdana" w:hAnsi="Verdana"/>
        </w:rPr>
        <w:t xml:space="preserve">postępowania o udzielenie zamówienia publicznego prowadzonego w trybie </w:t>
      </w:r>
      <w:r w:rsidR="00B7352A" w:rsidRPr="00CA35FB">
        <w:rPr>
          <w:rFonts w:ascii="Verdana" w:hAnsi="Verdana"/>
        </w:rPr>
        <w:t>przetarg</w:t>
      </w:r>
      <w:r w:rsidR="00932168" w:rsidRPr="00CA35FB">
        <w:rPr>
          <w:rFonts w:ascii="Verdana" w:hAnsi="Verdana"/>
        </w:rPr>
        <w:t>u</w:t>
      </w:r>
      <w:r w:rsidR="00B7352A" w:rsidRPr="00CA35FB">
        <w:rPr>
          <w:rFonts w:ascii="Verdana" w:hAnsi="Verdana"/>
        </w:rPr>
        <w:t xml:space="preserve"> nieograniczon</w:t>
      </w:r>
      <w:r w:rsidR="00932168" w:rsidRPr="00CA35FB">
        <w:rPr>
          <w:rFonts w:ascii="Verdana" w:hAnsi="Verdana"/>
        </w:rPr>
        <w:t>ego</w:t>
      </w:r>
      <w:r w:rsidRPr="00CA35FB">
        <w:rPr>
          <w:rFonts w:ascii="Verdana" w:hAnsi="Verdana"/>
        </w:rPr>
        <w:t xml:space="preserve"> na: </w:t>
      </w:r>
    </w:p>
    <w:p w14:paraId="76D0B7D0" w14:textId="2FBA2265" w:rsidR="00A80738" w:rsidRPr="00CA35FB" w:rsidRDefault="00932168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CA35FB">
        <w:rPr>
          <w:rFonts w:ascii="Verdana" w:hAnsi="Verdana"/>
          <w:b/>
          <w:sz w:val="20"/>
        </w:rPr>
        <w:t>„</w:t>
      </w:r>
      <w:r w:rsidR="00B7352A" w:rsidRPr="00CA35FB">
        <w:rPr>
          <w:rFonts w:ascii="Verdana" w:hAnsi="Verdana"/>
          <w:b/>
          <w:sz w:val="20"/>
        </w:rPr>
        <w:t>Zagospodarowanie terenu wokół Zespołu Szkół Technicznych i Ogólnokształcących w Limanowej</w:t>
      </w:r>
      <w:r w:rsidRPr="00CA35FB">
        <w:rPr>
          <w:rFonts w:ascii="Verdana" w:hAnsi="Verdana"/>
          <w:b/>
          <w:sz w:val="20"/>
        </w:rPr>
        <w:t>”.</w:t>
      </w:r>
    </w:p>
    <w:p w14:paraId="4028AEC8" w14:textId="77777777" w:rsidR="004C7E9B" w:rsidRPr="00CA35FB" w:rsidRDefault="00A80738" w:rsidP="00490DC0">
      <w:pPr>
        <w:spacing w:before="120"/>
        <w:jc w:val="both"/>
        <w:rPr>
          <w:rFonts w:ascii="Verdana" w:hAnsi="Verdana"/>
        </w:rPr>
      </w:pPr>
      <w:r w:rsidRPr="00CA35FB">
        <w:rPr>
          <w:rFonts w:ascii="Verdana" w:hAnsi="Verdana"/>
        </w:rPr>
        <w:t xml:space="preserve">Zamawiający na podstawie art. 86 ust. 5 </w:t>
      </w:r>
      <w:r w:rsidR="004C7E9B" w:rsidRPr="00CA35FB">
        <w:rPr>
          <w:rFonts w:ascii="Verdana" w:hAnsi="Verdana"/>
          <w:bCs/>
        </w:rPr>
        <w:t xml:space="preserve">ustawy z dnia </w:t>
      </w:r>
      <w:r w:rsidR="004C7E9B" w:rsidRPr="00CA35FB">
        <w:rPr>
          <w:rFonts w:ascii="Verdana" w:hAnsi="Verdana"/>
        </w:rPr>
        <w:t xml:space="preserve">29 stycznia 2004 roku Prawo Zamówień Publicznych </w:t>
      </w:r>
      <w:r w:rsidR="00B7352A" w:rsidRPr="00CA35FB">
        <w:rPr>
          <w:rFonts w:ascii="Verdana" w:hAnsi="Verdana"/>
        </w:rPr>
        <w:t>(</w:t>
      </w:r>
      <w:proofErr w:type="spellStart"/>
      <w:r w:rsidR="00B7352A" w:rsidRPr="00CA35FB">
        <w:rPr>
          <w:rFonts w:ascii="Verdana" w:hAnsi="Verdana"/>
        </w:rPr>
        <w:t>t.j</w:t>
      </w:r>
      <w:proofErr w:type="spellEnd"/>
      <w:r w:rsidR="00B7352A" w:rsidRPr="00CA35FB">
        <w:rPr>
          <w:rFonts w:ascii="Verdana" w:hAnsi="Verdana"/>
        </w:rPr>
        <w:t>. Dz.U. z 2019 r. poz. 1843)</w:t>
      </w:r>
      <w:r w:rsidR="00490DC0" w:rsidRPr="00CA35FB">
        <w:rPr>
          <w:rFonts w:ascii="Verdana" w:hAnsi="Verdana"/>
        </w:rPr>
        <w:t xml:space="preserve"> przekazuje</w:t>
      </w:r>
      <w:r w:rsidR="00F95C33" w:rsidRPr="00CA35FB">
        <w:rPr>
          <w:rFonts w:ascii="Verdana" w:hAnsi="Verdana"/>
        </w:rPr>
        <w:t xml:space="preserve"> </w:t>
      </w:r>
      <w:r w:rsidR="004C7E9B" w:rsidRPr="00CA35FB">
        <w:rPr>
          <w:rFonts w:ascii="Verdana" w:hAnsi="Verdana"/>
        </w:rPr>
        <w:t>informacje</w:t>
      </w:r>
      <w:r w:rsidR="00035488" w:rsidRPr="00CA35FB">
        <w:rPr>
          <w:rFonts w:ascii="Verdana" w:hAnsi="Verdana"/>
        </w:rPr>
        <w:t xml:space="preserve"> z otwarcia ofert:</w:t>
      </w:r>
    </w:p>
    <w:p w14:paraId="73C6112F" w14:textId="77777777" w:rsidR="00A80738" w:rsidRPr="00CA35FB" w:rsidRDefault="00A80738" w:rsidP="00490DC0">
      <w:pPr>
        <w:spacing w:before="120" w:after="120"/>
        <w:jc w:val="both"/>
        <w:rPr>
          <w:rFonts w:ascii="Verdana" w:hAnsi="Verdana"/>
        </w:rPr>
      </w:pPr>
      <w:r w:rsidRPr="00CA35FB">
        <w:rPr>
          <w:rFonts w:ascii="Verdana" w:hAnsi="Verdana"/>
        </w:rPr>
        <w:t>Ot</w:t>
      </w:r>
      <w:r w:rsidR="00FF4AB1" w:rsidRPr="00CA35FB">
        <w:rPr>
          <w:rFonts w:ascii="Verdana" w:hAnsi="Verdana"/>
        </w:rPr>
        <w:t xml:space="preserve">warcie ofert odbyło się w dniu </w:t>
      </w:r>
      <w:r w:rsidR="00B7352A" w:rsidRPr="00CA35FB">
        <w:rPr>
          <w:rFonts w:ascii="Verdana" w:hAnsi="Verdana"/>
        </w:rPr>
        <w:t>17/07/2020</w:t>
      </w:r>
      <w:r w:rsidR="00FF4AB1" w:rsidRPr="00CA35FB">
        <w:rPr>
          <w:rFonts w:ascii="Verdana" w:hAnsi="Verdana"/>
        </w:rPr>
        <w:t xml:space="preserve"> o godz. </w:t>
      </w:r>
      <w:r w:rsidR="00B7352A" w:rsidRPr="00CA35FB">
        <w:rPr>
          <w:rFonts w:ascii="Verdana" w:hAnsi="Verdana"/>
        </w:rPr>
        <w:t>10:10</w:t>
      </w:r>
      <w:r w:rsidR="00FF4AB1" w:rsidRPr="00CA35FB">
        <w:rPr>
          <w:rFonts w:ascii="Verdana" w:hAnsi="Verdana"/>
        </w:rPr>
        <w:t>.</w:t>
      </w:r>
    </w:p>
    <w:p w14:paraId="108E32CF" w14:textId="7BBC9D7A" w:rsidR="00A80738" w:rsidRPr="00CA35FB" w:rsidRDefault="00C659E2" w:rsidP="00A80738">
      <w:pPr>
        <w:spacing w:before="120" w:after="120"/>
        <w:jc w:val="both"/>
        <w:rPr>
          <w:rFonts w:ascii="Verdana" w:hAnsi="Verdana"/>
        </w:rPr>
      </w:pPr>
      <w:r w:rsidRPr="00CA35FB">
        <w:rPr>
          <w:rFonts w:ascii="Verdana" w:hAnsi="Verdana"/>
        </w:rPr>
        <w:t>K</w:t>
      </w:r>
      <w:r w:rsidR="00A80738" w:rsidRPr="00CA35FB">
        <w:rPr>
          <w:rFonts w:ascii="Verdana" w:hAnsi="Verdana"/>
        </w:rPr>
        <w:t>wot</w:t>
      </w:r>
      <w:r w:rsidRPr="00CA35FB">
        <w:rPr>
          <w:rFonts w:ascii="Verdana" w:hAnsi="Verdana"/>
        </w:rPr>
        <w:t>a</w:t>
      </w:r>
      <w:r w:rsidR="00FF4AB1" w:rsidRPr="00CA35FB">
        <w:rPr>
          <w:rFonts w:ascii="Verdana" w:hAnsi="Verdana"/>
        </w:rPr>
        <w:t>, jaką</w:t>
      </w:r>
      <w:r w:rsidRPr="00CA35FB">
        <w:rPr>
          <w:rFonts w:ascii="Verdana" w:hAnsi="Verdana"/>
        </w:rPr>
        <w:t xml:space="preserve"> Zamawiający</w:t>
      </w:r>
      <w:r w:rsidR="00FF4AB1" w:rsidRPr="00CA35FB">
        <w:rPr>
          <w:rFonts w:ascii="Verdana" w:hAnsi="Verdana"/>
        </w:rPr>
        <w:t xml:space="preserve"> zamierza przeznac</w:t>
      </w:r>
      <w:r w:rsidRPr="00CA35FB">
        <w:rPr>
          <w:rFonts w:ascii="Verdana" w:hAnsi="Verdana"/>
        </w:rPr>
        <w:t>zyć na sfinansowanie zamówienia</w:t>
      </w:r>
      <w:r w:rsidR="00FF4AB1" w:rsidRPr="00CA35FB">
        <w:rPr>
          <w:rFonts w:ascii="Verdana" w:hAnsi="Verdana"/>
        </w:rPr>
        <w:t xml:space="preserve"> w</w:t>
      </w:r>
      <w:r w:rsidRPr="00CA35FB">
        <w:rPr>
          <w:rFonts w:ascii="Verdana" w:hAnsi="Verdana"/>
        </w:rPr>
        <w:t xml:space="preserve">ynosi: </w:t>
      </w:r>
      <w:r w:rsidR="00932168" w:rsidRPr="00CA35FB">
        <w:rPr>
          <w:rFonts w:ascii="Verdana" w:hAnsi="Verdana"/>
        </w:rPr>
        <w:t xml:space="preserve">                     </w:t>
      </w:r>
      <w:r w:rsidR="00B7352A" w:rsidRPr="00CA35FB">
        <w:rPr>
          <w:rFonts w:ascii="Verdana" w:hAnsi="Verdana"/>
        </w:rPr>
        <w:t>1 300 000.00</w:t>
      </w:r>
      <w:r w:rsidR="00FF4AB1" w:rsidRPr="00CA35FB">
        <w:rPr>
          <w:rFonts w:ascii="Verdana" w:hAnsi="Verdana"/>
        </w:rPr>
        <w:t xml:space="preserve"> zł brutto.</w:t>
      </w:r>
    </w:p>
    <w:p w14:paraId="3A3FF70E" w14:textId="77777777" w:rsidR="00A80738" w:rsidRPr="00CA35FB" w:rsidRDefault="00C659E2" w:rsidP="00A80738">
      <w:pPr>
        <w:spacing w:before="120" w:after="120"/>
        <w:jc w:val="both"/>
        <w:rPr>
          <w:rFonts w:ascii="Verdana" w:hAnsi="Verdana"/>
        </w:rPr>
      </w:pPr>
      <w:r w:rsidRPr="00CA35FB">
        <w:rPr>
          <w:rFonts w:ascii="Verdana" w:hAnsi="Verdana"/>
        </w:rPr>
        <w:t>W wyznaczonym terminie o</w:t>
      </w:r>
      <w:r w:rsidR="00A80738" w:rsidRPr="00CA35FB">
        <w:rPr>
          <w:rFonts w:ascii="Verdana" w:hAnsi="Verdana"/>
        </w:rPr>
        <w:t>ferty złożyli</w:t>
      </w:r>
      <w:r w:rsidRPr="00CA35FB">
        <w:rPr>
          <w:rFonts w:ascii="Verdana" w:hAnsi="Verdana"/>
        </w:rPr>
        <w:t xml:space="preserve"> następujący W</w:t>
      </w:r>
      <w:r w:rsidR="00490DC0" w:rsidRPr="00CA35FB">
        <w:rPr>
          <w:rFonts w:ascii="Verdana" w:hAnsi="Verdana"/>
        </w:rPr>
        <w:t>ykonawcy</w:t>
      </w:r>
      <w:r w:rsidR="00A80738" w:rsidRPr="00CA35FB">
        <w:rPr>
          <w:rFonts w:ascii="Verdana" w:hAnsi="Verdana"/>
        </w:rPr>
        <w:t>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3263"/>
        <w:gridCol w:w="1843"/>
        <w:gridCol w:w="2552"/>
        <w:gridCol w:w="1701"/>
      </w:tblGrid>
      <w:tr w:rsidR="00932168" w:rsidRPr="00CA35FB" w14:paraId="1B53743D" w14:textId="77777777" w:rsidTr="00D22243">
        <w:tc>
          <w:tcPr>
            <w:tcW w:w="990" w:type="dxa"/>
            <w:shd w:val="clear" w:color="auto" w:fill="auto"/>
            <w:vAlign w:val="center"/>
          </w:tcPr>
          <w:p w14:paraId="42F5B558" w14:textId="77777777" w:rsidR="00932168" w:rsidRPr="00CA35FB" w:rsidRDefault="00932168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73AC1F7" w14:textId="77777777" w:rsidR="00932168" w:rsidRPr="00CA35FB" w:rsidRDefault="00932168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 xml:space="preserve">Nazwa (firma) </w:t>
            </w:r>
          </w:p>
          <w:p w14:paraId="54300821" w14:textId="77777777" w:rsidR="00932168" w:rsidRPr="00CA35FB" w:rsidRDefault="00932168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B4CD4D" w14:textId="77777777" w:rsidR="00932168" w:rsidRPr="00CA35FB" w:rsidRDefault="00932168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>Cena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A29E527" w14:textId="77777777" w:rsidR="00932168" w:rsidRPr="00CA35FB" w:rsidRDefault="00932168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68849E" w14:textId="77777777" w:rsidR="00932168" w:rsidRPr="00CA35FB" w:rsidRDefault="00932168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>Termin wykonania/</w:t>
            </w:r>
          </w:p>
          <w:p w14:paraId="2448E3AF" w14:textId="369ADEF7" w:rsidR="00932168" w:rsidRPr="00CA35FB" w:rsidRDefault="00932168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CA35FB">
              <w:rPr>
                <w:rFonts w:ascii="Verdana" w:hAnsi="Verdana"/>
                <w:b/>
                <w:bCs/>
              </w:rPr>
              <w:t>Warunki płatności</w:t>
            </w:r>
          </w:p>
        </w:tc>
      </w:tr>
      <w:tr w:rsidR="00932168" w:rsidRPr="00CA35FB" w14:paraId="01162DDF" w14:textId="77777777" w:rsidTr="00D22243">
        <w:tc>
          <w:tcPr>
            <w:tcW w:w="990" w:type="dxa"/>
            <w:shd w:val="clear" w:color="auto" w:fill="auto"/>
            <w:vAlign w:val="center"/>
          </w:tcPr>
          <w:p w14:paraId="6B9EFC75" w14:textId="77777777" w:rsidR="00932168" w:rsidRPr="00CA35FB" w:rsidRDefault="00932168" w:rsidP="00AA48E5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1</w:t>
            </w:r>
          </w:p>
        </w:tc>
        <w:tc>
          <w:tcPr>
            <w:tcW w:w="3263" w:type="dxa"/>
            <w:shd w:val="clear" w:color="auto" w:fill="auto"/>
          </w:tcPr>
          <w:p w14:paraId="4D480C77" w14:textId="77777777" w:rsidR="00932168" w:rsidRPr="00CA35FB" w:rsidRDefault="00932168" w:rsidP="00AA48E5">
            <w:pPr>
              <w:spacing w:before="40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AWBAUTEX Sp. z o.o.</w:t>
            </w:r>
          </w:p>
          <w:p w14:paraId="601303BA" w14:textId="77777777" w:rsidR="00932168" w:rsidRPr="00CA35FB" w:rsidRDefault="00932168" w:rsidP="00AA48E5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 xml:space="preserve">ul. Papieska 41 </w:t>
            </w:r>
          </w:p>
          <w:p w14:paraId="5482CFE2" w14:textId="77777777" w:rsidR="00932168" w:rsidRPr="00CA35FB" w:rsidRDefault="00932168" w:rsidP="00AA48E5">
            <w:pPr>
              <w:spacing w:after="40"/>
              <w:jc w:val="both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33-300 Nowy Sącz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6DFEB9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1 295 432.49 zł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B98927B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60 miesięcy</w:t>
            </w:r>
          </w:p>
          <w:p w14:paraId="4B02243B" w14:textId="47382BC9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  <w:i/>
                <w:iCs/>
              </w:rPr>
              <w:t>(48 miesięcy wymagane minimum oraz dodatkowo 12 miesięcy)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34CFD7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zgodnie z SIWZ</w:t>
            </w:r>
          </w:p>
        </w:tc>
      </w:tr>
      <w:tr w:rsidR="00932168" w:rsidRPr="00CA35FB" w14:paraId="67CB63EA" w14:textId="77777777" w:rsidTr="00D22243">
        <w:tc>
          <w:tcPr>
            <w:tcW w:w="990" w:type="dxa"/>
            <w:shd w:val="clear" w:color="auto" w:fill="auto"/>
            <w:vAlign w:val="center"/>
          </w:tcPr>
          <w:p w14:paraId="4AEA716B" w14:textId="77777777" w:rsidR="00932168" w:rsidRPr="00CA35FB" w:rsidRDefault="00932168" w:rsidP="00AA48E5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2</w:t>
            </w:r>
          </w:p>
        </w:tc>
        <w:tc>
          <w:tcPr>
            <w:tcW w:w="3263" w:type="dxa"/>
            <w:shd w:val="clear" w:color="auto" w:fill="auto"/>
          </w:tcPr>
          <w:p w14:paraId="1F0DF290" w14:textId="77777777" w:rsidR="00932168" w:rsidRPr="00CA35FB" w:rsidRDefault="00932168" w:rsidP="00AA48E5">
            <w:pPr>
              <w:spacing w:before="40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KOMPLEX - BUD Józef Wójcik</w:t>
            </w:r>
          </w:p>
          <w:p w14:paraId="751F3156" w14:textId="77777777" w:rsidR="00932168" w:rsidRPr="00CA35FB" w:rsidRDefault="00932168" w:rsidP="00AA48E5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 xml:space="preserve">Czerniec 120 </w:t>
            </w:r>
          </w:p>
          <w:p w14:paraId="48B4A4D5" w14:textId="77777777" w:rsidR="00932168" w:rsidRPr="00CA35FB" w:rsidRDefault="00932168" w:rsidP="00AA48E5">
            <w:pPr>
              <w:spacing w:after="40"/>
              <w:jc w:val="both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33-390 Łącko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5244B21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1 113 272.03 zł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EADDA87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60 miesięcy</w:t>
            </w:r>
          </w:p>
          <w:p w14:paraId="324F2E66" w14:textId="6EA56E5E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  <w:i/>
                <w:iCs/>
              </w:rPr>
              <w:t>(48 miesięcy wymagane minimum oraz dodatkowo 12 miesięcy)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B3D3A7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zgodnie z SIWZ</w:t>
            </w:r>
          </w:p>
        </w:tc>
      </w:tr>
      <w:tr w:rsidR="00932168" w:rsidRPr="00CA35FB" w14:paraId="3D306F72" w14:textId="77777777" w:rsidTr="00D22243">
        <w:tc>
          <w:tcPr>
            <w:tcW w:w="990" w:type="dxa"/>
            <w:shd w:val="clear" w:color="auto" w:fill="auto"/>
            <w:vAlign w:val="center"/>
          </w:tcPr>
          <w:p w14:paraId="00C4F555" w14:textId="77777777" w:rsidR="00932168" w:rsidRPr="00CA35FB" w:rsidRDefault="00932168" w:rsidP="00AA48E5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</w:t>
            </w:r>
          </w:p>
        </w:tc>
        <w:tc>
          <w:tcPr>
            <w:tcW w:w="3263" w:type="dxa"/>
            <w:shd w:val="clear" w:color="auto" w:fill="auto"/>
          </w:tcPr>
          <w:p w14:paraId="1F0471E2" w14:textId="77777777" w:rsidR="00932168" w:rsidRPr="00CA35FB" w:rsidRDefault="00932168" w:rsidP="00AA48E5">
            <w:pPr>
              <w:spacing w:before="40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Zakład Budowlany KAN - BUD Mariusz Kantor</w:t>
            </w:r>
          </w:p>
          <w:p w14:paraId="0891A0D4" w14:textId="2946EE73" w:rsidR="00932168" w:rsidRPr="00CA35FB" w:rsidRDefault="008F59EE" w:rsidP="00AA48E5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ul. Beskidzka 3</w:t>
            </w:r>
            <w:r w:rsidR="00932168" w:rsidRPr="00CA35FB">
              <w:rPr>
                <w:rFonts w:ascii="Verdana" w:hAnsi="Verdana"/>
              </w:rPr>
              <w:t xml:space="preserve"> </w:t>
            </w:r>
          </w:p>
          <w:p w14:paraId="55D3AD0F" w14:textId="77777777" w:rsidR="00932168" w:rsidRPr="00CA35FB" w:rsidRDefault="00932168" w:rsidP="00AA48E5">
            <w:pPr>
              <w:spacing w:after="40"/>
              <w:jc w:val="both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33-300 Nowy Sącz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A2F7F2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1 372 711.73 zł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12BB0EB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60 miesięcy</w:t>
            </w:r>
          </w:p>
          <w:p w14:paraId="33A115A8" w14:textId="242EE8DC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  <w:i/>
                <w:iCs/>
              </w:rPr>
              <w:t>(48 miesięcy wymagane minimum oraz dodatkowo 12 miesięcy)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C8A360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zgodnie z SIWZ</w:t>
            </w:r>
          </w:p>
        </w:tc>
      </w:tr>
      <w:tr w:rsidR="00932168" w:rsidRPr="00CA35FB" w14:paraId="52191909" w14:textId="77777777" w:rsidTr="00D22243">
        <w:tc>
          <w:tcPr>
            <w:tcW w:w="990" w:type="dxa"/>
            <w:shd w:val="clear" w:color="auto" w:fill="auto"/>
            <w:vAlign w:val="center"/>
          </w:tcPr>
          <w:p w14:paraId="06302C87" w14:textId="77777777" w:rsidR="00932168" w:rsidRPr="00CA35FB" w:rsidRDefault="00932168" w:rsidP="00AA48E5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4</w:t>
            </w:r>
          </w:p>
        </w:tc>
        <w:tc>
          <w:tcPr>
            <w:tcW w:w="3263" w:type="dxa"/>
            <w:shd w:val="clear" w:color="auto" w:fill="auto"/>
          </w:tcPr>
          <w:p w14:paraId="0128EECB" w14:textId="77777777" w:rsidR="00932168" w:rsidRPr="00CA35FB" w:rsidRDefault="00932168" w:rsidP="00AA48E5">
            <w:pPr>
              <w:spacing w:before="40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ZIBUD Sp. z o.o. Sp.k.</w:t>
            </w:r>
          </w:p>
          <w:p w14:paraId="1A5D9A9F" w14:textId="77777777" w:rsidR="00932168" w:rsidRPr="00CA35FB" w:rsidRDefault="00932168" w:rsidP="00AA48E5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 xml:space="preserve">Kamienica 1000 </w:t>
            </w:r>
          </w:p>
          <w:p w14:paraId="14017412" w14:textId="77777777" w:rsidR="00932168" w:rsidRPr="00CA35FB" w:rsidRDefault="00932168" w:rsidP="00AA48E5">
            <w:pPr>
              <w:spacing w:after="40"/>
              <w:jc w:val="both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34-608 Kamienica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CE9F43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966 063.61 zł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BBF9ADB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60 miesięcy</w:t>
            </w:r>
          </w:p>
          <w:p w14:paraId="65DA2204" w14:textId="00A4CB68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  <w:i/>
                <w:iCs/>
              </w:rPr>
              <w:t>(48 miesięcy wymagane minimum oraz dodatkowo 12 miesięcy)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57DF29" w14:textId="77777777" w:rsidR="00932168" w:rsidRPr="00CA35FB" w:rsidRDefault="00932168" w:rsidP="00932168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zgodnie z SIWZ</w:t>
            </w:r>
          </w:p>
        </w:tc>
      </w:tr>
      <w:tr w:rsidR="00CA35FB" w:rsidRPr="00CA35FB" w14:paraId="1D7B5133" w14:textId="77777777" w:rsidTr="00D22243">
        <w:tc>
          <w:tcPr>
            <w:tcW w:w="990" w:type="dxa"/>
            <w:shd w:val="clear" w:color="auto" w:fill="auto"/>
            <w:vAlign w:val="center"/>
          </w:tcPr>
          <w:p w14:paraId="27E252E6" w14:textId="77777777" w:rsidR="00CA35FB" w:rsidRPr="00CA35FB" w:rsidRDefault="00CA35FB" w:rsidP="00CA35FB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5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01CF" w14:textId="2E9AA624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Konsorcjum: ROMANEK&amp;ZŁOCKI</w:t>
            </w:r>
          </w:p>
          <w:p w14:paraId="050DEEA0" w14:textId="77777777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Lider: PPHU Bogdan Romanek</w:t>
            </w:r>
          </w:p>
          <w:p w14:paraId="028830F1" w14:textId="7CF1F0F3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O</w:t>
            </w:r>
            <w:r w:rsidR="00D22243">
              <w:rPr>
                <w:rFonts w:ascii="Verdana" w:hAnsi="Verdana"/>
              </w:rPr>
              <w:t>s</w:t>
            </w:r>
            <w:r w:rsidRPr="00CA35FB">
              <w:rPr>
                <w:rFonts w:ascii="Verdana" w:hAnsi="Verdana"/>
              </w:rPr>
              <w:t>. 1000-lecia 4b/12</w:t>
            </w:r>
          </w:p>
          <w:p w14:paraId="65DE269B" w14:textId="3DCA4599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33-340 Stary Sącz</w:t>
            </w:r>
          </w:p>
          <w:p w14:paraId="495FBBAA" w14:textId="6E264386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 xml:space="preserve">Partner: F.H.U.B „ZŁOCKI” Robert </w:t>
            </w:r>
            <w:proofErr w:type="spellStart"/>
            <w:r w:rsidRPr="00CA35FB">
              <w:rPr>
                <w:rFonts w:ascii="Verdana" w:hAnsi="Verdana"/>
              </w:rPr>
              <w:t>Złocki</w:t>
            </w:r>
            <w:proofErr w:type="spellEnd"/>
          </w:p>
          <w:p w14:paraId="78AF412C" w14:textId="77777777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 xml:space="preserve">Kamionka Wielka 343 </w:t>
            </w:r>
          </w:p>
          <w:p w14:paraId="76641BB5" w14:textId="77777777" w:rsidR="00CA35FB" w:rsidRPr="00CA35FB" w:rsidRDefault="00CA35FB" w:rsidP="00CA35FB">
            <w:pPr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33-334 Kamionka Wielka</w:t>
            </w:r>
          </w:p>
          <w:p w14:paraId="437ABD54" w14:textId="7987F027" w:rsidR="00CA35FB" w:rsidRPr="00CA35FB" w:rsidRDefault="00CA35FB" w:rsidP="00CA35FB">
            <w:pPr>
              <w:rPr>
                <w:rFonts w:ascii="Verdana" w:hAnsi="Verdana"/>
              </w:rPr>
            </w:pPr>
          </w:p>
          <w:p w14:paraId="7FEFA158" w14:textId="69C6A752" w:rsidR="00CA35FB" w:rsidRPr="00CA35FB" w:rsidRDefault="00CA35FB" w:rsidP="00CA35FB">
            <w:pPr>
              <w:spacing w:after="40"/>
              <w:jc w:val="both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70D96B2" w14:textId="77777777" w:rsidR="00CA35FB" w:rsidRPr="00CA35FB" w:rsidRDefault="00CA35FB" w:rsidP="00CA35FB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1 084 599.40 zł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EBCD072" w14:textId="4EA72DA1" w:rsidR="00CA35FB" w:rsidRPr="00CA35FB" w:rsidRDefault="00CA35FB" w:rsidP="00CA35FB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60 miesięcy</w:t>
            </w:r>
          </w:p>
          <w:p w14:paraId="6DBDC917" w14:textId="3C9581F3" w:rsidR="00CA35FB" w:rsidRPr="00CA35FB" w:rsidRDefault="00CA35FB" w:rsidP="00CA35FB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  <w:i/>
                <w:iCs/>
              </w:rPr>
              <w:t>(48 miesięcy wymagane minimum oraz dodatkowo 12 miesięcy)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D86A86" w14:textId="77777777" w:rsidR="00CA35FB" w:rsidRPr="00CA35FB" w:rsidRDefault="00CA35FB" w:rsidP="00CA35FB">
            <w:pPr>
              <w:spacing w:before="120" w:after="120"/>
              <w:jc w:val="center"/>
              <w:rPr>
                <w:rFonts w:ascii="Verdana" w:hAnsi="Verdana"/>
              </w:rPr>
            </w:pPr>
            <w:r w:rsidRPr="00CA35FB">
              <w:rPr>
                <w:rFonts w:ascii="Verdana" w:hAnsi="Verdana"/>
              </w:rPr>
              <w:t>zgodnie z SIWZ</w:t>
            </w:r>
          </w:p>
        </w:tc>
      </w:tr>
    </w:tbl>
    <w:p w14:paraId="1EE6E60C" w14:textId="77777777" w:rsidR="0069085C" w:rsidRPr="00CA35FB" w:rsidRDefault="0069085C" w:rsidP="00A80738">
      <w:pPr>
        <w:spacing w:before="120" w:after="120"/>
        <w:jc w:val="both"/>
        <w:rPr>
          <w:rFonts w:ascii="Verdana" w:hAnsi="Verdana"/>
        </w:rPr>
      </w:pPr>
    </w:p>
    <w:p w14:paraId="16B25B3A" w14:textId="77777777" w:rsidR="008F59EE" w:rsidRPr="00CA35FB" w:rsidRDefault="008F59EE" w:rsidP="008F59EE">
      <w:pPr>
        <w:jc w:val="both"/>
        <w:rPr>
          <w:rFonts w:ascii="Verdana" w:hAnsi="Verdana"/>
        </w:rPr>
      </w:pPr>
      <w:r w:rsidRPr="00CA35FB"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 w:rsidRPr="00CA35FB">
        <w:rPr>
          <w:rFonts w:ascii="Verdana" w:hAnsi="Verdana"/>
        </w:rPr>
        <w:t>Pzp</w:t>
      </w:r>
      <w:proofErr w:type="spellEnd"/>
      <w:r w:rsidRPr="00CA35FB">
        <w:rPr>
          <w:rFonts w:ascii="Verdana" w:hAnsi="Verdana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CA35FB">
        <w:rPr>
          <w:rFonts w:ascii="Verdana" w:hAnsi="Verdana"/>
        </w:rPr>
        <w:t>Pzp</w:t>
      </w:r>
      <w:proofErr w:type="spellEnd"/>
      <w:r w:rsidRPr="00CA35FB">
        <w:rPr>
          <w:rFonts w:ascii="Verdana" w:hAnsi="Verdana"/>
        </w:rPr>
        <w:t xml:space="preserve"> </w:t>
      </w:r>
      <w:r w:rsidRPr="00CA35FB">
        <w:rPr>
          <w:rFonts w:ascii="Verdana" w:hAnsi="Verdana"/>
          <w:i/>
        </w:rPr>
        <w:t>– wzór stanowi załącznik nr 4 do SIWZ.</w:t>
      </w:r>
    </w:p>
    <w:p w14:paraId="53627E2F" w14:textId="44F0122B" w:rsidR="008F59EE" w:rsidRPr="00CA35FB" w:rsidRDefault="008F59EE" w:rsidP="008F59EE">
      <w:pPr>
        <w:rPr>
          <w:rFonts w:ascii="Verdana" w:hAnsi="Verdana" w:cs="Arial"/>
        </w:rPr>
      </w:pPr>
    </w:p>
    <w:p w14:paraId="48F5C8FB" w14:textId="77777777" w:rsidR="00CA35FB" w:rsidRPr="00CA35FB" w:rsidRDefault="00CA35FB" w:rsidP="008F59EE">
      <w:pPr>
        <w:rPr>
          <w:rFonts w:ascii="Verdana" w:hAnsi="Verdana" w:cs="Arial"/>
        </w:rPr>
      </w:pPr>
    </w:p>
    <w:p w14:paraId="54E1060A" w14:textId="1A5DF4AE" w:rsidR="00C236D3" w:rsidRPr="00CA35FB" w:rsidRDefault="00C236D3" w:rsidP="008F59EE">
      <w:pPr>
        <w:jc w:val="both"/>
        <w:rPr>
          <w:rFonts w:ascii="Verdana" w:hAnsi="Verdana"/>
        </w:rPr>
      </w:pPr>
    </w:p>
    <w:sectPr w:rsidR="00C236D3" w:rsidRPr="00CA35FB" w:rsidSect="00CA3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134" w:bottom="851" w:left="1134" w:header="420" w:footer="4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FA6624" w14:textId="77777777" w:rsidR="005C3F63" w:rsidRDefault="005C3F63">
      <w:r>
        <w:separator/>
      </w:r>
    </w:p>
  </w:endnote>
  <w:endnote w:type="continuationSeparator" w:id="0">
    <w:p w14:paraId="5B3AC414" w14:textId="77777777" w:rsidR="005C3F63" w:rsidRDefault="005C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1E4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09FC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F76BF" w14:textId="77777777" w:rsidR="009F189D" w:rsidRDefault="00D222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91EE9E">
        <v:line id="_x0000_s2049" style="position:absolute;left:0;text-align:left;z-index:251657728" from="-3.85pt,8.7pt" to="455.15pt,8.7pt"/>
      </w:pict>
    </w:r>
  </w:p>
  <w:p w14:paraId="3C9B76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776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75856" w14:textId="77777777" w:rsidR="009F189D" w:rsidRDefault="009F189D">
    <w:pPr>
      <w:pStyle w:val="Stopka"/>
      <w:tabs>
        <w:tab w:val="clear" w:pos="4536"/>
      </w:tabs>
      <w:jc w:val="center"/>
    </w:pPr>
  </w:p>
  <w:p w14:paraId="2AF4AF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8D4F2" w14:textId="77777777" w:rsidR="005C3F63" w:rsidRDefault="005C3F63">
      <w:r>
        <w:separator/>
      </w:r>
    </w:p>
  </w:footnote>
  <w:footnote w:type="continuationSeparator" w:id="0">
    <w:p w14:paraId="590868E1" w14:textId="77777777" w:rsidR="005C3F63" w:rsidRDefault="005C3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4D2388" w14:textId="77777777" w:rsidR="00B7352A" w:rsidRDefault="00B73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40505" w14:textId="77777777" w:rsidR="00B7352A" w:rsidRDefault="00B73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9FA05" w14:textId="77777777" w:rsidR="00B7352A" w:rsidRDefault="00B73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F63"/>
    <w:rsid w:val="00007727"/>
    <w:rsid w:val="00007A0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3F63"/>
    <w:rsid w:val="0069085C"/>
    <w:rsid w:val="00843263"/>
    <w:rsid w:val="00861E75"/>
    <w:rsid w:val="008F59EE"/>
    <w:rsid w:val="00932168"/>
    <w:rsid w:val="009D19BD"/>
    <w:rsid w:val="009F189D"/>
    <w:rsid w:val="00A80738"/>
    <w:rsid w:val="00B7352A"/>
    <w:rsid w:val="00C236D3"/>
    <w:rsid w:val="00C659E2"/>
    <w:rsid w:val="00CA35FB"/>
    <w:rsid w:val="00CB0802"/>
    <w:rsid w:val="00D2224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CC7717"/>
  <w15:chartTrackingRefBased/>
  <w15:docId w15:val="{C2AB051D-1371-4151-A19A-50A3CD85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9321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2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tr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336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Matras</dc:creator>
  <cp:keywords/>
  <dc:description/>
  <cp:lastModifiedBy>Beata Matras</cp:lastModifiedBy>
  <cp:revision>2</cp:revision>
  <cp:lastPrinted>2020-07-17T10:44:00Z</cp:lastPrinted>
  <dcterms:created xsi:type="dcterms:W3CDTF">2020-07-17T10:51:00Z</dcterms:created>
  <dcterms:modified xsi:type="dcterms:W3CDTF">2020-07-17T10:51:00Z</dcterms:modified>
</cp:coreProperties>
</file>