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74C62" w:rsidRPr="00A74C6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4C62" w:rsidRPr="00A74C62">
        <w:rPr>
          <w:b/>
          <w:sz w:val="24"/>
        </w:rPr>
        <w:t>ZP/D-27/A/20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4C62" w:rsidRPr="00A74C62">
        <w:rPr>
          <w:b/>
        </w:rPr>
        <w:t>przetarg nieograniczony</w:t>
      </w:r>
      <w:r w:rsidR="00753DC1">
        <w:t xml:space="preserve"> na:</w:t>
      </w:r>
    </w:p>
    <w:p w:rsidR="0000184A" w:rsidRDefault="00A74C6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74C62">
        <w:rPr>
          <w:b/>
          <w:sz w:val="24"/>
          <w:szCs w:val="24"/>
        </w:rPr>
        <w:t>Dostawa specjalistycznych  przyrządów optycznych dla  Wydziału Inżynierii Mechanicznej i Informatyki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74C62" w:rsidRPr="00A74C6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74C62" w:rsidRPr="00A74C6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74C62" w:rsidRPr="00A74C6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8CE" w:rsidRDefault="00FE68CE">
      <w:r>
        <w:separator/>
      </w:r>
    </w:p>
  </w:endnote>
  <w:endnote w:type="continuationSeparator" w:id="0">
    <w:p w:rsidR="00FE68CE" w:rsidRDefault="00FE6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C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C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C62" w:rsidRDefault="00A74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8CE" w:rsidRDefault="00FE68CE">
      <w:r>
        <w:separator/>
      </w:r>
    </w:p>
  </w:footnote>
  <w:footnote w:type="continuationSeparator" w:id="0">
    <w:p w:rsidR="00FE68CE" w:rsidRDefault="00FE68C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C62" w:rsidRDefault="00A74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C62" w:rsidRDefault="00A74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C62" w:rsidRDefault="00A74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8C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4C62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755BCB-8FA6-4EE3-B713-240BC909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2EA5D-E93C-4EAB-BE84-B66A4335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2020-07-14T09:37:00Z</dcterms:created>
  <dcterms:modified xsi:type="dcterms:W3CDTF">2020-07-14T09:37:00Z</dcterms:modified>
</cp:coreProperties>
</file>