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04E16">
        <w:rPr>
          <w:b/>
          <w:i w:val="0"/>
          <w:sz w:val="22"/>
          <w:szCs w:val="22"/>
        </w:rPr>
        <w:t>3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53C21" w:rsidRPr="00353C21">
        <w:rPr>
          <w:rFonts w:ascii="Times New Roman" w:hAnsi="Times New Roman"/>
          <w:b/>
        </w:rPr>
        <w:t>KA-2/067/2020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53C21" w:rsidRPr="00353C21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53C21" w:rsidRPr="00353C21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353C21" w:rsidRPr="00353C21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353C21" w:rsidRPr="00353C21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53C21" w:rsidRPr="00353C21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353C21" w:rsidRPr="00353C21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53C21" w:rsidRPr="00353C21">
        <w:rPr>
          <w:rFonts w:ascii="Times New Roman" w:hAnsi="Times New Roman"/>
        </w:rPr>
        <w:t>(</w:t>
      </w:r>
      <w:proofErr w:type="spellStart"/>
      <w:r w:rsidR="00353C21" w:rsidRPr="00353C21">
        <w:rPr>
          <w:rFonts w:ascii="Times New Roman" w:hAnsi="Times New Roman"/>
        </w:rPr>
        <w:t>t.j</w:t>
      </w:r>
      <w:proofErr w:type="spellEnd"/>
      <w:r w:rsidR="00353C21" w:rsidRPr="00353C21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53C21" w:rsidRPr="00353C21">
        <w:rPr>
          <w:rFonts w:ascii="Times New Roman" w:hAnsi="Times New Roman"/>
          <w:b/>
        </w:rPr>
        <w:t>Roboty remontowe i inwestycyjne w budynkach DS-1, DS-2, DS-3 i DS-4 Politechniki Krakowskiej przy ul. Skarżyńskiego w Krakowie: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53C21" w:rsidRPr="00353C21">
        <w:rPr>
          <w:rFonts w:ascii="Times New Roman" w:hAnsi="Times New Roman"/>
          <w:b/>
        </w:rPr>
        <w:t>Politechnika Krakowska im. Tadeusza Kościuszki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353C21" w:rsidRPr="00997D0F" w:rsidRDefault="00353C21" w:rsidP="00353C21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353C21" w:rsidRPr="00023477" w:rsidRDefault="00353C21" w:rsidP="00353C21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353C21" w:rsidRPr="00997D0F" w:rsidRDefault="00353C21" w:rsidP="00353C21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53C21" w:rsidRPr="000247FF" w:rsidRDefault="00353C21" w:rsidP="00353C2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353C21" w:rsidRPr="000247FF" w:rsidRDefault="00353C21" w:rsidP="00353C21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353C21" w:rsidRPr="000247FF" w:rsidRDefault="00353C21" w:rsidP="00353C21">
      <w:pPr>
        <w:spacing w:after="0" w:line="240" w:lineRule="auto"/>
        <w:jc w:val="both"/>
        <w:rPr>
          <w:b/>
        </w:rPr>
      </w:pPr>
    </w:p>
    <w:p w:rsidR="00353C21" w:rsidRPr="000247FF" w:rsidRDefault="00353C21" w:rsidP="00353C2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2</w:t>
      </w:r>
    </w:p>
    <w:p w:rsidR="00353C21" w:rsidRPr="000247FF" w:rsidRDefault="00353C21" w:rsidP="00353C21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dowodowych, jeżeli nie upłynęły 3 lata od dnia zaistnienia zdarzenia będącego podstawą wykluczenia.</w:t>
      </w:r>
    </w:p>
    <w:p w:rsidR="00353C21" w:rsidRPr="00292198" w:rsidRDefault="00353C21" w:rsidP="00353C21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53C21" w:rsidRPr="000247FF" w:rsidRDefault="00353C21" w:rsidP="00353C2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4</w:t>
      </w:r>
    </w:p>
    <w:p w:rsidR="00353C21" w:rsidRPr="000247FF" w:rsidRDefault="00353C21" w:rsidP="00353C21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z przyczyn leżących po jego stronie, nie wykonał albo nienależycie wykonał w istotnym stopniu wcześniejszą umowę w sprawie zamówienia publicznego lub umowę koncesji, zawartą z Zamawiającym, o którym mowa w art. 3 ust. 1 pkt 1–4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co doprowadziło do rozwiązania umowy lub zasądzenia odszkodowania, jeżeli nie upłynęły 3 lata od dnia zaistnienia zdarzenia będącego podstawą wykluczenia.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004E16" w:rsidRDefault="00004E16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004E16" w:rsidRDefault="00004E16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004E16" w:rsidRDefault="00004E16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004E16" w:rsidRDefault="00004E16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004E16" w:rsidRDefault="00004E16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004E16" w:rsidRDefault="00004E16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004E16" w:rsidRDefault="00004E16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004E16" w:rsidRPr="000247FF" w:rsidRDefault="00004E16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0FD" w:rsidRDefault="006200FD" w:rsidP="0038231F">
      <w:pPr>
        <w:spacing w:after="0" w:line="240" w:lineRule="auto"/>
      </w:pPr>
      <w:r>
        <w:separator/>
      </w:r>
    </w:p>
  </w:endnote>
  <w:endnote w:type="continuationSeparator" w:id="0">
    <w:p w:rsidR="006200FD" w:rsidRDefault="006200F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C21" w:rsidRDefault="00353C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04E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04E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C21" w:rsidRDefault="00353C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0FD" w:rsidRDefault="006200FD" w:rsidP="0038231F">
      <w:pPr>
        <w:spacing w:after="0" w:line="240" w:lineRule="auto"/>
      </w:pPr>
      <w:r>
        <w:separator/>
      </w:r>
    </w:p>
  </w:footnote>
  <w:footnote w:type="continuationSeparator" w:id="0">
    <w:p w:rsidR="006200FD" w:rsidRDefault="006200F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C21" w:rsidRDefault="00353C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C21" w:rsidRDefault="00353C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C21" w:rsidRDefault="00353C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00FD"/>
    <w:rsid w:val="00004E1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53C21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00FD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F003E-F3AF-4FCE-8ACE-5A9906494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791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2016-07-26T10:32:00Z</cp:lastPrinted>
  <dcterms:created xsi:type="dcterms:W3CDTF">2020-07-14T11:18:00Z</dcterms:created>
  <dcterms:modified xsi:type="dcterms:W3CDTF">2020-07-14T11:18:00Z</dcterms:modified>
</cp:coreProperties>
</file>