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66B3" w:rsidRDefault="00F966B3" w:rsidP="00F966B3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: zaokrąglone rog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966B3" w:rsidRDefault="00F966B3" w:rsidP="00F966B3"/>
                          <w:p w:rsidR="00F966B3" w:rsidRDefault="00F966B3" w:rsidP="00F966B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966B3" w:rsidRDefault="00F966B3" w:rsidP="00F966B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966B3" w:rsidRDefault="00F966B3" w:rsidP="00F966B3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F966B3" w:rsidRDefault="00F966B3" w:rsidP="00F966B3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F966B3" w:rsidRDefault="00F966B3" w:rsidP="00F966B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966B3" w:rsidRDefault="00F966B3" w:rsidP="00F966B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966B3" w:rsidRDefault="00F966B3" w:rsidP="00F966B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" filled="f" strokeweight=".25pt">
                <v:textbox inset="1pt,1pt,1pt,1pt">
                  <w:txbxContent>
                    <w:p w:rsidR="00F966B3" w:rsidRDefault="00F966B3" w:rsidP="00F966B3"/>
                    <w:p w:rsidR="00F966B3" w:rsidRDefault="00F966B3" w:rsidP="00F966B3">
                      <w:pPr>
                        <w:rPr>
                          <w:sz w:val="12"/>
                        </w:rPr>
                      </w:pPr>
                    </w:p>
                    <w:p w:rsidR="00F966B3" w:rsidRDefault="00F966B3" w:rsidP="00F966B3">
                      <w:pPr>
                        <w:rPr>
                          <w:sz w:val="12"/>
                        </w:rPr>
                      </w:pPr>
                    </w:p>
                    <w:p w:rsidR="00F966B3" w:rsidRDefault="00F966B3" w:rsidP="00F966B3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F966B3" w:rsidRDefault="00F966B3" w:rsidP="00F966B3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F966B3" w:rsidRDefault="00F966B3" w:rsidP="00F966B3">
                      <w:pPr>
                        <w:rPr>
                          <w:sz w:val="12"/>
                        </w:rPr>
                      </w:pPr>
                    </w:p>
                    <w:p w:rsidR="00F966B3" w:rsidRDefault="00F966B3" w:rsidP="00F966B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966B3" w:rsidRDefault="00F966B3" w:rsidP="00F966B3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F966B3" w:rsidRDefault="00F966B3" w:rsidP="00F966B3"/>
    <w:p w:rsidR="00F966B3" w:rsidRDefault="00F966B3" w:rsidP="00F966B3"/>
    <w:p w:rsidR="00F966B3" w:rsidRDefault="00F966B3" w:rsidP="00F966B3"/>
    <w:p w:rsidR="00F966B3" w:rsidRDefault="00F966B3" w:rsidP="00F966B3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KC-zp.272-308/20</w:t>
      </w:r>
    </w:p>
    <w:p w:rsidR="00F966B3" w:rsidRDefault="00F966B3" w:rsidP="00F966B3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F966B3" w:rsidRDefault="00F966B3" w:rsidP="00F966B3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F966B3" w:rsidRDefault="00F966B3" w:rsidP="00F966B3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F966B3" w:rsidRDefault="00F966B3" w:rsidP="00F966B3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F966B3" w:rsidRDefault="00F966B3" w:rsidP="00F966B3">
      <w:pPr>
        <w:spacing w:after="120" w:line="254" w:lineRule="auto"/>
        <w:jc w:val="both"/>
        <w:rPr>
          <w:i/>
          <w:lang w:eastAsia="pl-PL"/>
        </w:rPr>
      </w:pPr>
    </w:p>
    <w:p w:rsidR="00F966B3" w:rsidRDefault="00F966B3" w:rsidP="00F966B3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F966B3" w:rsidRDefault="00F966B3" w:rsidP="00F966B3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F966B3" w:rsidRDefault="00F966B3" w:rsidP="00F966B3">
      <w:pPr>
        <w:spacing w:after="120" w:line="254" w:lineRule="auto"/>
        <w:ind w:right="-341"/>
        <w:jc w:val="both"/>
        <w:rPr>
          <w:i/>
        </w:rPr>
      </w:pPr>
    </w:p>
    <w:p w:rsidR="00F966B3" w:rsidRDefault="00F966B3" w:rsidP="00F966B3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F966B3" w:rsidRDefault="00F966B3" w:rsidP="00F966B3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F966B3" w:rsidRDefault="00F966B3" w:rsidP="00F966B3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F966B3" w:rsidRDefault="00F966B3" w:rsidP="00F966B3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F966B3" w:rsidRDefault="00F966B3" w:rsidP="00F966B3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F966B3" w:rsidRDefault="00F966B3" w:rsidP="00F966B3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F966B3" w:rsidRDefault="00F966B3" w:rsidP="00F966B3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F966B3" w:rsidRDefault="00F966B3" w:rsidP="00F966B3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F966B3" w:rsidRDefault="00F966B3" w:rsidP="00F966B3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F966B3" w:rsidRDefault="00F966B3" w:rsidP="00F966B3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F966B3" w:rsidRDefault="00F966B3" w:rsidP="00F966B3">
      <w:pPr>
        <w:spacing w:after="120" w:line="254" w:lineRule="auto"/>
        <w:rPr>
          <w:lang w:eastAsia="pl-PL"/>
        </w:rPr>
      </w:pPr>
    </w:p>
    <w:p w:rsidR="00F966B3" w:rsidRDefault="00F966B3" w:rsidP="00F966B3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F966B3" w:rsidRDefault="00F966B3" w:rsidP="00F966B3">
      <w:pPr>
        <w:spacing w:after="120" w:line="254" w:lineRule="auto"/>
        <w:rPr>
          <w:b/>
          <w:lang w:eastAsia="pl-PL"/>
        </w:rPr>
      </w:pPr>
    </w:p>
    <w:p w:rsidR="00F966B3" w:rsidRDefault="00F966B3" w:rsidP="00F966B3">
      <w:pPr>
        <w:spacing w:after="120" w:line="254" w:lineRule="auto"/>
      </w:pPr>
      <w:r>
        <w:t>Oświadczam, iż:</w:t>
      </w: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F966B3" w:rsidRDefault="00F966B3" w:rsidP="00F966B3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 w:right="-2"/>
        <w:jc w:val="both"/>
      </w:pP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F966B3" w:rsidRDefault="00F966B3" w:rsidP="00F966B3">
      <w:pPr>
        <w:spacing w:after="120" w:line="254" w:lineRule="auto"/>
        <w:ind w:left="709"/>
        <w:jc w:val="both"/>
      </w:pPr>
      <w:r>
        <w:t>________________ (TAK /NIE)</w:t>
      </w:r>
    </w:p>
    <w:p w:rsidR="00F966B3" w:rsidRDefault="00F966B3" w:rsidP="00F966B3">
      <w:pPr>
        <w:spacing w:after="120" w:line="254" w:lineRule="auto"/>
        <w:ind w:left="720"/>
        <w:jc w:val="both"/>
      </w:pPr>
    </w:p>
    <w:p w:rsidR="00F966B3" w:rsidRDefault="00F966B3" w:rsidP="00F966B3">
      <w:pPr>
        <w:spacing w:after="120" w:line="254" w:lineRule="auto"/>
        <w:ind w:right="-1"/>
        <w:jc w:val="both"/>
        <w:rPr>
          <w:color w:val="FF0000"/>
        </w:rPr>
      </w:pPr>
    </w:p>
    <w:p w:rsidR="00F966B3" w:rsidRDefault="00F966B3" w:rsidP="00F966B3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F966B3" w:rsidRDefault="00F966B3" w:rsidP="00F966B3">
      <w:pPr>
        <w:spacing w:after="120" w:line="254" w:lineRule="auto"/>
        <w:ind w:right="-341"/>
        <w:jc w:val="both"/>
      </w:pPr>
    </w:p>
    <w:p w:rsidR="00F966B3" w:rsidRDefault="00F966B3" w:rsidP="00F966B3">
      <w:pPr>
        <w:spacing w:after="120" w:line="254" w:lineRule="auto"/>
        <w:ind w:right="-341"/>
        <w:jc w:val="both"/>
      </w:pPr>
    </w:p>
    <w:p w:rsidR="00F966B3" w:rsidRDefault="00F966B3" w:rsidP="00F966B3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F966B3" w:rsidRDefault="00F966B3" w:rsidP="00F966B3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F966B3" w:rsidRDefault="00F966B3" w:rsidP="00F966B3"/>
    <w:p w:rsidR="00025386" w:rsidRPr="00F966B3" w:rsidRDefault="00025386" w:rsidP="00F966B3">
      <w:bookmarkStart w:id="0" w:name="_GoBack"/>
      <w:bookmarkEnd w:id="0"/>
    </w:p>
    <w:sectPr w:rsidR="00025386" w:rsidRPr="00F966B3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3B60A7"/>
    <w:rsid w:val="004374F2"/>
    <w:rsid w:val="00460705"/>
    <w:rsid w:val="00485239"/>
    <w:rsid w:val="004A20E4"/>
    <w:rsid w:val="00534049"/>
    <w:rsid w:val="0055145C"/>
    <w:rsid w:val="005624D8"/>
    <w:rsid w:val="005650DA"/>
    <w:rsid w:val="00611F77"/>
    <w:rsid w:val="00657A47"/>
    <w:rsid w:val="006970DC"/>
    <w:rsid w:val="006B1DEA"/>
    <w:rsid w:val="00745A44"/>
    <w:rsid w:val="007760AC"/>
    <w:rsid w:val="00810449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F334B4"/>
    <w:rsid w:val="00F966B3"/>
    <w:rsid w:val="00FA7A77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10</cp:revision>
  <cp:lastPrinted>2018-09-06T11:06:00Z</cp:lastPrinted>
  <dcterms:created xsi:type="dcterms:W3CDTF">2018-09-06T11:07:00Z</dcterms:created>
  <dcterms:modified xsi:type="dcterms:W3CDTF">2020-07-13T06:05:00Z</dcterms:modified>
</cp:coreProperties>
</file>