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412" w:rsidRDefault="00851412" w:rsidP="00851412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851412" w:rsidRDefault="00851412" w:rsidP="00851412">
      <w:pPr>
        <w:pStyle w:val="Nagwek3"/>
        <w:rPr>
          <w:color w:val="000000"/>
        </w:rPr>
      </w:pPr>
    </w:p>
    <w:p w:rsidR="00851412" w:rsidRDefault="00851412" w:rsidP="00851412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851412" w:rsidRDefault="00851412" w:rsidP="00851412">
      <w:pPr>
        <w:ind w:left="6096"/>
      </w:pPr>
      <w:r>
        <w:t>Akademia Górniczo-Hutnicza</w:t>
      </w:r>
    </w:p>
    <w:p w:rsidR="00851412" w:rsidRDefault="00851412" w:rsidP="00851412">
      <w:pPr>
        <w:ind w:left="6096"/>
      </w:pPr>
      <w:r>
        <w:t xml:space="preserve"> im. St. Staszica w Krakowie</w:t>
      </w:r>
    </w:p>
    <w:p w:rsidR="00851412" w:rsidRDefault="00851412" w:rsidP="00851412">
      <w:pPr>
        <w:ind w:left="6096"/>
      </w:pPr>
      <w:r>
        <w:t xml:space="preserve">Al. Mickiewicza 30, </w:t>
      </w:r>
      <w:r>
        <w:br/>
        <w:t>30-059 Kraków</w:t>
      </w:r>
    </w:p>
    <w:p w:rsidR="00851412" w:rsidRDefault="00851412" w:rsidP="0085141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851412" w:rsidRDefault="00851412" w:rsidP="0085141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1412" w:rsidRDefault="00851412" w:rsidP="00851412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851412" w:rsidRDefault="00851412" w:rsidP="00851412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1412" w:rsidRDefault="00851412" w:rsidP="0085141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1412" w:rsidRDefault="00851412" w:rsidP="0085141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1412" w:rsidRDefault="00851412" w:rsidP="00851412">
      <w:pPr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851412" w:rsidRDefault="00851412" w:rsidP="0085141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851412" w:rsidRDefault="00851412" w:rsidP="0085141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851412" w:rsidRDefault="00851412" w:rsidP="00851412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851412" w:rsidRDefault="00851412" w:rsidP="00851412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>
        <w:rPr>
          <w:rFonts w:ascii="Arial" w:hAnsi="Arial" w:cs="Arial"/>
          <w:b/>
          <w:bCs/>
          <w:iCs/>
          <w:sz w:val="21"/>
          <w:szCs w:val="21"/>
        </w:rPr>
        <w:t>wykonanie instalacji klimatyzacji w wybranych pomieszczeniach na I piętrze w budynku D-11</w:t>
      </w:r>
      <w:r>
        <w:rPr>
          <w:rFonts w:ascii="Arial" w:hAnsi="Arial" w:cs="Arial"/>
          <w:b/>
          <w:sz w:val="21"/>
          <w:szCs w:val="21"/>
        </w:rPr>
        <w:t>- KC-zp.272-308/20,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851412" w:rsidRDefault="00851412" w:rsidP="0085141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851412" w:rsidRDefault="00851412" w:rsidP="00851412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412" w:rsidRDefault="00851412" w:rsidP="0085141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1412" w:rsidRDefault="00851412" w:rsidP="0085141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1412" w:rsidRDefault="00851412" w:rsidP="0085141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851412" w:rsidRDefault="00851412" w:rsidP="0085141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412" w:rsidRDefault="00851412" w:rsidP="00851412"/>
    <w:p w:rsidR="00851412" w:rsidRDefault="00851412" w:rsidP="00851412"/>
    <w:p w:rsidR="00851412" w:rsidRDefault="00851412" w:rsidP="00851412"/>
    <w:p w:rsidR="00851412" w:rsidRDefault="00851412" w:rsidP="00851412"/>
    <w:p w:rsidR="00851412" w:rsidRDefault="00851412" w:rsidP="00851412"/>
    <w:p w:rsidR="008429FF" w:rsidRPr="00851412" w:rsidRDefault="008429FF" w:rsidP="00851412"/>
    <w:sectPr w:rsidR="008429FF" w:rsidRPr="00851412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412" w:rsidRDefault="008514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412" w:rsidRDefault="00851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412" w:rsidRDefault="00851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851412">
      <w:rPr>
        <w:rFonts w:ascii="Times New Roman" w:hAnsi="Times New Roman"/>
        <w:sz w:val="20"/>
        <w:szCs w:val="20"/>
      </w:rPr>
      <w:t>308</w:t>
    </w:r>
    <w:bookmarkStart w:id="0" w:name="_GoBack"/>
    <w:bookmarkEnd w:id="0"/>
    <w:r w:rsidR="00BF1E0D">
      <w:rPr>
        <w:rFonts w:ascii="Times New Roman" w:hAnsi="Times New Roman"/>
        <w:sz w:val="20"/>
        <w:szCs w:val="20"/>
      </w:rPr>
      <w:t>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412" w:rsidRDefault="008514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5F5C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1412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8404B23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1ED66-91EF-4F1A-BA89-8BD3E186F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16</cp:revision>
  <cp:lastPrinted>2019-07-25T11:08:00Z</cp:lastPrinted>
  <dcterms:created xsi:type="dcterms:W3CDTF">2018-09-06T11:06:00Z</dcterms:created>
  <dcterms:modified xsi:type="dcterms:W3CDTF">2020-07-13T06:05:00Z</dcterms:modified>
</cp:coreProperties>
</file>