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EAF" w:rsidRDefault="00312EAF" w:rsidP="00312EAF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KC-zp.272-308/20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12EAF" w:rsidRDefault="00312EAF" w:rsidP="00312EAF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12EAF" w:rsidRDefault="00312EAF" w:rsidP="00312EAF">
      <w:pPr>
        <w:spacing w:line="254" w:lineRule="auto"/>
        <w:ind w:left="6096"/>
      </w:pPr>
      <w:r>
        <w:t>Akademia Górniczo-Hutnicza</w:t>
      </w:r>
    </w:p>
    <w:p w:rsidR="00312EAF" w:rsidRDefault="00312EAF" w:rsidP="00312EAF">
      <w:pPr>
        <w:spacing w:line="254" w:lineRule="auto"/>
        <w:ind w:left="6096"/>
      </w:pPr>
      <w:r>
        <w:t xml:space="preserve"> im. St. Staszica w Krakowie</w:t>
      </w:r>
    </w:p>
    <w:p w:rsidR="00312EAF" w:rsidRDefault="00312EAF" w:rsidP="00312EAF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12EAF" w:rsidRDefault="00312EAF" w:rsidP="00312EAF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12EAF" w:rsidRDefault="00312EAF" w:rsidP="00312EAF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12EAF" w:rsidRDefault="00312EAF" w:rsidP="00312EA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12EAF" w:rsidRDefault="00312EAF" w:rsidP="00312EAF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12EAF" w:rsidRDefault="00312EAF" w:rsidP="00312EAF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12EAF" w:rsidRDefault="00312EAF" w:rsidP="00312EA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12EAF" w:rsidRDefault="00312EAF" w:rsidP="00312EAF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12EAF" w:rsidRDefault="00312EAF" w:rsidP="00312EAF">
      <w:pPr>
        <w:spacing w:line="254" w:lineRule="auto"/>
        <w:rPr>
          <w:rFonts w:ascii="Arial" w:hAnsi="Arial" w:cs="Aria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12EAF" w:rsidRDefault="00312EAF" w:rsidP="00312EAF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12EAF" w:rsidRDefault="00312EAF" w:rsidP="00312EAF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12EAF" w:rsidRDefault="00312EAF" w:rsidP="00312EAF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>
        <w:rPr>
          <w:rFonts w:ascii="Arial" w:hAnsi="Arial" w:cs="Arial"/>
          <w:b/>
          <w:bCs/>
          <w:iCs/>
        </w:rPr>
        <w:t>wykonanie instalacji klimatyzacji w wybranych pomieszczeniach na I piętrze w budynku D-11</w:t>
      </w:r>
      <w:r>
        <w:rPr>
          <w:rFonts w:ascii="Arial" w:hAnsi="Arial" w:cs="Arial"/>
          <w:b/>
        </w:rPr>
        <w:t>- KC-zp.272-308/20</w:t>
      </w:r>
      <w:r>
        <w:rPr>
          <w:rFonts w:ascii="Arial" w:hAnsi="Arial" w:cs="Arial"/>
        </w:rPr>
        <w:t>, oświadczam, co następuje: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12EAF" w:rsidRDefault="00312EAF" w:rsidP="00312EAF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12EAF" w:rsidRDefault="00312EAF" w:rsidP="00312EA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12EAF" w:rsidRDefault="00312EAF" w:rsidP="00312EAF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>
        <w:rPr>
          <w:rFonts w:ascii="Times New Roman" w:hAnsi="Times New Roman"/>
          <w:highlight w:val="lightGray"/>
        </w:rPr>
      </w:r>
      <w:r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12EAF" w:rsidRDefault="00312EAF" w:rsidP="00312EA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12EAF" w:rsidRDefault="00312EAF" w:rsidP="00312EAF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12EAF" w:rsidRDefault="00312EAF" w:rsidP="00312EAF"/>
    <w:p w:rsidR="005103B9" w:rsidRPr="00312EAF" w:rsidRDefault="005103B9" w:rsidP="00312EAF">
      <w:bookmarkStart w:id="0" w:name="_GoBack"/>
      <w:bookmarkEnd w:id="0"/>
    </w:p>
    <w:sectPr w:rsidR="005103B9" w:rsidRPr="00312EAF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2EA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264B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3715F-1B6A-4910-BB38-4AD043665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17</cp:revision>
  <cp:lastPrinted>2019-07-25T11:08:00Z</cp:lastPrinted>
  <dcterms:created xsi:type="dcterms:W3CDTF">2018-06-06T10:09:00Z</dcterms:created>
  <dcterms:modified xsi:type="dcterms:W3CDTF">2020-07-13T06:04:00Z</dcterms:modified>
</cp:coreProperties>
</file>