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541" w:rsidRDefault="006A1510" w:rsidP="00264541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9264" arcsize="10923f"/>
        </w:pict>
      </w:r>
      <w:r w:rsidR="00264541">
        <w:rPr>
          <w:b w:val="0"/>
          <w:sz w:val="22"/>
          <w:szCs w:val="22"/>
        </w:rPr>
        <w:tab/>
      </w:r>
      <w:r w:rsidR="00264541">
        <w:rPr>
          <w:b w:val="0"/>
          <w:sz w:val="22"/>
          <w:szCs w:val="22"/>
        </w:rPr>
        <w:tab/>
      </w:r>
      <w:r w:rsidR="00264541">
        <w:rPr>
          <w:b w:val="0"/>
          <w:sz w:val="22"/>
          <w:szCs w:val="22"/>
        </w:rPr>
        <w:tab/>
      </w:r>
      <w:r w:rsidR="00264541">
        <w:rPr>
          <w:b w:val="0"/>
          <w:sz w:val="22"/>
          <w:szCs w:val="22"/>
        </w:rPr>
        <w:tab/>
      </w:r>
      <w:r w:rsidR="00264541">
        <w:rPr>
          <w:b w:val="0"/>
          <w:sz w:val="22"/>
          <w:szCs w:val="22"/>
        </w:rPr>
        <w:tab/>
      </w:r>
      <w:r w:rsidR="00264541">
        <w:rPr>
          <w:b w:val="0"/>
          <w:sz w:val="22"/>
          <w:szCs w:val="22"/>
        </w:rPr>
        <w:tab/>
      </w:r>
      <w:r w:rsidR="00264541">
        <w:rPr>
          <w:b w:val="0"/>
          <w:sz w:val="22"/>
          <w:szCs w:val="22"/>
        </w:rPr>
        <w:tab/>
      </w:r>
      <w:r w:rsidR="00264541">
        <w:rPr>
          <w:rFonts w:ascii="Times New Roman" w:hAnsi="Times New Roman"/>
        </w:rPr>
        <w:t>Załącznik nr 1</w:t>
      </w:r>
    </w:p>
    <w:p w:rsidR="00264541" w:rsidRDefault="00264541" w:rsidP="0026454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264541" w:rsidRDefault="00264541" w:rsidP="0026454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264541" w:rsidRDefault="00264541" w:rsidP="0026454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E71F56">
        <w:rPr>
          <w:sz w:val="22"/>
          <w:lang w:val="en-US"/>
        </w:rPr>
        <w:t>……………………………………………………………………………………………..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E71F56">
        <w:rPr>
          <w:sz w:val="22"/>
          <w:lang w:val="en-US"/>
        </w:rPr>
        <w:t>…………………………………………………………………………………………….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64541" w:rsidRDefault="00264541" w:rsidP="0026454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264541" w:rsidRDefault="00264541" w:rsidP="00264541">
      <w:pPr>
        <w:spacing w:line="360" w:lineRule="auto"/>
      </w:pPr>
      <w:r>
        <w:t>Do: Nazwa i siedziba Zamawiającego:</w:t>
      </w:r>
    </w:p>
    <w:p w:rsidR="00264541" w:rsidRDefault="00264541" w:rsidP="00264541">
      <w:pPr>
        <w:ind w:right="-110"/>
        <w:rPr>
          <w:b/>
        </w:rPr>
      </w:pPr>
      <w:r>
        <w:rPr>
          <w:b/>
        </w:rPr>
        <w:t>Akademia Górniczo - Hutnicza</w:t>
      </w:r>
    </w:p>
    <w:p w:rsidR="00264541" w:rsidRDefault="00264541" w:rsidP="00264541">
      <w:pPr>
        <w:ind w:right="-110"/>
        <w:rPr>
          <w:b/>
        </w:rPr>
      </w:pPr>
      <w:r>
        <w:rPr>
          <w:b/>
        </w:rPr>
        <w:t>im. Stanisława Staszica w Krakowie</w:t>
      </w:r>
    </w:p>
    <w:p w:rsidR="00264541" w:rsidRDefault="00264541" w:rsidP="0026454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264541" w:rsidRDefault="00264541" w:rsidP="0026454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264541" w:rsidRDefault="00264541" w:rsidP="00264541">
      <w:pPr>
        <w:rPr>
          <w:b/>
        </w:rPr>
      </w:pPr>
      <w:r>
        <w:rPr>
          <w:b/>
        </w:rPr>
        <w:t xml:space="preserve">30-059 Kraków,  </w:t>
      </w:r>
    </w:p>
    <w:p w:rsidR="00264541" w:rsidRDefault="00264541" w:rsidP="00264541">
      <w:pPr>
        <w:ind w:firstLine="3969"/>
        <w:rPr>
          <w:b/>
        </w:rPr>
      </w:pPr>
    </w:p>
    <w:p w:rsidR="00264541" w:rsidRDefault="00264541" w:rsidP="00264541">
      <w:pPr>
        <w:widowControl w:val="0"/>
        <w:ind w:right="1"/>
        <w:jc w:val="both"/>
      </w:pPr>
      <w:r w:rsidRPr="00120E57">
        <w:t xml:space="preserve">Przystępując do postępowania o udzielenie zamówienia publicznego, którego przedmiotem jest </w:t>
      </w:r>
      <w:r w:rsidRPr="004D761D">
        <w:rPr>
          <w:b/>
          <w:bCs/>
          <w:iCs/>
        </w:rPr>
        <w:t>wykonanie instalacji klimatyzacji w wybranych pomieszczeniach na I piętrze w budynku D-11</w:t>
      </w:r>
      <w:r w:rsidRPr="004D761D">
        <w:rPr>
          <w:b/>
        </w:rPr>
        <w:t>- KC-zp.272</w:t>
      </w:r>
      <w:r>
        <w:rPr>
          <w:b/>
        </w:rPr>
        <w:t>-308</w:t>
      </w:r>
      <w:r w:rsidRPr="004D761D">
        <w:rPr>
          <w:b/>
        </w:rPr>
        <w:t>/20</w:t>
      </w:r>
      <w:r w:rsidRPr="00120E57">
        <w:rPr>
          <w:b/>
          <w:sz w:val="26"/>
        </w:rPr>
        <w:t xml:space="preserve">, </w:t>
      </w:r>
      <w:r w:rsidRPr="00120E57">
        <w:t>oferuję realizację przedmiotu zamówienia, zgodnie z zasadami określonymi w specyfikacji istotnych</w:t>
      </w:r>
      <w:r>
        <w:t xml:space="preserve"> warunków zamówienia.</w:t>
      </w:r>
    </w:p>
    <w:p w:rsidR="00264541" w:rsidRDefault="00264541" w:rsidP="00264541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264541" w:rsidRPr="00BA4857" w:rsidRDefault="00264541" w:rsidP="00264541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b/>
          <w:sz w:val="22"/>
          <w:szCs w:val="22"/>
        </w:rPr>
        <w:t>Cena brutto: ...................................PLN</w:t>
      </w:r>
      <w:r w:rsidRPr="00BA4857">
        <w:rPr>
          <w:sz w:val="22"/>
          <w:szCs w:val="22"/>
        </w:rPr>
        <w:t xml:space="preserve"> </w:t>
      </w:r>
    </w:p>
    <w:p w:rsidR="00264541" w:rsidRDefault="00264541" w:rsidP="00264541">
      <w:pPr>
        <w:widowControl w:val="0"/>
        <w:spacing w:line="276" w:lineRule="auto"/>
        <w:ind w:right="1"/>
        <w:rPr>
          <w:sz w:val="22"/>
          <w:szCs w:val="22"/>
        </w:rPr>
      </w:pPr>
    </w:p>
    <w:p w:rsidR="00264541" w:rsidRPr="00BA4857" w:rsidRDefault="00264541" w:rsidP="00264541">
      <w:pPr>
        <w:widowControl w:val="0"/>
        <w:spacing w:line="276" w:lineRule="auto"/>
        <w:ind w:right="1"/>
        <w:rPr>
          <w:sz w:val="22"/>
          <w:szCs w:val="22"/>
        </w:rPr>
      </w:pPr>
      <w:r w:rsidRPr="00BA4857">
        <w:rPr>
          <w:sz w:val="22"/>
          <w:szCs w:val="22"/>
        </w:rPr>
        <w:t>Słownie brutto:…………………………………………………</w:t>
      </w:r>
    </w:p>
    <w:p w:rsidR="00264541" w:rsidRPr="00BA4857" w:rsidRDefault="00264541" w:rsidP="00264541">
      <w:pPr>
        <w:widowControl w:val="0"/>
        <w:spacing w:line="276" w:lineRule="auto"/>
        <w:ind w:right="1"/>
        <w:rPr>
          <w:sz w:val="22"/>
          <w:szCs w:val="22"/>
        </w:rPr>
      </w:pPr>
    </w:p>
    <w:p w:rsidR="00264541" w:rsidRPr="00BA4857" w:rsidRDefault="00264541" w:rsidP="00264541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BA4857">
        <w:rPr>
          <w:sz w:val="22"/>
          <w:szCs w:val="22"/>
        </w:rPr>
        <w:t>Powyższa cena zawiera podatek VAT w wysokości ………….% tj.</w:t>
      </w:r>
      <w:r>
        <w:rPr>
          <w:sz w:val="22"/>
          <w:szCs w:val="22"/>
        </w:rPr>
        <w:t xml:space="preserve"> </w:t>
      </w:r>
      <w:r w:rsidRPr="00BA4857">
        <w:rPr>
          <w:sz w:val="22"/>
          <w:szCs w:val="22"/>
        </w:rPr>
        <w:t>…………………….PLN</w:t>
      </w:r>
    </w:p>
    <w:p w:rsidR="00264541" w:rsidRDefault="00264541" w:rsidP="00264541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6A1510">
        <w:rPr>
          <w:b/>
          <w:sz w:val="22"/>
          <w:szCs w:val="22"/>
        </w:rPr>
        <w:t xml:space="preserve">do ………dni </w:t>
      </w:r>
      <w:r>
        <w:rPr>
          <w:b/>
          <w:sz w:val="22"/>
          <w:szCs w:val="22"/>
        </w:rPr>
        <w:t xml:space="preserve">od podpisania umowy </w:t>
      </w:r>
      <w:bookmarkStart w:id="0" w:name="_GoBack"/>
      <w:bookmarkEnd w:id="0"/>
    </w:p>
    <w:p w:rsidR="00264541" w:rsidRDefault="00264541" w:rsidP="00264541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</w:p>
    <w:p w:rsidR="00264541" w:rsidRPr="00120E57" w:rsidRDefault="00264541" w:rsidP="00264541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A74707">
        <w:rPr>
          <w:sz w:val="22"/>
          <w:szCs w:val="22"/>
        </w:rPr>
        <w:t xml:space="preserve"> </w:t>
      </w:r>
    </w:p>
    <w:p w:rsidR="00264541" w:rsidRPr="00FA2707" w:rsidRDefault="00264541" w:rsidP="00264541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264541" w:rsidRDefault="00264541" w:rsidP="00264541">
      <w:pPr>
        <w:jc w:val="both"/>
        <w:rPr>
          <w:sz w:val="22"/>
          <w:szCs w:val="22"/>
        </w:rPr>
      </w:pPr>
    </w:p>
    <w:p w:rsidR="00264541" w:rsidRDefault="00264541" w:rsidP="0026454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64541" w:rsidRDefault="00264541" w:rsidP="00264541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264541" w:rsidRDefault="00264541" w:rsidP="00264541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</w:t>
      </w:r>
      <w:r>
        <w:rPr>
          <w:color w:val="000000"/>
          <w:sz w:val="22"/>
          <w:szCs w:val="22"/>
          <w:lang w:eastAsia="ar-SA"/>
        </w:rPr>
        <w:lastRenderedPageBreak/>
        <w:t xml:space="preserve">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264541" w:rsidRDefault="00264541" w:rsidP="00264541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A2707">
        <w:rPr>
          <w:b/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264541" w:rsidRDefault="00264541" w:rsidP="00264541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264541" w:rsidRDefault="00264541" w:rsidP="00264541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264541" w:rsidRDefault="00264541" w:rsidP="00264541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264541" w:rsidRDefault="00264541" w:rsidP="0026454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264541" w:rsidRDefault="00264541" w:rsidP="0026454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264541" w:rsidRDefault="00264541" w:rsidP="0026454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264541" w:rsidRDefault="00264541" w:rsidP="0026454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264541" w:rsidRDefault="00264541" w:rsidP="00264541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264541" w:rsidRDefault="00264541" w:rsidP="00264541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264541" w:rsidRDefault="00264541" w:rsidP="00264541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264541" w:rsidRDefault="00264541" w:rsidP="00264541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264541" w:rsidRDefault="00264541" w:rsidP="00264541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264541" w:rsidRDefault="00264541" w:rsidP="00264541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jedna osoba</w:t>
      </w:r>
      <w:r>
        <w:rPr>
          <w:bCs/>
          <w:iCs/>
          <w:sz w:val="22"/>
          <w:szCs w:val="22"/>
          <w:lang w:eastAsia="ar-SA"/>
        </w:rPr>
        <w:t xml:space="preserve"> posiadająca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264541" w:rsidRDefault="00264541" w:rsidP="00264541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264541" w:rsidRDefault="00264541" w:rsidP="00264541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264541" w:rsidRDefault="00264541" w:rsidP="00264541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264541" w:rsidRDefault="00264541" w:rsidP="00264541">
      <w:pPr>
        <w:keepNext/>
        <w:ind w:left="360"/>
        <w:jc w:val="both"/>
        <w:rPr>
          <w:bCs/>
          <w:iCs/>
          <w:lang w:eastAsia="ar-SA"/>
        </w:rPr>
      </w:pPr>
    </w:p>
    <w:p w:rsidR="00264541" w:rsidRDefault="00264541" w:rsidP="00264541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264541" w:rsidRDefault="00264541" w:rsidP="00264541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64541" w:rsidRDefault="00264541" w:rsidP="00264541">
      <w:pPr>
        <w:pStyle w:val="Tekstprzypisudolnego"/>
        <w:jc w:val="both"/>
        <w:rPr>
          <w:sz w:val="18"/>
          <w:szCs w:val="18"/>
        </w:rPr>
      </w:pPr>
    </w:p>
    <w:p w:rsidR="00264541" w:rsidRDefault="00264541" w:rsidP="00264541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64541" w:rsidRDefault="00264541" w:rsidP="00264541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264541" w:rsidRDefault="00264541" w:rsidP="00264541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264541" w:rsidTr="005A458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541" w:rsidRDefault="00264541" w:rsidP="005A45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4541" w:rsidRDefault="00264541" w:rsidP="005A45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64541" w:rsidRDefault="00264541" w:rsidP="005A45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541" w:rsidRDefault="00264541" w:rsidP="005A458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64541" w:rsidTr="005A458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64541" w:rsidTr="005A458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64541" w:rsidTr="005A458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541" w:rsidRDefault="00264541" w:rsidP="005A458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64541" w:rsidRDefault="00264541" w:rsidP="0026454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264541" w:rsidRDefault="00264541" w:rsidP="0026454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264541" w:rsidRDefault="00264541" w:rsidP="0026454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264541" w:rsidRDefault="00264541" w:rsidP="0026454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264541" w:rsidRDefault="00264541" w:rsidP="002645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64541" w:rsidRDefault="00264541" w:rsidP="00264541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264541" w:rsidRDefault="00264541" w:rsidP="0026454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264541" w:rsidRDefault="00264541" w:rsidP="0026454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264541" w:rsidRDefault="00264541" w:rsidP="0026454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64541" w:rsidRDefault="00264541" w:rsidP="0026454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264541" w:rsidRDefault="00264541" w:rsidP="0026454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64541" w:rsidRDefault="00264541" w:rsidP="002645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64541" w:rsidRDefault="00264541" w:rsidP="0026454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264541" w:rsidRDefault="00264541" w:rsidP="00264541">
      <w:pPr>
        <w:jc w:val="both"/>
        <w:rPr>
          <w:sz w:val="22"/>
          <w:szCs w:val="22"/>
        </w:rPr>
      </w:pPr>
    </w:p>
    <w:p w:rsidR="00264541" w:rsidRDefault="00264541" w:rsidP="002645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64541" w:rsidRDefault="00264541" w:rsidP="0026454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64541" w:rsidRDefault="00264541" w:rsidP="0026454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64541" w:rsidRDefault="00264541" w:rsidP="0026454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264541" w:rsidRDefault="00264541" w:rsidP="0026454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64541" w:rsidRDefault="00264541" w:rsidP="00264541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64541" w:rsidRDefault="00264541" w:rsidP="002645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264541" w:rsidRDefault="00264541" w:rsidP="00264541">
      <w:pPr>
        <w:jc w:val="both"/>
        <w:rPr>
          <w:sz w:val="22"/>
          <w:szCs w:val="22"/>
        </w:rPr>
      </w:pPr>
    </w:p>
    <w:p w:rsidR="00264541" w:rsidRDefault="00264541" w:rsidP="00264541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264541" w:rsidRDefault="00264541" w:rsidP="00264541">
      <w:pPr>
        <w:tabs>
          <w:tab w:val="left" w:pos="5040"/>
        </w:tabs>
        <w:ind w:left="708"/>
        <w:rPr>
          <w:sz w:val="22"/>
          <w:szCs w:val="22"/>
        </w:rPr>
      </w:pPr>
    </w:p>
    <w:p w:rsidR="00264541" w:rsidRDefault="00264541" w:rsidP="0026454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264541" w:rsidRDefault="00264541" w:rsidP="00264541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264541" w:rsidRDefault="00264541" w:rsidP="0026454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264541" w:rsidRPr="00FA2707" w:rsidRDefault="00264541" w:rsidP="00264541"/>
    <w:p w:rsidR="00FE545C" w:rsidRPr="00264541" w:rsidRDefault="00FE545C" w:rsidP="00264541"/>
    <w:sectPr w:rsidR="00FE545C" w:rsidRPr="00264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000" w:rsidRDefault="00776000">
      <w:r>
        <w:separator/>
      </w:r>
    </w:p>
  </w:endnote>
  <w:endnote w:type="continuationSeparator" w:id="0">
    <w:p w:rsidR="00776000" w:rsidRDefault="0077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EE" w:rsidRDefault="00AE49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EE" w:rsidRDefault="00AE49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000" w:rsidRDefault="00776000">
      <w:r>
        <w:separator/>
      </w:r>
    </w:p>
  </w:footnote>
  <w:footnote w:type="continuationSeparator" w:id="0">
    <w:p w:rsidR="00776000" w:rsidRDefault="00776000">
      <w:r>
        <w:continuationSeparator/>
      </w:r>
    </w:p>
  </w:footnote>
  <w:footnote w:id="1">
    <w:p w:rsidR="00264541" w:rsidRDefault="00264541" w:rsidP="0026454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264541" w:rsidRDefault="00264541" w:rsidP="00264541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EE" w:rsidRDefault="00AE4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9EE" w:rsidRDefault="00AE4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00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4541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1510"/>
    <w:rsid w:val="007748F0"/>
    <w:rsid w:val="0077600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49E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A36D7AD"/>
  <w15:chartTrackingRefBased/>
  <w15:docId w15:val="{D8738623-586D-4421-B3BC-2060FAD67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454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6454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42B35-9254-4AF4-B0B0-D052F7905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808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2020-07-13T06:04:00Z</dcterms:created>
  <dcterms:modified xsi:type="dcterms:W3CDTF">2020-07-14T07:01:00Z</dcterms:modified>
</cp:coreProperties>
</file>