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301690" w:rsidP="00301690">
      <w:pPr>
        <w:jc w:val="right"/>
      </w:pPr>
      <w:r>
        <w:t>Załącznik nr 5</w:t>
      </w:r>
    </w:p>
    <w:p w:rsidR="00301690" w:rsidRDefault="00301690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301690" w:rsidRDefault="00301690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A56A6F" w:rsidRPr="00443883" w:rsidRDefault="00254EB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Znak 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prawy: </w:t>
      </w:r>
      <w:r w:rsidR="005332EF" w:rsidRPr="005332EF">
        <w:rPr>
          <w:rFonts w:ascii="Times New Roman" w:eastAsia="Times New Roman" w:hAnsi="Times New Roman"/>
          <w:b/>
          <w:lang w:eastAsia="pl-PL"/>
        </w:rPr>
        <w:t>CSKDZP-2375/08/07/01/2020</w:t>
      </w:r>
    </w:p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5332EF" w:rsidRPr="005332EF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</w:p>
    <w:p w:rsidR="00A56A6F" w:rsidRPr="00443883" w:rsidRDefault="005332EF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lang w:eastAsia="pl-PL"/>
        </w:rPr>
      </w:pPr>
      <w:r w:rsidRPr="005332EF">
        <w:rPr>
          <w:rFonts w:ascii="Times New Roman" w:eastAsia="Times New Roman" w:hAnsi="Times New Roman"/>
          <w:b/>
          <w:lang w:eastAsia="pl-PL"/>
        </w:rPr>
        <w:t>Usługa pocztowa i kurierska dla CSK MSWiA</w:t>
      </w:r>
    </w:p>
    <w:p w:rsidR="00A56A6F" w:rsidRPr="00443883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254EBF" w:rsidRPr="008F2498" w:rsidSect="00254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1903" w:rsidRDefault="00D71903" w:rsidP="00025386">
      <w:pPr>
        <w:spacing w:after="0" w:line="240" w:lineRule="auto"/>
      </w:pPr>
      <w:r>
        <w:separator/>
      </w:r>
    </w:p>
  </w:endnote>
  <w:endnote w:type="continuationSeparator" w:id="0">
    <w:p w:rsidR="00D71903" w:rsidRDefault="00D7190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32EF" w:rsidRDefault="005332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4F4C40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32EF" w:rsidRDefault="005332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1903" w:rsidRDefault="00D71903" w:rsidP="00025386">
      <w:pPr>
        <w:spacing w:after="0" w:line="240" w:lineRule="auto"/>
      </w:pPr>
      <w:r>
        <w:separator/>
      </w:r>
    </w:p>
  </w:footnote>
  <w:footnote w:type="continuationSeparator" w:id="0">
    <w:p w:rsidR="00D71903" w:rsidRDefault="00D7190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32EF" w:rsidRDefault="005332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32EF" w:rsidRDefault="005332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32EF" w:rsidRDefault="005332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1903"/>
    <w:rsid w:val="00025386"/>
    <w:rsid w:val="001527B3"/>
    <w:rsid w:val="001A47A3"/>
    <w:rsid w:val="001B232E"/>
    <w:rsid w:val="001C2314"/>
    <w:rsid w:val="001F6908"/>
    <w:rsid w:val="00254EBF"/>
    <w:rsid w:val="00301690"/>
    <w:rsid w:val="00443883"/>
    <w:rsid w:val="0047653F"/>
    <w:rsid w:val="004F4C40"/>
    <w:rsid w:val="005332EF"/>
    <w:rsid w:val="005624D8"/>
    <w:rsid w:val="008F2498"/>
    <w:rsid w:val="00A56A6F"/>
    <w:rsid w:val="00D55FC4"/>
    <w:rsid w:val="00D71903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9B20367"/>
  <w15:chartTrackingRefBased/>
  <w15:docId w15:val="{BD756B10-3E5B-45A4-9E57-7D2508F07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169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Winnicki</dc:creator>
  <cp:keywords/>
  <dc:description/>
  <cp:lastModifiedBy>Piotr Winnicki</cp:lastModifiedBy>
  <cp:revision>3</cp:revision>
  <cp:lastPrinted>2020-07-16T11:47:00Z</cp:lastPrinted>
  <dcterms:created xsi:type="dcterms:W3CDTF">2020-07-16T11:47:00Z</dcterms:created>
  <dcterms:modified xsi:type="dcterms:W3CDTF">2020-07-16T12:12:00Z</dcterms:modified>
</cp:coreProperties>
</file>