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5282B">
      <w:pPr>
        <w:spacing w:line="360" w:lineRule="auto"/>
        <w:rPr>
          <w:b/>
          <w:bCs/>
          <w:color w:val="000000"/>
          <w:sz w:val="24"/>
        </w:rPr>
      </w:pPr>
      <w:r w:rsidRPr="0065282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5282B">
      <w:pPr>
        <w:spacing w:line="360" w:lineRule="auto"/>
        <w:rPr>
          <w:color w:val="000000"/>
          <w:sz w:val="24"/>
        </w:rPr>
      </w:pPr>
      <w:r w:rsidRPr="0065282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5282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5282B">
      <w:pPr>
        <w:spacing w:line="360" w:lineRule="auto"/>
        <w:rPr>
          <w:color w:val="000000"/>
          <w:sz w:val="24"/>
        </w:rPr>
      </w:pPr>
      <w:r w:rsidRPr="0065282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5282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5282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5282B" w:rsidRPr="0065282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5282B" w:rsidRPr="0065282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5282B" w:rsidRPr="0065282B">
        <w:rPr>
          <w:b/>
          <w:color w:val="000000"/>
          <w:sz w:val="24"/>
        </w:rPr>
        <w:t>Usługa cateringu dla Klubu Dziecięcego Politechniki Częstochowskiej "Żaczek" - przygotowanie i dostawa wyżywienia dla dzieci w wieku od 1 do 3 lat</w:t>
      </w:r>
      <w:r w:rsidR="00DD5AB7">
        <w:rPr>
          <w:b/>
          <w:color w:val="000000"/>
          <w:sz w:val="24"/>
        </w:rPr>
        <w:t xml:space="preserve">, </w:t>
      </w:r>
      <w:proofErr w:type="spellStart"/>
      <w:r w:rsidR="00DD5AB7">
        <w:rPr>
          <w:b/>
          <w:color w:val="000000"/>
          <w:sz w:val="24"/>
        </w:rPr>
        <w:t>spr</w:t>
      </w:r>
      <w:proofErr w:type="spellEnd"/>
      <w:r w:rsidR="00DD5AB7">
        <w:rPr>
          <w:b/>
          <w:color w:val="000000"/>
          <w:sz w:val="24"/>
        </w:rPr>
        <w:t>. nr rej</w:t>
      </w:r>
      <w:r>
        <w:rPr>
          <w:color w:val="000000"/>
          <w:sz w:val="24"/>
        </w:rPr>
        <w:t>.</w:t>
      </w:r>
      <w:r w:rsidR="00DD5AB7">
        <w:rPr>
          <w:color w:val="000000"/>
          <w:sz w:val="24"/>
        </w:rPr>
        <w:t xml:space="preserve"> </w:t>
      </w:r>
      <w:r w:rsidR="00DD5AB7" w:rsidRPr="00DD5AB7">
        <w:rPr>
          <w:b/>
          <w:color w:val="000000"/>
          <w:sz w:val="24"/>
        </w:rPr>
        <w:t>ZP/US-12/20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5282B" w:rsidTr="00514A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5282B" w:rsidRDefault="0065282B" w:rsidP="00514A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5282B">
              <w:rPr>
                <w:b/>
                <w:sz w:val="24"/>
              </w:rPr>
              <w:t>LENA CATERING Martyna Kukuła</w:t>
            </w:r>
          </w:p>
          <w:p w:rsidR="0065282B" w:rsidRDefault="0065282B" w:rsidP="00514A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5282B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65282B">
              <w:rPr>
                <w:b/>
                <w:sz w:val="24"/>
              </w:rPr>
              <w:t>Częstochowa</w:t>
            </w:r>
          </w:p>
          <w:p w:rsidR="0065282B" w:rsidRDefault="0065282B" w:rsidP="00514A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5282B">
              <w:rPr>
                <w:b/>
                <w:sz w:val="24"/>
              </w:rPr>
              <w:t>Łódzka</w:t>
            </w:r>
            <w:r>
              <w:rPr>
                <w:b/>
                <w:sz w:val="24"/>
              </w:rPr>
              <w:t xml:space="preserve"> </w:t>
            </w:r>
            <w:r w:rsidRPr="0065282B">
              <w:rPr>
                <w:b/>
                <w:sz w:val="24"/>
              </w:rPr>
              <w:t>8/12</w:t>
            </w:r>
          </w:p>
          <w:p w:rsidR="0065282B" w:rsidRDefault="0065282B" w:rsidP="00514A5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DD5AB7">
              <w:rPr>
                <w:b/>
                <w:sz w:val="24"/>
              </w:rPr>
              <w:t>34 650,</w:t>
            </w:r>
            <w:bookmarkStart w:id="0" w:name="_GoBack"/>
            <w:bookmarkEnd w:id="0"/>
            <w:r w:rsidRPr="0065282B">
              <w:rPr>
                <w:b/>
                <w:sz w:val="24"/>
              </w:rPr>
              <w:t>00 zł</w:t>
            </w:r>
            <w:r w:rsidR="00DD5AB7">
              <w:rPr>
                <w:b/>
                <w:sz w:val="24"/>
              </w:rPr>
              <w:t xml:space="preserve"> brutto</w:t>
            </w:r>
          </w:p>
          <w:p w:rsidR="0065282B" w:rsidRPr="00253031" w:rsidRDefault="0065282B" w:rsidP="00514A5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5282B" w:rsidRDefault="0065282B" w:rsidP="00514A5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5282B">
              <w:rPr>
                <w:sz w:val="24"/>
              </w:rPr>
              <w:t>Wybrana oferta jest ofertą najkorzystniejszą. Oferta ta spełnia wymagania określone                               w Ogłoszeniu o zamówieniu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402"/>
      </w:tblGrid>
      <w:tr w:rsidR="00DD5AB7" w:rsidRPr="00C63DA0" w:rsidTr="00DD5AB7">
        <w:tc>
          <w:tcPr>
            <w:tcW w:w="540" w:type="dxa"/>
            <w:shd w:val="clear" w:color="auto" w:fill="auto"/>
            <w:vAlign w:val="center"/>
          </w:tcPr>
          <w:p w:rsidR="00DD5AB7" w:rsidRPr="00C63DA0" w:rsidRDefault="00DD5A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D5AB7" w:rsidRPr="00C63DA0" w:rsidRDefault="00DD5A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D5AB7" w:rsidRPr="00C63DA0" w:rsidRDefault="00DD5AB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DD5AB7" w:rsidRPr="00C63DA0" w:rsidRDefault="00DD5A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282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5AB7" w:rsidRPr="00C63DA0" w:rsidRDefault="00DD5A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D5AB7" w:rsidRPr="00C63DA0" w:rsidTr="00DD5AB7">
        <w:tc>
          <w:tcPr>
            <w:tcW w:w="540" w:type="dxa"/>
            <w:shd w:val="clear" w:color="auto" w:fill="auto"/>
            <w:vAlign w:val="center"/>
          </w:tcPr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28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LENA CATERING Martyna Kukuła</w:t>
            </w:r>
          </w:p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Łódzka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8/12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282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65282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5AB7" w:rsidRPr="00C63DA0" w:rsidRDefault="00DD5AB7" w:rsidP="00514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65282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5282B">
      <w:pPr>
        <w:pStyle w:val="Nagwek"/>
        <w:tabs>
          <w:tab w:val="clear" w:pos="4536"/>
        </w:tabs>
        <w:jc w:val="both"/>
        <w:rPr>
          <w:sz w:val="24"/>
        </w:rPr>
      </w:pPr>
      <w:r w:rsidRPr="0065282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DD5AB7">
        <w:rPr>
          <w:sz w:val="24"/>
        </w:rPr>
        <w:t>2020-07-16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865" w:rsidRDefault="00B43865">
      <w:r>
        <w:separator/>
      </w:r>
    </w:p>
  </w:endnote>
  <w:endnote w:type="continuationSeparator" w:id="0">
    <w:p w:rsidR="00B43865" w:rsidRDefault="00B4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2B" w:rsidRDefault="006528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5AB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5AB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2B" w:rsidRDefault="00652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865" w:rsidRDefault="00B43865">
      <w:r>
        <w:separator/>
      </w:r>
    </w:p>
  </w:footnote>
  <w:footnote w:type="continuationSeparator" w:id="0">
    <w:p w:rsidR="00B43865" w:rsidRDefault="00B43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2B" w:rsidRDefault="00652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2B" w:rsidRDefault="00652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2B" w:rsidRDefault="00652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865"/>
    <w:rsid w:val="00140696"/>
    <w:rsid w:val="00253031"/>
    <w:rsid w:val="00377700"/>
    <w:rsid w:val="005C147E"/>
    <w:rsid w:val="0065282B"/>
    <w:rsid w:val="007118AF"/>
    <w:rsid w:val="007124E4"/>
    <w:rsid w:val="00745012"/>
    <w:rsid w:val="0087722C"/>
    <w:rsid w:val="00987E41"/>
    <w:rsid w:val="00B43865"/>
    <w:rsid w:val="00C63DA0"/>
    <w:rsid w:val="00C85A89"/>
    <w:rsid w:val="00D5444F"/>
    <w:rsid w:val="00DD5AB7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4A5E16"/>
  <w15:chartTrackingRefBased/>
  <w15:docId w15:val="{268B9AA6-566A-4B36-9F59-1FA57B69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2020-07-15T10:24:00Z</dcterms:created>
  <dcterms:modified xsi:type="dcterms:W3CDTF">2020-07-15T10:24:00Z</dcterms:modified>
</cp:coreProperties>
</file>