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5105A">
      <w:pPr>
        <w:spacing w:line="360" w:lineRule="auto"/>
        <w:rPr>
          <w:b/>
          <w:bCs/>
          <w:color w:val="000000"/>
          <w:sz w:val="24"/>
        </w:rPr>
      </w:pPr>
      <w:r w:rsidRPr="00D5105A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D5105A">
      <w:pPr>
        <w:spacing w:line="360" w:lineRule="auto"/>
        <w:rPr>
          <w:color w:val="000000"/>
          <w:sz w:val="24"/>
        </w:rPr>
      </w:pPr>
      <w:r w:rsidRPr="00D5105A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D5105A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D5105A">
      <w:pPr>
        <w:spacing w:line="360" w:lineRule="auto"/>
        <w:rPr>
          <w:color w:val="000000"/>
          <w:sz w:val="24"/>
        </w:rPr>
      </w:pPr>
      <w:r w:rsidRPr="00D5105A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D5105A">
        <w:rPr>
          <w:color w:val="000000"/>
          <w:sz w:val="24"/>
        </w:rPr>
        <w:t>Częstochowa</w:t>
      </w:r>
      <w:r w:rsidR="00AC4FBA">
        <w:rPr>
          <w:color w:val="000000"/>
          <w:sz w:val="24"/>
        </w:rPr>
        <w:t xml:space="preserve">, 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5105A" w:rsidRPr="00D5105A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D5105A" w:rsidRPr="00D5105A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5105A" w:rsidRPr="00D5105A">
        <w:rPr>
          <w:b/>
          <w:color w:val="000000"/>
          <w:sz w:val="24"/>
        </w:rPr>
        <w:t>Dostawa kamery 360  dla  Wydziału Inżynierii Mechanicznej i Informatyki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D5105A" w:rsidTr="00842C2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D5105A" w:rsidRDefault="00D5105A" w:rsidP="00842C2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D5105A">
              <w:rPr>
                <w:sz w:val="24"/>
              </w:rPr>
              <w:t>Dostawa kamery 360  dla  Wydziału Inżynierii Mechanicznej i Informatyki  Politechniki Częstochowskiej</w:t>
            </w:r>
          </w:p>
          <w:p w:rsidR="00D5105A" w:rsidRDefault="00D5105A" w:rsidP="00842C2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5105A">
              <w:rPr>
                <w:b/>
                <w:sz w:val="24"/>
              </w:rPr>
              <w:t>FIRMA BIS KAROL KOWALSKI</w:t>
            </w:r>
          </w:p>
          <w:p w:rsidR="00D5105A" w:rsidRDefault="00D5105A" w:rsidP="00842C2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5105A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D5105A">
              <w:rPr>
                <w:b/>
                <w:sz w:val="24"/>
              </w:rPr>
              <w:t>CZĘSTOCHOWA</w:t>
            </w:r>
          </w:p>
          <w:p w:rsidR="00D5105A" w:rsidRDefault="00D5105A" w:rsidP="00842C2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5105A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</w:t>
            </w:r>
            <w:r w:rsidRPr="00D5105A">
              <w:rPr>
                <w:b/>
                <w:sz w:val="24"/>
              </w:rPr>
              <w:t>41</w:t>
            </w:r>
          </w:p>
          <w:p w:rsidR="00D5105A" w:rsidRDefault="00D5105A" w:rsidP="00842C2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5105A">
              <w:rPr>
                <w:b/>
                <w:sz w:val="24"/>
              </w:rPr>
              <w:t>4 391.10 zł</w:t>
            </w:r>
          </w:p>
          <w:p w:rsidR="00D5105A" w:rsidRPr="00253031" w:rsidRDefault="00D5105A" w:rsidP="00842C2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5105A" w:rsidRDefault="00D5105A" w:rsidP="00842C2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5105A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80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798"/>
        <w:gridCol w:w="1843"/>
        <w:gridCol w:w="1417"/>
        <w:gridCol w:w="1560"/>
      </w:tblGrid>
      <w:tr w:rsidR="00AC4FBA" w:rsidRPr="00C63DA0" w:rsidTr="00AC4FBA">
        <w:tc>
          <w:tcPr>
            <w:tcW w:w="540" w:type="dxa"/>
            <w:shd w:val="clear" w:color="auto" w:fill="auto"/>
            <w:vAlign w:val="center"/>
          </w:tcPr>
          <w:p w:rsidR="00AC4FBA" w:rsidRPr="00C63DA0" w:rsidRDefault="00AC4FB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C4FBA" w:rsidRPr="00C63DA0" w:rsidRDefault="00AC4FB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C4FBA" w:rsidRPr="00C63DA0" w:rsidRDefault="00AC4FBA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AC4FBA" w:rsidRPr="00C63DA0" w:rsidRDefault="00AC4FB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05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C4FBA" w:rsidRPr="00C63DA0" w:rsidRDefault="00AC4FB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05A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4FBA" w:rsidRPr="00C63DA0" w:rsidRDefault="00AC4FB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05A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C4FBA" w:rsidRPr="00C63DA0" w:rsidRDefault="00AC4FB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C4FBA" w:rsidRPr="00C63DA0" w:rsidTr="00AC4FBA">
        <w:tc>
          <w:tcPr>
            <w:tcW w:w="540" w:type="dxa"/>
            <w:shd w:val="clear" w:color="auto" w:fill="auto"/>
            <w:vAlign w:val="center"/>
          </w:tcPr>
          <w:p w:rsidR="00AC4FBA" w:rsidRPr="00C63DA0" w:rsidRDefault="00AC4FBA" w:rsidP="00842C2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05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C4FBA" w:rsidRPr="00C63DA0" w:rsidRDefault="00AC4FBA" w:rsidP="00842C2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105A">
              <w:rPr>
                <w:rFonts w:ascii="Times New Roman" w:hAnsi="Times New Roman" w:cs="Times New Roman"/>
                <w:bCs/>
                <w:sz w:val="18"/>
                <w:szCs w:val="18"/>
              </w:rPr>
              <w:t>FIRMA BIS KAROL KOWALSKI</w:t>
            </w:r>
          </w:p>
          <w:p w:rsidR="00AC4FBA" w:rsidRPr="00C63DA0" w:rsidRDefault="00AC4FBA" w:rsidP="00842C2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105A">
              <w:rPr>
                <w:rFonts w:ascii="Times New Roman" w:hAnsi="Times New Roman" w:cs="Times New Roman"/>
                <w:bCs/>
                <w:sz w:val="18"/>
                <w:szCs w:val="18"/>
              </w:rPr>
              <w:t>AL. 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105A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C4FBA" w:rsidRPr="00C63DA0" w:rsidRDefault="00AC4FBA" w:rsidP="00842C2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105A">
              <w:rPr>
                <w:rFonts w:ascii="Times New Roman" w:hAnsi="Times New Roman" w:cs="Times New Roman"/>
                <w:bCs/>
                <w:sz w:val="18"/>
                <w:szCs w:val="18"/>
              </w:rPr>
              <w:t>42-216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105A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AC4FBA" w:rsidRPr="00C63DA0" w:rsidRDefault="00AC4FBA" w:rsidP="00842C2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5105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AC4FBA" w:rsidRPr="00C63DA0" w:rsidRDefault="00AC4FBA" w:rsidP="00842C2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05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C4FBA" w:rsidRPr="00C63DA0" w:rsidRDefault="00AC4FBA" w:rsidP="00842C2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05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4FBA" w:rsidRPr="00C63DA0" w:rsidRDefault="00AC4FBA" w:rsidP="00842C2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05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C4FBA" w:rsidRPr="00C63DA0" w:rsidRDefault="00AC4FBA" w:rsidP="00842C2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05A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5105A">
      <w:pPr>
        <w:pStyle w:val="Nagwek"/>
        <w:tabs>
          <w:tab w:val="clear" w:pos="4536"/>
        </w:tabs>
        <w:jc w:val="both"/>
        <w:rPr>
          <w:sz w:val="24"/>
        </w:rPr>
      </w:pPr>
      <w:r w:rsidRPr="00D5105A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D5105A">
        <w:rPr>
          <w:sz w:val="24"/>
        </w:rPr>
        <w:t>2020-07-1</w:t>
      </w:r>
      <w:r w:rsidR="00AC4FBA">
        <w:rPr>
          <w:sz w:val="24"/>
        </w:rPr>
        <w:t>6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007" w:rsidRDefault="00D81007">
      <w:r>
        <w:separator/>
      </w:r>
    </w:p>
  </w:endnote>
  <w:endnote w:type="continuationSeparator" w:id="0">
    <w:p w:rsidR="00D81007" w:rsidRDefault="00D81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05A" w:rsidRDefault="00D510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C4FB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C4FB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05A" w:rsidRDefault="00D510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007" w:rsidRDefault="00D81007">
      <w:r>
        <w:separator/>
      </w:r>
    </w:p>
  </w:footnote>
  <w:footnote w:type="continuationSeparator" w:id="0">
    <w:p w:rsidR="00D81007" w:rsidRDefault="00D81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05A" w:rsidRDefault="00D510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05A" w:rsidRDefault="00D510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05A" w:rsidRDefault="00D510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1007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AC4FBA"/>
    <w:rsid w:val="00C63DA0"/>
    <w:rsid w:val="00C85A89"/>
    <w:rsid w:val="00D5105A"/>
    <w:rsid w:val="00D5444F"/>
    <w:rsid w:val="00D81007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F654DA"/>
  <w15:chartTrackingRefBased/>
  <w15:docId w15:val="{91417725-B248-4B8C-BC5A-B83D8F207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C4F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C4F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2020-07-14T09:45:00Z</cp:lastPrinted>
  <dcterms:created xsi:type="dcterms:W3CDTF">2020-07-14T09:45:00Z</dcterms:created>
  <dcterms:modified xsi:type="dcterms:W3CDTF">2020-07-14T09:45:00Z</dcterms:modified>
</cp:coreProperties>
</file>