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2D3FE" w14:textId="77777777"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2E89247E">
          <v:roundrect id="_x0000_s1026" style="position:absolute;left:0;text-align:left;margin-left:-11.35pt;margin-top:-32.75pt;width:187.95pt;height:74.35pt;z-index:251657728" arcsize="10923f" coordsize="21600,21600" filled="f" strokeweight=".25pt">
            <v:textbox style="mso-next-textbox:#_x0000_s1026" inset="1pt,1pt,1pt,1pt">
              <w:txbxContent>
                <w:p w14:paraId="64FC6805" w14:textId="77777777" w:rsidR="00821C80" w:rsidRDefault="00821C80"/>
                <w:p w14:paraId="422F62EE" w14:textId="77777777" w:rsidR="00821C80" w:rsidRDefault="00821C80">
                  <w:pPr>
                    <w:rPr>
                      <w:sz w:val="12"/>
                    </w:rPr>
                  </w:pPr>
                </w:p>
                <w:p w14:paraId="2EF31982" w14:textId="77777777" w:rsidR="00821C80" w:rsidRDefault="00821C80">
                  <w:pPr>
                    <w:rPr>
                      <w:sz w:val="12"/>
                    </w:rPr>
                  </w:pPr>
                </w:p>
                <w:p w14:paraId="3F2649EC" w14:textId="77777777" w:rsidR="00821C80" w:rsidRDefault="00821C80">
                  <w:pPr>
                    <w:rPr>
                      <w:sz w:val="12"/>
                    </w:rPr>
                  </w:pPr>
                </w:p>
                <w:p w14:paraId="3AEEB754" w14:textId="77777777" w:rsidR="00821C80" w:rsidRDefault="00821C80">
                  <w:pPr>
                    <w:rPr>
                      <w:sz w:val="12"/>
                    </w:rPr>
                  </w:pPr>
                </w:p>
                <w:p w14:paraId="72FBEE20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4A805F9" w14:textId="77777777" w:rsidR="00327454" w:rsidRDefault="003274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5EB2EF2" w14:textId="6D453FA8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A74D45A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065515" w:rsidRPr="00065515">
        <w:rPr>
          <w:rFonts w:ascii="Times New Roman" w:hAnsi="Times New Roman"/>
          <w:sz w:val="24"/>
        </w:rPr>
        <w:t>4</w:t>
      </w:r>
    </w:p>
    <w:p w14:paraId="0EDB6489" w14:textId="77777777" w:rsidR="00821C80" w:rsidRDefault="00821C80">
      <w:pPr>
        <w:rPr>
          <w:sz w:val="22"/>
        </w:rPr>
      </w:pPr>
    </w:p>
    <w:p w14:paraId="11AC8429" w14:textId="77777777" w:rsidR="00821C80" w:rsidRPr="00E502EF" w:rsidRDefault="00821C80">
      <w:pPr>
        <w:rPr>
          <w:sz w:val="10"/>
          <w:szCs w:val="10"/>
        </w:rPr>
      </w:pPr>
    </w:p>
    <w:p w14:paraId="2256C8B3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65515" w:rsidRPr="00065515">
        <w:rPr>
          <w:sz w:val="24"/>
          <w:szCs w:val="24"/>
        </w:rPr>
        <w:t>IBR.271.12.2020.MH</w:t>
      </w:r>
    </w:p>
    <w:p w14:paraId="765E5084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B43E1D3" w14:textId="77777777"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14:paraId="163B1786" w14:textId="77777777" w:rsidR="00150D7E" w:rsidRDefault="00150D7E" w:rsidP="0060654D">
      <w:pPr>
        <w:pStyle w:val="Tekstpodstawowy2"/>
      </w:pPr>
    </w:p>
    <w:p w14:paraId="7402282C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65515" w:rsidRPr="0006551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1CC1E8B" w14:textId="77777777" w:rsidR="00150D7E" w:rsidRPr="00901871" w:rsidRDefault="00065515" w:rsidP="00150D7E">
      <w:pPr>
        <w:jc w:val="both"/>
        <w:rPr>
          <w:sz w:val="24"/>
          <w:szCs w:val="24"/>
        </w:rPr>
      </w:pPr>
      <w:r w:rsidRPr="00065515">
        <w:rPr>
          <w:b/>
          <w:sz w:val="24"/>
          <w:szCs w:val="24"/>
        </w:rPr>
        <w:t>Rewitalizacja miejscowości Baruchowo</w:t>
      </w:r>
    </w:p>
    <w:p w14:paraId="5EBC6607" w14:textId="77777777" w:rsidR="00150D7E" w:rsidRDefault="00150D7E" w:rsidP="00150D7E">
      <w:pPr>
        <w:jc w:val="both"/>
        <w:rPr>
          <w:sz w:val="24"/>
        </w:rPr>
      </w:pPr>
    </w:p>
    <w:p w14:paraId="7CA308D6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1596E1F8" w14:textId="77777777"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14:paraId="6EF4933C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5867B40B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14:paraId="1D72F8BE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14:paraId="5EBD5655" w14:textId="77777777"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14:paraId="20A5D565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14:paraId="14F8475B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14:paraId="13D6225D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14:paraId="18F0F506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14:paraId="43EDB5B7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37C15D8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102D0FA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2BBF5CA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7534A3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0152F30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66412AB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6D1118B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2C4C6DBF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1160FEE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5120B4F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6ECA828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9FD597D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75F0D5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548EAE6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00C54DF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4DCA26B1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0B1B05A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26B42DF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69546CE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66E3C2E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AB8472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1A8E37A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5CF8BF27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327454" w14:paraId="750D41D8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2EB9B972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260C145F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38763EB4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2B505017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31D4DE2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5641B489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31B7D904" w14:textId="77777777" w:rsidR="00327454" w:rsidRDefault="00327454">
            <w:pPr>
              <w:spacing w:before="120" w:line="360" w:lineRule="auto"/>
              <w:rPr>
                <w:sz w:val="24"/>
              </w:rPr>
            </w:pPr>
          </w:p>
        </w:tc>
      </w:tr>
    </w:tbl>
    <w:p w14:paraId="5F3B20E0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7A6923A3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A46D9" w14:textId="77777777" w:rsidR="003F5AA9" w:rsidRDefault="003F5AA9">
      <w:r>
        <w:separator/>
      </w:r>
    </w:p>
  </w:endnote>
  <w:endnote w:type="continuationSeparator" w:id="0">
    <w:p w14:paraId="1F94D984" w14:textId="77777777" w:rsidR="003F5AA9" w:rsidRDefault="003F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331A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586F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C20A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4D5B91" w14:textId="77777777" w:rsidR="00821C80" w:rsidRDefault="00821C80">
    <w:pPr>
      <w:pStyle w:val="Stopka"/>
      <w:tabs>
        <w:tab w:val="clear" w:pos="4536"/>
      </w:tabs>
      <w:jc w:val="center"/>
    </w:pPr>
  </w:p>
  <w:p w14:paraId="4EBEACA8" w14:textId="77777777"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E88C7B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6228CB" w14:textId="77777777" w:rsidR="00821C80" w:rsidRDefault="00821C80">
    <w:pPr>
      <w:pStyle w:val="Stopka"/>
      <w:tabs>
        <w:tab w:val="clear" w:pos="4536"/>
      </w:tabs>
      <w:jc w:val="center"/>
    </w:pPr>
  </w:p>
  <w:p w14:paraId="0CC3D2F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808DC7" w14:textId="77777777" w:rsidR="003F5AA9" w:rsidRDefault="003F5AA9">
      <w:r>
        <w:separator/>
      </w:r>
    </w:p>
  </w:footnote>
  <w:footnote w:type="continuationSeparator" w:id="0">
    <w:p w14:paraId="1D72EE6D" w14:textId="77777777" w:rsidR="003F5AA9" w:rsidRDefault="003F5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3024BA" w14:textId="77777777" w:rsidR="00065515" w:rsidRDefault="00065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596F8" w14:textId="77777777" w:rsidR="00065515" w:rsidRDefault="00065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5DA2E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AA9"/>
    <w:rsid w:val="00065515"/>
    <w:rsid w:val="00150D7E"/>
    <w:rsid w:val="00167DCC"/>
    <w:rsid w:val="00327454"/>
    <w:rsid w:val="003F5AA9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8E9138"/>
  <w15:chartTrackingRefBased/>
  <w15:docId w15:val="{6EBFBF91-9283-406C-9EEF-C418FB14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2020-07-15T06:26:00Z</dcterms:created>
  <dcterms:modified xsi:type="dcterms:W3CDTF">2020-07-15T06:26:00Z</dcterms:modified>
</cp:coreProperties>
</file>