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F5B79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A21ADF" w:rsidRPr="00A21ADF">
        <w:rPr>
          <w:sz w:val="24"/>
        </w:rPr>
        <w:t>2020-07-10</w:t>
      </w:r>
    </w:p>
    <w:p w14:paraId="2C551F1A" w14:textId="77777777" w:rsidR="00007727" w:rsidRDefault="00DB20C0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589702BC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21ADF" w:rsidRPr="00A21ADF">
        <w:rPr>
          <w:b/>
          <w:sz w:val="24"/>
          <w:szCs w:val="24"/>
        </w:rPr>
        <w:t>BZP/271/33/2020</w:t>
      </w:r>
      <w:r w:rsidR="00A80738">
        <w:rPr>
          <w:sz w:val="24"/>
        </w:rPr>
        <w:tab/>
        <w:t xml:space="preserve"> </w:t>
      </w:r>
    </w:p>
    <w:p w14:paraId="3450BB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32B8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DE30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ED978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DA40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2D9F22C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21ADF" w:rsidRPr="00A21ADF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E2C5BD3" w14:textId="77777777" w:rsidR="00A80738" w:rsidRPr="00490DC0" w:rsidRDefault="00A21ADF" w:rsidP="00C659E2">
      <w:pPr>
        <w:pStyle w:val="Tekstpodstawowywcity"/>
        <w:spacing w:before="120" w:after="240"/>
        <w:ind w:firstLine="0"/>
        <w:jc w:val="center"/>
      </w:pPr>
      <w:r w:rsidRPr="00A21ADF">
        <w:rPr>
          <w:b/>
        </w:rPr>
        <w:t>Wykonanie naprawy dachów na placówkach oświatowych w Trzemeśni</w:t>
      </w:r>
    </w:p>
    <w:p w14:paraId="46CB7F53" w14:textId="7B753778" w:rsidR="004C7E9B" w:rsidRPr="004C7E9B" w:rsidRDefault="00490DC0" w:rsidP="00490DC0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07E06C8C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21ADF" w:rsidRPr="00A21ADF">
        <w:rPr>
          <w:sz w:val="24"/>
          <w:szCs w:val="24"/>
        </w:rPr>
        <w:t>07/07/2020</w:t>
      </w:r>
      <w:r w:rsidR="00FF4AB1" w:rsidRPr="00FF4AB1">
        <w:rPr>
          <w:sz w:val="24"/>
          <w:szCs w:val="24"/>
        </w:rPr>
        <w:t xml:space="preserve"> o godz. </w:t>
      </w:r>
      <w:r w:rsidR="00FF4AB1">
        <w:rPr>
          <w:sz w:val="24"/>
          <w:szCs w:val="24"/>
        </w:rPr>
        <w:t>.</w:t>
      </w:r>
    </w:p>
    <w:p w14:paraId="47B0DEB9" w14:textId="77777777" w:rsidR="00DB20C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14:paraId="675D2AF5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21ADF" w:rsidRPr="00A21ADF">
        <w:rPr>
          <w:b/>
          <w:sz w:val="24"/>
          <w:szCs w:val="24"/>
        </w:rPr>
        <w:t>93 084.00</w:t>
      </w:r>
      <w:r w:rsidR="00FF4AB1" w:rsidRPr="00FF4AB1">
        <w:rPr>
          <w:sz w:val="24"/>
          <w:szCs w:val="24"/>
        </w:rPr>
        <w:t xml:space="preserve"> zł brutto.</w:t>
      </w:r>
    </w:p>
    <w:p w14:paraId="7C45EB57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276"/>
      </w:tblGrid>
      <w:tr w:rsidR="009D3012" w:rsidRPr="00493F8C" w14:paraId="11FD3698" w14:textId="77777777" w:rsidTr="009D3012">
        <w:tc>
          <w:tcPr>
            <w:tcW w:w="706" w:type="dxa"/>
            <w:shd w:val="clear" w:color="auto" w:fill="auto"/>
            <w:vAlign w:val="center"/>
          </w:tcPr>
          <w:p w14:paraId="21626FDA" w14:textId="77777777" w:rsidR="009D3012" w:rsidRPr="00490DC0" w:rsidRDefault="009D301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5869D2CA" w14:textId="77777777" w:rsidR="009D3012" w:rsidRDefault="009D301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6EC86BFE" w14:textId="77777777" w:rsidR="009D3012" w:rsidRPr="00490DC0" w:rsidRDefault="009D301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E3DC99" w14:textId="77777777" w:rsidR="009D3012" w:rsidRPr="00490DC0" w:rsidRDefault="009D301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928DA8" w14:textId="77777777" w:rsidR="009D3012" w:rsidRPr="00490DC0" w:rsidRDefault="009D3012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514915" w14:textId="77777777" w:rsidR="009D3012" w:rsidRPr="00490DC0" w:rsidRDefault="009D3012" w:rsidP="0023318D">
            <w:pPr>
              <w:spacing w:before="40" w:after="40"/>
              <w:jc w:val="center"/>
            </w:pPr>
            <w:bookmarkStart w:id="0" w:name="_GoBack"/>
            <w:bookmarkEnd w:id="0"/>
            <w:r w:rsidRPr="00490DC0">
              <w:t>Okres gwarancji</w:t>
            </w:r>
          </w:p>
        </w:tc>
      </w:tr>
      <w:tr w:rsidR="009D3012" w:rsidRPr="00493F8C" w14:paraId="2307D3DB" w14:textId="77777777" w:rsidTr="009D3012">
        <w:tc>
          <w:tcPr>
            <w:tcW w:w="706" w:type="dxa"/>
            <w:shd w:val="clear" w:color="auto" w:fill="auto"/>
            <w:vAlign w:val="center"/>
          </w:tcPr>
          <w:p w14:paraId="3A241BC4" w14:textId="77777777" w:rsidR="009D3012" w:rsidRPr="00490DC0" w:rsidRDefault="009D3012" w:rsidP="009E3138">
            <w:pPr>
              <w:spacing w:before="120" w:after="120"/>
              <w:jc w:val="center"/>
            </w:pPr>
            <w:r w:rsidRPr="00A21ADF">
              <w:t>1</w:t>
            </w:r>
          </w:p>
        </w:tc>
        <w:tc>
          <w:tcPr>
            <w:tcW w:w="2696" w:type="dxa"/>
            <w:shd w:val="clear" w:color="auto" w:fill="auto"/>
          </w:tcPr>
          <w:p w14:paraId="164A1109" w14:textId="77777777" w:rsidR="009D3012" w:rsidRPr="00490DC0" w:rsidRDefault="009D3012" w:rsidP="009E3138">
            <w:pPr>
              <w:spacing w:before="40"/>
            </w:pPr>
            <w:proofErr w:type="spellStart"/>
            <w:r w:rsidRPr="00A21ADF">
              <w:t>Plaszczak</w:t>
            </w:r>
            <w:proofErr w:type="spellEnd"/>
            <w:r w:rsidRPr="00A21ADF">
              <w:t xml:space="preserve"> Andrzej Zakład Ogólnobudowlany</w:t>
            </w:r>
          </w:p>
          <w:p w14:paraId="327C5026" w14:textId="77777777" w:rsidR="009D3012" w:rsidRPr="00490DC0" w:rsidRDefault="009D3012" w:rsidP="009E3138">
            <w:r w:rsidRPr="00A21ADF">
              <w:t>Kojszówka</w:t>
            </w:r>
            <w:r w:rsidRPr="00490DC0">
              <w:t xml:space="preserve"> </w:t>
            </w:r>
            <w:r w:rsidRPr="00A21ADF">
              <w:t>109</w:t>
            </w:r>
            <w:r>
              <w:t>,</w:t>
            </w:r>
            <w:r w:rsidRPr="00A21ADF">
              <w:t>34-231</w:t>
            </w:r>
            <w:r w:rsidRPr="00490DC0">
              <w:t xml:space="preserve"> </w:t>
            </w:r>
            <w:r w:rsidRPr="00A21ADF">
              <w:t>Juszczyn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1B9F63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143 127.49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BE9426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31.08.2020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4640F5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60 miesiące</w:t>
            </w:r>
          </w:p>
        </w:tc>
      </w:tr>
      <w:tr w:rsidR="009D3012" w:rsidRPr="00493F8C" w14:paraId="75C28995" w14:textId="77777777" w:rsidTr="009D3012">
        <w:tc>
          <w:tcPr>
            <w:tcW w:w="706" w:type="dxa"/>
            <w:shd w:val="clear" w:color="auto" w:fill="auto"/>
            <w:vAlign w:val="center"/>
          </w:tcPr>
          <w:p w14:paraId="7E574A14" w14:textId="77777777" w:rsidR="009D3012" w:rsidRPr="00490DC0" w:rsidRDefault="009D3012" w:rsidP="009E3138">
            <w:pPr>
              <w:spacing w:before="120" w:after="120"/>
              <w:jc w:val="center"/>
            </w:pPr>
            <w:r w:rsidRPr="00A21ADF">
              <w:t>2</w:t>
            </w:r>
          </w:p>
        </w:tc>
        <w:tc>
          <w:tcPr>
            <w:tcW w:w="2696" w:type="dxa"/>
            <w:shd w:val="clear" w:color="auto" w:fill="auto"/>
          </w:tcPr>
          <w:p w14:paraId="75C1D314" w14:textId="77777777" w:rsidR="009D3012" w:rsidRPr="00490DC0" w:rsidRDefault="009D3012" w:rsidP="009E3138">
            <w:pPr>
              <w:spacing w:before="40"/>
            </w:pPr>
            <w:r w:rsidRPr="00A21ADF">
              <w:t xml:space="preserve">Zakład Remontowo-Budowlany "BUD-MAX" </w:t>
            </w:r>
            <w:proofErr w:type="spellStart"/>
            <w:r w:rsidRPr="00A21ADF">
              <w:t>Wojcech</w:t>
            </w:r>
            <w:proofErr w:type="spellEnd"/>
            <w:r w:rsidRPr="00A21ADF">
              <w:t xml:space="preserve"> </w:t>
            </w:r>
            <w:proofErr w:type="spellStart"/>
            <w:r w:rsidRPr="00A21ADF">
              <w:t>Cież</w:t>
            </w:r>
            <w:proofErr w:type="spellEnd"/>
          </w:p>
          <w:p w14:paraId="27CBA32C" w14:textId="5E0185C1" w:rsidR="009D3012" w:rsidRPr="00490DC0" w:rsidRDefault="009D3012" w:rsidP="009E3138">
            <w:r w:rsidRPr="00A21ADF">
              <w:t>32-432</w:t>
            </w:r>
            <w:r w:rsidRPr="00490DC0">
              <w:t xml:space="preserve"> </w:t>
            </w:r>
            <w:r w:rsidRPr="00A21ADF">
              <w:t>Pcim</w:t>
            </w:r>
            <w:r>
              <w:t>316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3FA108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95 011.02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61185C7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31.08.2020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5DCE9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36 miesiące</w:t>
            </w:r>
          </w:p>
        </w:tc>
      </w:tr>
      <w:tr w:rsidR="009D3012" w:rsidRPr="00493F8C" w14:paraId="3EFB1230" w14:textId="77777777" w:rsidTr="009D3012">
        <w:tc>
          <w:tcPr>
            <w:tcW w:w="706" w:type="dxa"/>
            <w:shd w:val="clear" w:color="auto" w:fill="auto"/>
            <w:vAlign w:val="center"/>
          </w:tcPr>
          <w:p w14:paraId="43250613" w14:textId="77777777" w:rsidR="009D3012" w:rsidRPr="00490DC0" w:rsidRDefault="009D3012" w:rsidP="009E3138">
            <w:pPr>
              <w:spacing w:before="120" w:after="120"/>
              <w:jc w:val="center"/>
            </w:pPr>
            <w:r w:rsidRPr="00A21ADF">
              <w:t>3</w:t>
            </w:r>
          </w:p>
        </w:tc>
        <w:tc>
          <w:tcPr>
            <w:tcW w:w="2696" w:type="dxa"/>
            <w:shd w:val="clear" w:color="auto" w:fill="auto"/>
          </w:tcPr>
          <w:p w14:paraId="7E66E4EF" w14:textId="77777777" w:rsidR="009D3012" w:rsidRPr="00490DC0" w:rsidRDefault="009D3012" w:rsidP="009E3138">
            <w:pPr>
              <w:spacing w:before="40"/>
            </w:pPr>
            <w:r w:rsidRPr="00A21ADF">
              <w:t>ERGAL-S Przedsiębiorstwo</w:t>
            </w:r>
          </w:p>
          <w:p w14:paraId="4C69A374" w14:textId="77777777" w:rsidR="009D3012" w:rsidRPr="00490DC0" w:rsidRDefault="009D3012" w:rsidP="009E3138">
            <w:r w:rsidRPr="00A21ADF">
              <w:t>Wiśniowieckiego</w:t>
            </w:r>
            <w:r w:rsidRPr="00490DC0">
              <w:t xml:space="preserve"> </w:t>
            </w:r>
            <w:r w:rsidRPr="00A21ADF">
              <w:t>11</w:t>
            </w:r>
            <w:r>
              <w:t>,</w:t>
            </w:r>
            <w:r w:rsidRPr="00A21ADF">
              <w:t>31-978</w:t>
            </w:r>
            <w:r w:rsidRPr="00490DC0">
              <w:t xml:space="preserve"> </w:t>
            </w:r>
            <w:r w:rsidRPr="00A21ADF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B07216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119 403.77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155A69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31.08.2020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3A2C42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60 miesiące</w:t>
            </w:r>
          </w:p>
        </w:tc>
      </w:tr>
      <w:tr w:rsidR="009D3012" w:rsidRPr="00493F8C" w14:paraId="1894B121" w14:textId="77777777" w:rsidTr="009D3012">
        <w:tc>
          <w:tcPr>
            <w:tcW w:w="706" w:type="dxa"/>
            <w:shd w:val="clear" w:color="auto" w:fill="auto"/>
            <w:vAlign w:val="center"/>
          </w:tcPr>
          <w:p w14:paraId="40F59880" w14:textId="77777777" w:rsidR="009D3012" w:rsidRPr="00490DC0" w:rsidRDefault="009D3012" w:rsidP="009E3138">
            <w:pPr>
              <w:spacing w:before="120" w:after="120"/>
              <w:jc w:val="center"/>
            </w:pPr>
            <w:r w:rsidRPr="00A21ADF">
              <w:t>4</w:t>
            </w:r>
          </w:p>
        </w:tc>
        <w:tc>
          <w:tcPr>
            <w:tcW w:w="2696" w:type="dxa"/>
            <w:shd w:val="clear" w:color="auto" w:fill="auto"/>
          </w:tcPr>
          <w:p w14:paraId="28E830E8" w14:textId="77777777" w:rsidR="009D3012" w:rsidRPr="00490DC0" w:rsidRDefault="009D3012" w:rsidP="009E3138">
            <w:pPr>
              <w:spacing w:before="40"/>
            </w:pPr>
            <w:r w:rsidRPr="00A21ADF">
              <w:t>FRYBUD F.H.U. Katarzyna Leśniak</w:t>
            </w:r>
          </w:p>
          <w:p w14:paraId="6EA8F5EA" w14:textId="77777777" w:rsidR="009D3012" w:rsidRPr="00490DC0" w:rsidRDefault="009D3012" w:rsidP="009E3138">
            <w:r w:rsidRPr="00A21ADF">
              <w:t>Trzemeśnia</w:t>
            </w:r>
            <w:r w:rsidRPr="00490DC0">
              <w:t xml:space="preserve"> </w:t>
            </w:r>
            <w:r w:rsidRPr="00A21ADF">
              <w:t>196</w:t>
            </w:r>
            <w:r>
              <w:t>,</w:t>
            </w:r>
            <w:r w:rsidRPr="00A21ADF">
              <w:t>32-425</w:t>
            </w:r>
            <w:r w:rsidRPr="00490DC0">
              <w:t xml:space="preserve"> </w:t>
            </w:r>
            <w:r w:rsidRPr="00A21ADF">
              <w:t>Trzemeśnia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EF16B4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84 862.35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46EB9C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31.08.2020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C96896" w14:textId="77777777" w:rsidR="009D3012" w:rsidRPr="00490DC0" w:rsidRDefault="009D3012" w:rsidP="009E3138">
            <w:pPr>
              <w:spacing w:before="120" w:after="120"/>
              <w:jc w:val="both"/>
            </w:pPr>
            <w:r w:rsidRPr="00A21ADF">
              <w:t>36 miesiące</w:t>
            </w:r>
          </w:p>
        </w:tc>
      </w:tr>
    </w:tbl>
    <w:p w14:paraId="1B5C0A38" w14:textId="77777777" w:rsidR="00A80738" w:rsidRDefault="00A80738" w:rsidP="00A80738">
      <w:pPr>
        <w:jc w:val="right"/>
        <w:rPr>
          <w:sz w:val="24"/>
        </w:rPr>
      </w:pPr>
    </w:p>
    <w:p w14:paraId="3500C7E8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A21ADF" w:rsidRPr="00A21ADF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A21ADF" w:rsidRPr="00A21ADF">
        <w:rPr>
          <w:sz w:val="22"/>
        </w:rPr>
        <w:t>Pacek</w:t>
      </w:r>
    </w:p>
    <w:p w14:paraId="7A01E6A5" w14:textId="77777777" w:rsidR="00E755B7" w:rsidRDefault="00E755B7" w:rsidP="00173B20">
      <w:pPr>
        <w:jc w:val="right"/>
      </w:pPr>
    </w:p>
    <w:p w14:paraId="35FA4034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223C9" w14:textId="77777777" w:rsidR="00535F6D" w:rsidRDefault="00535F6D">
      <w:r>
        <w:separator/>
      </w:r>
    </w:p>
  </w:endnote>
  <w:endnote w:type="continuationSeparator" w:id="0">
    <w:p w14:paraId="4A493EAA" w14:textId="77777777" w:rsidR="00535F6D" w:rsidRDefault="00535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C844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0AC3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D7620" w14:textId="77777777" w:rsidR="009F189D" w:rsidRPr="00DB20C0" w:rsidRDefault="00DB20C0" w:rsidP="00DB20C0">
    <w:pPr>
      <w:pStyle w:val="Stopka"/>
    </w:pPr>
    <w:r w:rsidRPr="00617400">
      <w:rPr>
        <w:noProof/>
      </w:rPr>
      <w:pict w14:anchorId="32453B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74.75pt;height:68.2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479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2261C5" w14:textId="77777777" w:rsidR="009F189D" w:rsidRDefault="009F189D">
    <w:pPr>
      <w:pStyle w:val="Stopka"/>
      <w:tabs>
        <w:tab w:val="clear" w:pos="4536"/>
      </w:tabs>
      <w:jc w:val="center"/>
    </w:pPr>
  </w:p>
  <w:p w14:paraId="730DBE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6F2D6" w14:textId="77777777" w:rsidR="00535F6D" w:rsidRDefault="00535F6D">
      <w:r>
        <w:separator/>
      </w:r>
    </w:p>
  </w:footnote>
  <w:footnote w:type="continuationSeparator" w:id="0">
    <w:p w14:paraId="0D63F9DF" w14:textId="77777777" w:rsidR="00535F6D" w:rsidRDefault="00535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6A3D4" w14:textId="77777777" w:rsidR="00A21ADF" w:rsidRDefault="00A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3AD35" w14:textId="77777777" w:rsidR="004D5E46" w:rsidRDefault="00DB20C0">
    <w:pPr>
      <w:pStyle w:val="Nagwek"/>
    </w:pPr>
    <w:r w:rsidRPr="00617400">
      <w:rPr>
        <w:noProof/>
      </w:rPr>
      <w:pict w14:anchorId="57675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99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3D352" w14:textId="77777777" w:rsidR="00A21ADF" w:rsidRDefault="00A21A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F6D"/>
    <w:rsid w:val="00007727"/>
    <w:rsid w:val="00017720"/>
    <w:rsid w:val="00035488"/>
    <w:rsid w:val="00044642"/>
    <w:rsid w:val="000D7F25"/>
    <w:rsid w:val="000E00E5"/>
    <w:rsid w:val="00156A8B"/>
    <w:rsid w:val="00173B20"/>
    <w:rsid w:val="001C69FF"/>
    <w:rsid w:val="0023318D"/>
    <w:rsid w:val="003D72FD"/>
    <w:rsid w:val="00423179"/>
    <w:rsid w:val="00490DC0"/>
    <w:rsid w:val="00493F8C"/>
    <w:rsid w:val="004C7E9B"/>
    <w:rsid w:val="004D5E46"/>
    <w:rsid w:val="00535F6D"/>
    <w:rsid w:val="0069085C"/>
    <w:rsid w:val="007816AA"/>
    <w:rsid w:val="00843263"/>
    <w:rsid w:val="00861E75"/>
    <w:rsid w:val="009D19BD"/>
    <w:rsid w:val="009D3012"/>
    <w:rsid w:val="009F189D"/>
    <w:rsid w:val="00A21ADF"/>
    <w:rsid w:val="00A80738"/>
    <w:rsid w:val="00AF6ACA"/>
    <w:rsid w:val="00C236D3"/>
    <w:rsid w:val="00C659E2"/>
    <w:rsid w:val="00CB0802"/>
    <w:rsid w:val="00D06334"/>
    <w:rsid w:val="00D7128F"/>
    <w:rsid w:val="00DB20C0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E8FBF1"/>
  <w15:chartTrackingRefBased/>
  <w15:docId w15:val="{BA5C4ABA-4189-4545-B6CF-4F54CCC4D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2020-07-10T09:55:00Z</dcterms:created>
  <dcterms:modified xsi:type="dcterms:W3CDTF">2020-07-10T09:55:00Z</dcterms:modified>
</cp:coreProperties>
</file>