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F86" w:rsidRPr="008043DC" w:rsidRDefault="00486F86" w:rsidP="008043DC">
      <w:pPr>
        <w:rPr>
          <w:rFonts w:ascii="Calibri" w:hAnsi="Calibri" w:cs="Calibri"/>
          <w:b/>
          <w:bCs/>
          <w:szCs w:val="18"/>
        </w:rPr>
      </w:pPr>
      <w:r w:rsidRPr="008043DC">
        <w:rPr>
          <w:rFonts w:ascii="Calibri" w:hAnsi="Calibri" w:cs="Calibri"/>
          <w:b/>
          <w:bCs/>
          <w:szCs w:val="18"/>
        </w:rPr>
        <w:t>Centralny Szpital Kliniczny MSWiA w Warszawie</w:t>
      </w:r>
      <w:r w:rsidRPr="008043DC">
        <w:rPr>
          <w:rFonts w:ascii="Calibri" w:hAnsi="Calibri" w:cs="Calibri"/>
          <w:color w:val="auto"/>
          <w:spacing w:val="0"/>
          <w:szCs w:val="18"/>
        </w:rPr>
        <w:t xml:space="preserve"> </w:t>
      </w:r>
      <w:r>
        <w:rPr>
          <w:rFonts w:ascii="Calibri" w:hAnsi="Calibri" w:cs="Calibri"/>
          <w:color w:val="auto"/>
          <w:spacing w:val="0"/>
          <w:szCs w:val="18"/>
        </w:rPr>
        <w:t xml:space="preserve">                                                                     </w:t>
      </w:r>
      <w:r w:rsidRPr="008043DC">
        <w:rPr>
          <w:rFonts w:ascii="Calibri" w:hAnsi="Calibri" w:cs="Calibri"/>
          <w:color w:val="auto"/>
          <w:spacing w:val="0"/>
          <w:szCs w:val="18"/>
        </w:rPr>
        <w:t>Warszawa, dnia 09.07.2020 r.</w:t>
      </w:r>
    </w:p>
    <w:p w:rsidR="00486F86" w:rsidRPr="008043DC" w:rsidRDefault="00486F86" w:rsidP="008043DC">
      <w:pPr>
        <w:rPr>
          <w:rFonts w:ascii="Calibri" w:hAnsi="Calibri" w:cs="Calibri"/>
          <w:szCs w:val="18"/>
        </w:rPr>
      </w:pPr>
      <w:r w:rsidRPr="008043DC">
        <w:rPr>
          <w:rFonts w:ascii="Calibri" w:hAnsi="Calibri" w:cs="Calibri"/>
          <w:szCs w:val="18"/>
        </w:rPr>
        <w:t>Wołoska 137</w:t>
      </w:r>
    </w:p>
    <w:p w:rsidR="00486F86" w:rsidRPr="008043DC" w:rsidRDefault="00486F86" w:rsidP="008043DC">
      <w:pPr>
        <w:rPr>
          <w:rFonts w:ascii="Calibri" w:hAnsi="Calibri" w:cs="Calibri"/>
          <w:szCs w:val="18"/>
        </w:rPr>
      </w:pPr>
      <w:r w:rsidRPr="008043DC">
        <w:rPr>
          <w:rFonts w:ascii="Calibri" w:hAnsi="Calibri" w:cs="Calibri"/>
          <w:szCs w:val="18"/>
        </w:rPr>
        <w:t>02-507 Warszawa</w:t>
      </w:r>
    </w:p>
    <w:p w:rsidR="00486F86" w:rsidRPr="004C034B" w:rsidRDefault="00486F86" w:rsidP="00104D9A">
      <w:pPr>
        <w:spacing w:line="240" w:lineRule="auto"/>
        <w:ind w:left="5040" w:hanging="5040"/>
        <w:jc w:val="both"/>
        <w:rPr>
          <w:rFonts w:ascii="Calibri" w:hAnsi="Calibri" w:cs="Calibri"/>
          <w:color w:val="auto"/>
          <w:spacing w:val="0"/>
          <w:szCs w:val="18"/>
        </w:rPr>
      </w:pPr>
      <w:r>
        <w:rPr>
          <w:rFonts w:ascii="Calibri" w:hAnsi="Calibri" w:cs="Calibri"/>
          <w:color w:val="auto"/>
          <w:spacing w:val="0"/>
          <w:szCs w:val="18"/>
        </w:rPr>
        <w:t xml:space="preserve">                                                                                                                                                               </w:t>
      </w:r>
    </w:p>
    <w:p w:rsidR="00486F86" w:rsidRPr="00AF59B7" w:rsidRDefault="00486F86" w:rsidP="00F418E1">
      <w:pPr>
        <w:spacing w:line="240" w:lineRule="auto"/>
        <w:ind w:left="5040" w:hanging="5040"/>
        <w:jc w:val="both"/>
        <w:rPr>
          <w:rFonts w:ascii="Calibri" w:hAnsi="Calibri" w:cs="Calibri"/>
          <w:b/>
          <w:color w:val="auto"/>
          <w:spacing w:val="0"/>
          <w:szCs w:val="18"/>
        </w:rPr>
      </w:pPr>
      <w:bookmarkStart w:id="0" w:name="_Hlk24124146"/>
      <w:r w:rsidRPr="00AF59B7">
        <w:rPr>
          <w:rFonts w:ascii="Calibri" w:hAnsi="Calibri" w:cs="Calibri"/>
          <w:b/>
          <w:color w:val="auto"/>
          <w:spacing w:val="0"/>
          <w:szCs w:val="18"/>
        </w:rPr>
        <w:t xml:space="preserve">Znak sprawy: CSKDZMIZP-2375/28/04/01/2020 </w:t>
      </w:r>
    </w:p>
    <w:bookmarkEnd w:id="0"/>
    <w:p w:rsidR="00486F86" w:rsidRPr="00AF59B7" w:rsidRDefault="00486F86" w:rsidP="00F418E1">
      <w:pPr>
        <w:spacing w:line="240" w:lineRule="auto"/>
        <w:rPr>
          <w:rFonts w:ascii="Calibri" w:hAnsi="Calibri" w:cs="Calibri"/>
          <w:b/>
          <w:szCs w:val="18"/>
        </w:rPr>
      </w:pP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  <w:bookmarkStart w:id="1" w:name="_Hlk24124162"/>
      <w:r>
        <w:rPr>
          <w:rFonts w:ascii="Calibri" w:hAnsi="Calibri" w:cs="Calibri"/>
          <w:b/>
          <w:color w:val="auto"/>
          <w:spacing w:val="0"/>
          <w:szCs w:val="18"/>
        </w:rPr>
        <w:t>Wykonawcy ubiegający się o zamówienie publiczne</w:t>
      </w: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  <w:r w:rsidRPr="00AF59B7">
        <w:rPr>
          <w:rFonts w:ascii="Calibri" w:hAnsi="Calibri" w:cs="Calibri"/>
          <w:b/>
          <w:color w:val="auto"/>
          <w:spacing w:val="0"/>
          <w:szCs w:val="18"/>
        </w:rPr>
        <w:t xml:space="preserve">na usługę ubezpieczenia </w:t>
      </w:r>
    </w:p>
    <w:p w:rsidR="00486F86" w:rsidRPr="00AF59B7" w:rsidRDefault="00486F86" w:rsidP="00F418E1">
      <w:pPr>
        <w:spacing w:line="240" w:lineRule="auto"/>
        <w:ind w:left="4248" w:firstLine="5"/>
        <w:jc w:val="both"/>
        <w:rPr>
          <w:rFonts w:ascii="Calibri" w:hAnsi="Calibri" w:cs="Calibri"/>
          <w:b/>
          <w:color w:val="auto"/>
          <w:spacing w:val="0"/>
          <w:szCs w:val="18"/>
        </w:rPr>
      </w:pPr>
      <w:r w:rsidRPr="00AF59B7">
        <w:rPr>
          <w:rFonts w:ascii="Calibri" w:hAnsi="Calibri" w:cs="Calibri"/>
          <w:b/>
          <w:color w:val="auto"/>
          <w:spacing w:val="0"/>
          <w:szCs w:val="18"/>
        </w:rPr>
        <w:t>mienia CSK MSWiA w Warszawie</w:t>
      </w:r>
    </w:p>
    <w:bookmarkEnd w:id="1"/>
    <w:p w:rsidR="00486F86" w:rsidRPr="004C034B" w:rsidRDefault="00486F86" w:rsidP="004C034B">
      <w:pPr>
        <w:spacing w:line="240" w:lineRule="auto"/>
        <w:jc w:val="both"/>
        <w:rPr>
          <w:rFonts w:ascii="Calibri" w:hAnsi="Calibri" w:cs="Calibri"/>
          <w:color w:val="auto"/>
          <w:spacing w:val="0"/>
          <w:szCs w:val="18"/>
          <w:lang w:eastAsia="pl-PL"/>
        </w:rPr>
      </w:pPr>
    </w:p>
    <w:p w:rsidR="00486F86" w:rsidRPr="004C034B" w:rsidRDefault="00486F86" w:rsidP="004C034B">
      <w:pPr>
        <w:spacing w:line="240" w:lineRule="auto"/>
        <w:jc w:val="both"/>
        <w:rPr>
          <w:rFonts w:ascii="Calibri" w:hAnsi="Calibri" w:cs="Calibri"/>
          <w:color w:val="auto"/>
          <w:spacing w:val="0"/>
          <w:szCs w:val="18"/>
          <w:lang w:eastAsia="pl-PL"/>
        </w:rPr>
      </w:pPr>
    </w:p>
    <w:p w:rsidR="00486F86" w:rsidRPr="004C034B" w:rsidRDefault="00486F86" w:rsidP="00104D9A">
      <w:pPr>
        <w:spacing w:line="240" w:lineRule="auto"/>
        <w:jc w:val="both"/>
        <w:rPr>
          <w:rFonts w:ascii="Calibri" w:hAnsi="Calibri" w:cs="Calibri"/>
          <w:b/>
          <w:szCs w:val="18"/>
        </w:rPr>
      </w:pPr>
    </w:p>
    <w:p w:rsidR="00486F86" w:rsidRPr="004C034B" w:rsidRDefault="00486F86" w:rsidP="00902901">
      <w:pPr>
        <w:spacing w:after="200" w:line="276" w:lineRule="auto"/>
        <w:jc w:val="both"/>
        <w:rPr>
          <w:rFonts w:ascii="Calibri" w:hAnsi="Calibri" w:cs="Calibri"/>
          <w:b/>
          <w:i/>
          <w:color w:val="auto"/>
          <w:spacing w:val="0"/>
          <w:szCs w:val="18"/>
        </w:rPr>
      </w:pPr>
      <w:r w:rsidRPr="004C034B">
        <w:rPr>
          <w:rFonts w:ascii="Calibri" w:hAnsi="Calibri" w:cs="Calibri"/>
          <w:b/>
          <w:i/>
          <w:color w:val="auto"/>
          <w:spacing w:val="0"/>
          <w:szCs w:val="18"/>
        </w:rPr>
        <w:t>Szanowni Państwo</w:t>
      </w:r>
    </w:p>
    <w:p w:rsidR="00486F86" w:rsidRPr="000C2D5D" w:rsidRDefault="00486F86" w:rsidP="007A6357">
      <w:pPr>
        <w:spacing w:before="100" w:beforeAutospacing="1" w:after="100" w:afterAutospacing="1" w:line="240" w:lineRule="auto"/>
        <w:jc w:val="both"/>
        <w:rPr>
          <w:rFonts w:ascii="Calibri" w:hAnsi="Calibri" w:cs="Calibri"/>
          <w:color w:val="auto"/>
          <w:spacing w:val="0"/>
          <w:szCs w:val="18"/>
          <w:lang w:eastAsia="pl-PL"/>
        </w:rPr>
      </w:pPr>
      <w:r w:rsidRPr="004C034B">
        <w:rPr>
          <w:rFonts w:ascii="Calibri" w:hAnsi="Calibri" w:cs="Calibri"/>
          <w:color w:val="auto"/>
          <w:spacing w:val="0"/>
          <w:szCs w:val="18"/>
          <w:lang w:eastAsia="pl-PL"/>
        </w:rPr>
        <w:t xml:space="preserve">W związku z </w:t>
      </w:r>
      <w:r>
        <w:rPr>
          <w:rFonts w:ascii="Calibri" w:hAnsi="Calibri" w:cs="Calibri"/>
          <w:color w:val="auto"/>
          <w:spacing w:val="0"/>
          <w:szCs w:val="18"/>
          <w:lang w:eastAsia="pl-PL"/>
        </w:rPr>
        <w:t>prośbą o doprecyzowanie</w:t>
      </w:r>
      <w:r w:rsidRPr="000C2D5D">
        <w:rPr>
          <w:rFonts w:ascii="Calibri" w:hAnsi="Calibri" w:cs="Calibri"/>
          <w:color w:val="auto"/>
          <w:spacing w:val="0"/>
          <w:szCs w:val="18"/>
          <w:lang w:eastAsia="pl-PL"/>
        </w:rPr>
        <w:t>,</w:t>
      </w:r>
      <w:r>
        <w:rPr>
          <w:rFonts w:ascii="Calibri" w:hAnsi="Calibri" w:cs="Calibri"/>
          <w:color w:val="auto"/>
          <w:spacing w:val="0"/>
          <w:szCs w:val="18"/>
          <w:lang w:eastAsia="pl-PL"/>
        </w:rPr>
        <w:t xml:space="preserve"> informacji z dnia 03.07.2020,</w:t>
      </w:r>
      <w:r w:rsidRPr="000C2D5D">
        <w:rPr>
          <w:rFonts w:ascii="Calibri" w:hAnsi="Calibri" w:cs="Calibri"/>
          <w:color w:val="auto"/>
          <w:spacing w:val="0"/>
          <w:szCs w:val="18"/>
          <w:lang w:eastAsia="pl-PL"/>
        </w:rPr>
        <w:t xml:space="preserve"> dotyczących wyjaśnienia części  POUFNEJ treści Specyfikacji Istotnych Warunków Zamówienia</w:t>
      </w:r>
      <w:r>
        <w:rPr>
          <w:rFonts w:ascii="Calibri" w:hAnsi="Calibri" w:cs="Calibri"/>
          <w:color w:val="auto"/>
          <w:spacing w:val="0"/>
          <w:szCs w:val="18"/>
          <w:lang w:eastAsia="pl-PL"/>
        </w:rPr>
        <w:t>.</w:t>
      </w:r>
      <w:r w:rsidRPr="000C2D5D">
        <w:rPr>
          <w:rFonts w:ascii="Calibri" w:hAnsi="Calibri" w:cs="Calibri"/>
          <w:color w:val="auto"/>
          <w:spacing w:val="0"/>
          <w:szCs w:val="18"/>
          <w:lang w:eastAsia="pl-PL"/>
        </w:rPr>
        <w:t xml:space="preserve">  Zamawiający </w:t>
      </w:r>
      <w:r>
        <w:rPr>
          <w:rFonts w:ascii="Calibri" w:hAnsi="Calibri" w:cs="Calibri"/>
          <w:color w:val="auto"/>
          <w:spacing w:val="0"/>
          <w:szCs w:val="18"/>
          <w:lang w:eastAsia="pl-PL"/>
        </w:rPr>
        <w:t>doprecyzował odpowiedź na pytanie nr 3</w:t>
      </w:r>
      <w:r w:rsidRPr="000C2D5D">
        <w:rPr>
          <w:rFonts w:ascii="Calibri" w:hAnsi="Calibri" w:cs="Calibri"/>
          <w:color w:val="auto"/>
          <w:spacing w:val="0"/>
          <w:szCs w:val="18"/>
          <w:lang w:eastAsia="pl-PL"/>
        </w:rPr>
        <w:t xml:space="preserve"> i przekazał je wszystkim Wykonawcom, którzy zawnioskowali o udostępnienie części poufnej. </w:t>
      </w:r>
    </w:p>
    <w:p w:rsidR="00486F86" w:rsidRPr="00F418E1" w:rsidRDefault="00486F86" w:rsidP="00F418E1">
      <w:pPr>
        <w:pStyle w:val="ListParagraph"/>
        <w:autoSpaceDE w:val="0"/>
        <w:autoSpaceDN w:val="0"/>
        <w:adjustRightInd w:val="0"/>
        <w:spacing w:after="0" w:line="240" w:lineRule="auto"/>
        <w:ind w:left="1146"/>
        <w:jc w:val="both"/>
        <w:rPr>
          <w:rFonts w:cs="Calibri"/>
          <w:color w:val="0070C0"/>
          <w:sz w:val="18"/>
          <w:szCs w:val="18"/>
        </w:rPr>
      </w:pPr>
    </w:p>
    <w:p w:rsidR="00486F86" w:rsidRPr="004C034B" w:rsidRDefault="00486F86" w:rsidP="007A6357">
      <w:pPr>
        <w:autoSpaceDE w:val="0"/>
        <w:autoSpaceDN w:val="0"/>
        <w:adjustRightInd w:val="0"/>
        <w:spacing w:line="240" w:lineRule="auto"/>
        <w:jc w:val="both"/>
        <w:rPr>
          <w:rFonts w:ascii="Calibri" w:hAnsi="Calibri" w:cs="Calibri"/>
          <w:b/>
          <w:color w:val="000000"/>
          <w:spacing w:val="0"/>
          <w:szCs w:val="18"/>
        </w:rPr>
      </w:pPr>
      <w:r w:rsidRPr="000C2D5D">
        <w:rPr>
          <w:rFonts w:ascii="Calibri" w:hAnsi="Calibri" w:cs="Calibri"/>
          <w:b/>
          <w:color w:val="000000"/>
          <w:spacing w:val="0"/>
          <w:szCs w:val="18"/>
        </w:rPr>
        <w:t>Uwaga!! Załączniki o charakterze poufnym zostaną</w:t>
      </w:r>
      <w:r w:rsidRPr="004C034B">
        <w:rPr>
          <w:rFonts w:ascii="Calibri" w:hAnsi="Calibri" w:cs="Calibri"/>
          <w:b/>
          <w:color w:val="000000"/>
          <w:spacing w:val="0"/>
          <w:szCs w:val="18"/>
        </w:rPr>
        <w:t xml:space="preserve"> przesłane Wykonawcom, którzy zwrócili lub zwrócą się o przekazanie części poufnej SIWZ.</w:t>
      </w:r>
    </w:p>
    <w:p w:rsidR="00486F86" w:rsidRDefault="00486F86" w:rsidP="004C034B">
      <w:pPr>
        <w:spacing w:line="240" w:lineRule="auto"/>
        <w:jc w:val="both"/>
        <w:rPr>
          <w:rFonts w:ascii="Calibri" w:hAnsi="Calibri" w:cs="Calibri"/>
          <w:b/>
          <w:color w:val="0070C0"/>
          <w:spacing w:val="0"/>
          <w:szCs w:val="18"/>
        </w:rPr>
      </w:pPr>
    </w:p>
    <w:p w:rsidR="00486F86" w:rsidRPr="004C034B" w:rsidRDefault="00486F86" w:rsidP="004C034B">
      <w:pPr>
        <w:spacing w:line="240" w:lineRule="auto"/>
        <w:jc w:val="both"/>
        <w:rPr>
          <w:rFonts w:ascii="Calibri" w:hAnsi="Calibri" w:cs="Calibri"/>
          <w:b/>
          <w:color w:val="0070C0"/>
          <w:spacing w:val="0"/>
          <w:szCs w:val="18"/>
        </w:rPr>
      </w:pPr>
    </w:p>
    <w:p w:rsidR="00486F86" w:rsidRPr="004C034B" w:rsidRDefault="00486F86" w:rsidP="007A6357">
      <w:pPr>
        <w:autoSpaceDE w:val="0"/>
        <w:autoSpaceDN w:val="0"/>
        <w:adjustRightInd w:val="0"/>
        <w:spacing w:line="240" w:lineRule="auto"/>
        <w:ind w:left="426"/>
        <w:jc w:val="both"/>
        <w:rPr>
          <w:rFonts w:ascii="Calibri" w:hAnsi="Calibri" w:cs="Calibri"/>
          <w:color w:val="0070C0"/>
          <w:spacing w:val="0"/>
          <w:szCs w:val="18"/>
        </w:rPr>
      </w:pPr>
    </w:p>
    <w:p w:rsidR="00486F86" w:rsidRPr="004C034B" w:rsidRDefault="00486F86" w:rsidP="00EE0515">
      <w:pPr>
        <w:spacing w:line="240" w:lineRule="auto"/>
        <w:ind w:left="708"/>
        <w:jc w:val="both"/>
        <w:rPr>
          <w:rFonts w:ascii="Calibri" w:hAnsi="Calibri" w:cs="Calibri"/>
          <w:color w:val="auto"/>
          <w:spacing w:val="0"/>
          <w:szCs w:val="18"/>
          <w:lang w:eastAsia="pl-PL"/>
        </w:rPr>
      </w:pPr>
    </w:p>
    <w:sectPr w:rsidR="00486F86" w:rsidRPr="004C034B" w:rsidSect="002B23D3">
      <w:footerReference w:type="default" r:id="rId7"/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F86" w:rsidRDefault="00486F86" w:rsidP="00F05778">
      <w:pPr>
        <w:spacing w:line="240" w:lineRule="auto"/>
      </w:pPr>
      <w:r>
        <w:separator/>
      </w:r>
    </w:p>
  </w:endnote>
  <w:endnote w:type="continuationSeparator" w:id="0">
    <w:p w:rsidR="00486F86" w:rsidRDefault="00486F86" w:rsidP="00F057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???A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F86" w:rsidRDefault="00486F86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486F86" w:rsidRDefault="00486F8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F86" w:rsidRDefault="00486F86" w:rsidP="00F05778">
      <w:pPr>
        <w:spacing w:line="240" w:lineRule="auto"/>
      </w:pPr>
      <w:r>
        <w:separator/>
      </w:r>
    </w:p>
  </w:footnote>
  <w:footnote w:type="continuationSeparator" w:id="0">
    <w:p w:rsidR="00486F86" w:rsidRDefault="00486F86" w:rsidP="00F057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332D"/>
    <w:multiLevelType w:val="hybridMultilevel"/>
    <w:tmpl w:val="28F257DA"/>
    <w:lvl w:ilvl="0" w:tplc="8A56A0C6">
      <w:start w:val="1"/>
      <w:numFmt w:val="bullet"/>
      <w:lvlText w:val="-"/>
      <w:lvlJc w:val="left"/>
      <w:pPr>
        <w:ind w:left="72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30EE1"/>
    <w:multiLevelType w:val="singleLevel"/>
    <w:tmpl w:val="97643BCA"/>
    <w:name w:val="WW8Num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0D68142B"/>
    <w:multiLevelType w:val="hybridMultilevel"/>
    <w:tmpl w:val="F6CEEDE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1835DC"/>
    <w:multiLevelType w:val="hybridMultilevel"/>
    <w:tmpl w:val="54166A4E"/>
    <w:lvl w:ilvl="0" w:tplc="4162AAEA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7432FF14" w:tentative="1">
      <w:start w:val="1"/>
      <w:numFmt w:val="lowerLetter"/>
      <w:lvlText w:val="%2."/>
      <w:lvlJc w:val="left"/>
      <w:pPr>
        <w:tabs>
          <w:tab w:val="num" w:pos="851"/>
        </w:tabs>
        <w:ind w:left="851" w:hanging="360"/>
      </w:pPr>
      <w:rPr>
        <w:rFonts w:cs="Times New Roman"/>
      </w:rPr>
    </w:lvl>
    <w:lvl w:ilvl="2" w:tplc="305A53CE" w:tentative="1">
      <w:start w:val="1"/>
      <w:numFmt w:val="lowerRoman"/>
      <w:lvlText w:val="%3."/>
      <w:lvlJc w:val="right"/>
      <w:pPr>
        <w:tabs>
          <w:tab w:val="num" w:pos="1571"/>
        </w:tabs>
        <w:ind w:left="1571" w:hanging="180"/>
      </w:pPr>
      <w:rPr>
        <w:rFonts w:cs="Times New Roman"/>
      </w:rPr>
    </w:lvl>
    <w:lvl w:ilvl="3" w:tplc="73A4C5B2" w:tentative="1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4" w:tplc="CFB60A88" w:tentative="1">
      <w:start w:val="1"/>
      <w:numFmt w:val="lowerLetter"/>
      <w:lvlText w:val="%5."/>
      <w:lvlJc w:val="left"/>
      <w:pPr>
        <w:tabs>
          <w:tab w:val="num" w:pos="3011"/>
        </w:tabs>
        <w:ind w:left="3011" w:hanging="360"/>
      </w:pPr>
      <w:rPr>
        <w:rFonts w:cs="Times New Roman"/>
      </w:rPr>
    </w:lvl>
    <w:lvl w:ilvl="5" w:tplc="487400F0" w:tentative="1">
      <w:start w:val="1"/>
      <w:numFmt w:val="lowerRoman"/>
      <w:lvlText w:val="%6."/>
      <w:lvlJc w:val="right"/>
      <w:pPr>
        <w:tabs>
          <w:tab w:val="num" w:pos="3731"/>
        </w:tabs>
        <w:ind w:left="3731" w:hanging="180"/>
      </w:pPr>
      <w:rPr>
        <w:rFonts w:cs="Times New Roman"/>
      </w:rPr>
    </w:lvl>
    <w:lvl w:ilvl="6" w:tplc="766EC99E" w:tentative="1">
      <w:start w:val="1"/>
      <w:numFmt w:val="decimal"/>
      <w:lvlText w:val="%7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7" w:tplc="2F7403C6" w:tentative="1">
      <w:start w:val="1"/>
      <w:numFmt w:val="lowerLetter"/>
      <w:lvlText w:val="%8."/>
      <w:lvlJc w:val="left"/>
      <w:pPr>
        <w:tabs>
          <w:tab w:val="num" w:pos="5171"/>
        </w:tabs>
        <w:ind w:left="5171" w:hanging="360"/>
      </w:pPr>
      <w:rPr>
        <w:rFonts w:cs="Times New Roman"/>
      </w:rPr>
    </w:lvl>
    <w:lvl w:ilvl="8" w:tplc="03260150" w:tentative="1">
      <w:start w:val="1"/>
      <w:numFmt w:val="lowerRoman"/>
      <w:lvlText w:val="%9."/>
      <w:lvlJc w:val="right"/>
      <w:pPr>
        <w:tabs>
          <w:tab w:val="num" w:pos="5891"/>
        </w:tabs>
        <w:ind w:left="5891" w:hanging="180"/>
      </w:pPr>
      <w:rPr>
        <w:rFonts w:cs="Times New Roman"/>
      </w:rPr>
    </w:lvl>
  </w:abstractNum>
  <w:abstractNum w:abstractNumId="4">
    <w:nsid w:val="16B560F4"/>
    <w:multiLevelType w:val="hybridMultilevel"/>
    <w:tmpl w:val="693476E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9324609"/>
    <w:multiLevelType w:val="hybridMultilevel"/>
    <w:tmpl w:val="5F326D9C"/>
    <w:lvl w:ilvl="0" w:tplc="FFFFFFFF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1D8F2577"/>
    <w:multiLevelType w:val="hybridMultilevel"/>
    <w:tmpl w:val="AC14231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E06020E"/>
    <w:multiLevelType w:val="hybridMultilevel"/>
    <w:tmpl w:val="BCE05C2A"/>
    <w:lvl w:ilvl="0" w:tplc="5D781E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3593E10"/>
    <w:multiLevelType w:val="hybridMultilevel"/>
    <w:tmpl w:val="7988BF6C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9">
    <w:nsid w:val="237B5575"/>
    <w:multiLevelType w:val="singleLevel"/>
    <w:tmpl w:val="E8360A58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</w:abstractNum>
  <w:abstractNum w:abstractNumId="10">
    <w:nsid w:val="242719EB"/>
    <w:multiLevelType w:val="singleLevel"/>
    <w:tmpl w:val="ED6AB4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25555ED4"/>
    <w:multiLevelType w:val="hybridMultilevel"/>
    <w:tmpl w:val="6D70BDB2"/>
    <w:lvl w:ilvl="0" w:tplc="F9C25462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50019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5001B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>
    <w:nsid w:val="29A1472A"/>
    <w:multiLevelType w:val="hybridMultilevel"/>
    <w:tmpl w:val="6144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F1E5413"/>
    <w:multiLevelType w:val="hybridMultilevel"/>
    <w:tmpl w:val="9B5ED6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335966"/>
    <w:multiLevelType w:val="hybridMultilevel"/>
    <w:tmpl w:val="4AD4FE36"/>
    <w:lvl w:ilvl="0" w:tplc="04150005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50003">
      <w:start w:val="1"/>
      <w:numFmt w:val="decimal"/>
      <w:lvlText w:val="%2)"/>
      <w:lvlJc w:val="left"/>
      <w:pPr>
        <w:tabs>
          <w:tab w:val="num" w:pos="1790"/>
        </w:tabs>
        <w:ind w:left="1790" w:hanging="360"/>
      </w:pPr>
      <w:rPr>
        <w:rFonts w:cs="Times New Roman" w:hint="default"/>
      </w:rPr>
    </w:lvl>
    <w:lvl w:ilvl="2" w:tplc="04150005">
      <w:start w:val="4"/>
      <w:numFmt w:val="decimal"/>
      <w:lvlText w:val="%3."/>
      <w:lvlJc w:val="left"/>
      <w:pPr>
        <w:tabs>
          <w:tab w:val="num" w:pos="2690"/>
        </w:tabs>
        <w:ind w:left="2690" w:hanging="360"/>
      </w:pPr>
      <w:rPr>
        <w:rFonts w:cs="Times New Roman" w:hint="default"/>
        <w:sz w:val="20"/>
      </w:rPr>
    </w:lvl>
    <w:lvl w:ilvl="3" w:tplc="04150001">
      <w:start w:val="5"/>
      <w:numFmt w:val="bullet"/>
      <w:lvlText w:val="-"/>
      <w:lvlJc w:val="left"/>
      <w:pPr>
        <w:tabs>
          <w:tab w:val="num" w:pos="3230"/>
        </w:tabs>
        <w:ind w:left="3230" w:hanging="360"/>
      </w:pPr>
      <w:rPr>
        <w:rFonts w:ascii="Times New Roman" w:eastAsia="Times New Roman" w:hAnsi="Times New Roman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5">
    <w:nsid w:val="33A20BB7"/>
    <w:multiLevelType w:val="hybridMultilevel"/>
    <w:tmpl w:val="AAD677F8"/>
    <w:lvl w:ilvl="0" w:tplc="49467EB2">
      <w:start w:val="1"/>
      <w:numFmt w:val="decimal"/>
      <w:lvlText w:val="%1."/>
      <w:lvlJc w:val="left"/>
      <w:pPr>
        <w:ind w:left="765" w:hanging="360"/>
      </w:pPr>
      <w:rPr>
        <w:rFonts w:ascii="Arial Narrow" w:hAnsi="Arial Narrow" w:cs="Times New Roman" w:hint="default"/>
        <w:b w:val="0"/>
        <w:i w:val="0"/>
        <w:caps w:val="0"/>
        <w:strike w:val="0"/>
        <w:dstrike w:val="0"/>
        <w:vanish w:val="0"/>
        <w:position w:val="0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6">
    <w:nsid w:val="3C780D07"/>
    <w:multiLevelType w:val="hybridMultilevel"/>
    <w:tmpl w:val="7E8C3C42"/>
    <w:lvl w:ilvl="0" w:tplc="8A56A0C6">
      <w:start w:val="1"/>
      <w:numFmt w:val="bullet"/>
      <w:lvlText w:val="-"/>
      <w:lvlJc w:val="left"/>
      <w:pPr>
        <w:ind w:left="144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D5056BE"/>
    <w:multiLevelType w:val="hybridMultilevel"/>
    <w:tmpl w:val="B9EE608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ED81733"/>
    <w:multiLevelType w:val="hybridMultilevel"/>
    <w:tmpl w:val="EA1CEA3C"/>
    <w:lvl w:ilvl="0" w:tplc="0415000F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403B58D8"/>
    <w:multiLevelType w:val="hybridMultilevel"/>
    <w:tmpl w:val="6BFAD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8A779F4"/>
    <w:multiLevelType w:val="hybridMultilevel"/>
    <w:tmpl w:val="E8DAB600"/>
    <w:lvl w:ilvl="0" w:tplc="D1C4EE3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972611E"/>
    <w:multiLevelType w:val="hybridMultilevel"/>
    <w:tmpl w:val="1AEA08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E916079"/>
    <w:multiLevelType w:val="multilevel"/>
    <w:tmpl w:val="C5B062DE"/>
    <w:lvl w:ilvl="0">
      <w:start w:val="4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23">
    <w:nsid w:val="531C0F7A"/>
    <w:multiLevelType w:val="hybridMultilevel"/>
    <w:tmpl w:val="9210DA20"/>
    <w:lvl w:ilvl="0" w:tplc="0415000F">
      <w:start w:val="1"/>
      <w:numFmt w:val="decimal"/>
      <w:lvlText w:val="%1."/>
      <w:lvlJc w:val="left"/>
      <w:pPr>
        <w:ind w:left="101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70" w:hanging="180"/>
      </w:pPr>
      <w:rPr>
        <w:rFonts w:cs="Times New Roman"/>
      </w:rPr>
    </w:lvl>
  </w:abstractNum>
  <w:abstractNum w:abstractNumId="24">
    <w:nsid w:val="558100B2"/>
    <w:multiLevelType w:val="hybridMultilevel"/>
    <w:tmpl w:val="BE181338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5">
    <w:nsid w:val="56F66A45"/>
    <w:multiLevelType w:val="hybridMultilevel"/>
    <w:tmpl w:val="6FC657B4"/>
    <w:lvl w:ilvl="0" w:tplc="0415000F">
      <w:start w:val="1"/>
      <w:numFmt w:val="bullet"/>
      <w:pStyle w:val="podpunk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5D3D4138"/>
    <w:multiLevelType w:val="hybridMultilevel"/>
    <w:tmpl w:val="255CB9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1BC3634"/>
    <w:multiLevelType w:val="hybridMultilevel"/>
    <w:tmpl w:val="A7C0145E"/>
    <w:lvl w:ilvl="0" w:tplc="D706A22C">
      <w:start w:val="6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37556DB"/>
    <w:multiLevelType w:val="hybridMultilevel"/>
    <w:tmpl w:val="7988BF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44B562A"/>
    <w:multiLevelType w:val="hybridMultilevel"/>
    <w:tmpl w:val="AAD677F8"/>
    <w:lvl w:ilvl="0" w:tplc="49467EB2">
      <w:start w:val="1"/>
      <w:numFmt w:val="decimal"/>
      <w:lvlText w:val="%1."/>
      <w:lvlJc w:val="left"/>
      <w:pPr>
        <w:ind w:left="765" w:hanging="360"/>
      </w:pPr>
      <w:rPr>
        <w:rFonts w:ascii="Arial Narrow" w:hAnsi="Arial Narrow" w:cs="Times New Roman" w:hint="default"/>
        <w:b w:val="0"/>
        <w:i w:val="0"/>
        <w:caps w:val="0"/>
        <w:strike w:val="0"/>
        <w:dstrike w:val="0"/>
        <w:vanish w:val="0"/>
        <w:position w:val="0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0">
    <w:nsid w:val="69E307A7"/>
    <w:multiLevelType w:val="hybridMultilevel"/>
    <w:tmpl w:val="6BD07B94"/>
    <w:lvl w:ilvl="0" w:tplc="16B0C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463C28"/>
    <w:multiLevelType w:val="hybridMultilevel"/>
    <w:tmpl w:val="FD5E95EA"/>
    <w:lvl w:ilvl="0" w:tplc="8A56A0C6">
      <w:start w:val="1"/>
      <w:numFmt w:val="bullet"/>
      <w:lvlText w:val="-"/>
      <w:lvlJc w:val="left"/>
      <w:pPr>
        <w:ind w:left="72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461F01"/>
    <w:multiLevelType w:val="hybridMultilevel"/>
    <w:tmpl w:val="168C6E06"/>
    <w:lvl w:ilvl="0" w:tplc="345E69C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3C0E44B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DEA1AF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871E0816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6E68F25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7186C17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72C014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4BCC4548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566AB23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>
    <w:nsid w:val="6F892606"/>
    <w:multiLevelType w:val="hybridMultilevel"/>
    <w:tmpl w:val="B854179C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4">
    <w:nsid w:val="711C1FB1"/>
    <w:multiLevelType w:val="singleLevel"/>
    <w:tmpl w:val="EF1EFCD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caps w:val="0"/>
        <w:strike w:val="0"/>
        <w:dstrike w:val="0"/>
        <w:vanish w:val="0"/>
        <w:vertAlign w:val="superscript"/>
      </w:rPr>
    </w:lvl>
  </w:abstractNum>
  <w:abstractNum w:abstractNumId="35">
    <w:nsid w:val="72766063"/>
    <w:multiLevelType w:val="hybridMultilevel"/>
    <w:tmpl w:val="E1D41D88"/>
    <w:lvl w:ilvl="0" w:tplc="8A56A0C6">
      <w:start w:val="1"/>
      <w:numFmt w:val="bullet"/>
      <w:lvlText w:val="-"/>
      <w:lvlJc w:val="left"/>
      <w:pPr>
        <w:ind w:left="72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FC6E2C"/>
    <w:multiLevelType w:val="hybridMultilevel"/>
    <w:tmpl w:val="9210DA20"/>
    <w:lvl w:ilvl="0" w:tplc="0415000F">
      <w:start w:val="1"/>
      <w:numFmt w:val="decimal"/>
      <w:lvlText w:val="%1."/>
      <w:lvlJc w:val="left"/>
      <w:pPr>
        <w:ind w:left="101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70" w:hanging="180"/>
      </w:pPr>
      <w:rPr>
        <w:rFonts w:cs="Times New Roman"/>
      </w:rPr>
    </w:lvl>
  </w:abstractNum>
  <w:abstractNum w:abstractNumId="37">
    <w:nsid w:val="78C20735"/>
    <w:multiLevelType w:val="hybridMultilevel"/>
    <w:tmpl w:val="70EA1F1E"/>
    <w:lvl w:ilvl="0" w:tplc="16B0C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DD6E8E"/>
    <w:multiLevelType w:val="hybridMultilevel"/>
    <w:tmpl w:val="A71C754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AA31518"/>
    <w:multiLevelType w:val="singleLevel"/>
    <w:tmpl w:val="E4EA98F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0">
    <w:nsid w:val="7ABB25E8"/>
    <w:multiLevelType w:val="hybridMultilevel"/>
    <w:tmpl w:val="FB36EFE2"/>
    <w:lvl w:ilvl="0" w:tplc="8A56A0C6">
      <w:start w:val="1"/>
      <w:numFmt w:val="bullet"/>
      <w:lvlText w:val="-"/>
      <w:lvlJc w:val="left"/>
      <w:pPr>
        <w:ind w:left="72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687F1B"/>
    <w:multiLevelType w:val="hybridMultilevel"/>
    <w:tmpl w:val="B5DA18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>
    <w:nsid w:val="7CBD27FE"/>
    <w:multiLevelType w:val="hybridMultilevel"/>
    <w:tmpl w:val="93606222"/>
    <w:lvl w:ilvl="0" w:tplc="8A56A0C6">
      <w:start w:val="1"/>
      <w:numFmt w:val="bullet"/>
      <w:lvlText w:val="-"/>
      <w:lvlJc w:val="left"/>
      <w:pPr>
        <w:ind w:left="144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2"/>
  </w:num>
  <w:num w:numId="3">
    <w:abstractNumId w:val="14"/>
  </w:num>
  <w:num w:numId="4">
    <w:abstractNumId w:val="20"/>
  </w:num>
  <w:num w:numId="5">
    <w:abstractNumId w:val="36"/>
  </w:num>
  <w:num w:numId="6">
    <w:abstractNumId w:val="3"/>
  </w:num>
  <w:num w:numId="7">
    <w:abstractNumId w:val="1"/>
  </w:num>
  <w:num w:numId="8">
    <w:abstractNumId w:val="6"/>
  </w:num>
  <w:num w:numId="9">
    <w:abstractNumId w:val="11"/>
  </w:num>
  <w:num w:numId="10">
    <w:abstractNumId w:val="25"/>
  </w:num>
  <w:num w:numId="11">
    <w:abstractNumId w:val="10"/>
  </w:num>
  <w:num w:numId="12">
    <w:abstractNumId w:val="39"/>
  </w:num>
  <w:num w:numId="13">
    <w:abstractNumId w:val="34"/>
  </w:num>
  <w:num w:numId="14">
    <w:abstractNumId w:val="9"/>
  </w:num>
  <w:num w:numId="15">
    <w:abstractNumId w:val="38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</w:num>
  <w:num w:numId="18">
    <w:abstractNumId w:val="30"/>
  </w:num>
  <w:num w:numId="19">
    <w:abstractNumId w:val="26"/>
  </w:num>
  <w:num w:numId="20">
    <w:abstractNumId w:val="4"/>
  </w:num>
  <w:num w:numId="21">
    <w:abstractNumId w:val="23"/>
  </w:num>
  <w:num w:numId="22">
    <w:abstractNumId w:val="29"/>
  </w:num>
  <w:num w:numId="23">
    <w:abstractNumId w:val="15"/>
  </w:num>
  <w:num w:numId="24">
    <w:abstractNumId w:val="19"/>
  </w:num>
  <w:num w:numId="25">
    <w:abstractNumId w:val="42"/>
  </w:num>
  <w:num w:numId="26">
    <w:abstractNumId w:val="16"/>
  </w:num>
  <w:num w:numId="27">
    <w:abstractNumId w:val="10"/>
    <w:lvlOverride w:ilvl="0">
      <w:startOverride w:val="1"/>
    </w:lvlOverride>
  </w:num>
  <w:num w:numId="28">
    <w:abstractNumId w:val="39"/>
    <w:lvlOverride w:ilvl="0">
      <w:startOverride w:val="1"/>
    </w:lvlOverride>
  </w:num>
  <w:num w:numId="29">
    <w:abstractNumId w:val="34"/>
    <w:lvlOverride w:ilvl="0">
      <w:startOverride w:val="1"/>
    </w:lvlOverride>
  </w:num>
  <w:num w:numId="30">
    <w:abstractNumId w:val="9"/>
    <w:lvlOverride w:ilvl="0">
      <w:startOverride w:val="6"/>
    </w:lvlOverride>
  </w:num>
  <w:num w:numId="31">
    <w:abstractNumId w:val="31"/>
  </w:num>
  <w:num w:numId="32">
    <w:abstractNumId w:val="5"/>
  </w:num>
  <w:num w:numId="33">
    <w:abstractNumId w:val="33"/>
  </w:num>
  <w:num w:numId="34">
    <w:abstractNumId w:val="7"/>
  </w:num>
  <w:num w:numId="35">
    <w:abstractNumId w:val="22"/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 w:numId="38">
    <w:abstractNumId w:val="35"/>
  </w:num>
  <w:num w:numId="39">
    <w:abstractNumId w:val="0"/>
  </w:num>
  <w:num w:numId="40">
    <w:abstractNumId w:val="40"/>
  </w:num>
  <w:num w:numId="41">
    <w:abstractNumId w:val="17"/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1"/>
  </w:num>
  <w:num w:numId="45">
    <w:abstractNumId w:val="2"/>
  </w:num>
  <w:num w:numId="46">
    <w:abstractNumId w:val="21"/>
  </w:num>
  <w:num w:numId="47">
    <w:abstractNumId w:val="12"/>
  </w:num>
  <w:num w:numId="48">
    <w:abstractNumId w:val="24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4D9A"/>
    <w:rsid w:val="0001102F"/>
    <w:rsid w:val="000116D8"/>
    <w:rsid w:val="00020CD5"/>
    <w:rsid w:val="0002272D"/>
    <w:rsid w:val="00030E83"/>
    <w:rsid w:val="00043B30"/>
    <w:rsid w:val="00065353"/>
    <w:rsid w:val="00067E34"/>
    <w:rsid w:val="00075341"/>
    <w:rsid w:val="00080E50"/>
    <w:rsid w:val="00087680"/>
    <w:rsid w:val="000A368C"/>
    <w:rsid w:val="000A776E"/>
    <w:rsid w:val="000B6195"/>
    <w:rsid w:val="000C2D5D"/>
    <w:rsid w:val="000C4610"/>
    <w:rsid w:val="000F0F70"/>
    <w:rsid w:val="000F6D60"/>
    <w:rsid w:val="00104D9A"/>
    <w:rsid w:val="00113EAF"/>
    <w:rsid w:val="0012099B"/>
    <w:rsid w:val="001265AC"/>
    <w:rsid w:val="00134817"/>
    <w:rsid w:val="00152549"/>
    <w:rsid w:val="001527D7"/>
    <w:rsid w:val="00171BF2"/>
    <w:rsid w:val="001B7F3B"/>
    <w:rsid w:val="001C6ABA"/>
    <w:rsid w:val="001C7A8B"/>
    <w:rsid w:val="001E3C12"/>
    <w:rsid w:val="00205C59"/>
    <w:rsid w:val="002100B2"/>
    <w:rsid w:val="00216F9B"/>
    <w:rsid w:val="002302C4"/>
    <w:rsid w:val="002400DA"/>
    <w:rsid w:val="002452B5"/>
    <w:rsid w:val="00254F4D"/>
    <w:rsid w:val="002651E1"/>
    <w:rsid w:val="002711C9"/>
    <w:rsid w:val="00274204"/>
    <w:rsid w:val="00283F69"/>
    <w:rsid w:val="00290FB5"/>
    <w:rsid w:val="002B23D3"/>
    <w:rsid w:val="002B3883"/>
    <w:rsid w:val="002C4524"/>
    <w:rsid w:val="002D076F"/>
    <w:rsid w:val="002D3A21"/>
    <w:rsid w:val="002D700B"/>
    <w:rsid w:val="002F0C42"/>
    <w:rsid w:val="002F5043"/>
    <w:rsid w:val="002F710A"/>
    <w:rsid w:val="003319D9"/>
    <w:rsid w:val="003406A1"/>
    <w:rsid w:val="00343903"/>
    <w:rsid w:val="00353554"/>
    <w:rsid w:val="0037355D"/>
    <w:rsid w:val="0037799F"/>
    <w:rsid w:val="003853F7"/>
    <w:rsid w:val="003A7F67"/>
    <w:rsid w:val="003B2071"/>
    <w:rsid w:val="003C1698"/>
    <w:rsid w:val="003C1BC2"/>
    <w:rsid w:val="003D1FDC"/>
    <w:rsid w:val="003E5271"/>
    <w:rsid w:val="003F08B7"/>
    <w:rsid w:val="003F7356"/>
    <w:rsid w:val="00413CB7"/>
    <w:rsid w:val="004217E8"/>
    <w:rsid w:val="00440F2E"/>
    <w:rsid w:val="0044138C"/>
    <w:rsid w:val="00464785"/>
    <w:rsid w:val="0048299F"/>
    <w:rsid w:val="00486F86"/>
    <w:rsid w:val="00487BDC"/>
    <w:rsid w:val="00490126"/>
    <w:rsid w:val="004A7663"/>
    <w:rsid w:val="004C034B"/>
    <w:rsid w:val="004C24D6"/>
    <w:rsid w:val="004D03F4"/>
    <w:rsid w:val="00514ABA"/>
    <w:rsid w:val="00522ED3"/>
    <w:rsid w:val="00534322"/>
    <w:rsid w:val="00534873"/>
    <w:rsid w:val="00552163"/>
    <w:rsid w:val="00552CE5"/>
    <w:rsid w:val="005546C4"/>
    <w:rsid w:val="00555E83"/>
    <w:rsid w:val="00563331"/>
    <w:rsid w:val="00563AFB"/>
    <w:rsid w:val="00563C36"/>
    <w:rsid w:val="00565462"/>
    <w:rsid w:val="0058563F"/>
    <w:rsid w:val="005A5B7E"/>
    <w:rsid w:val="005B110D"/>
    <w:rsid w:val="005C0234"/>
    <w:rsid w:val="005D4981"/>
    <w:rsid w:val="005F0ED3"/>
    <w:rsid w:val="0061747E"/>
    <w:rsid w:val="0062024E"/>
    <w:rsid w:val="00665D30"/>
    <w:rsid w:val="00671656"/>
    <w:rsid w:val="00673EE1"/>
    <w:rsid w:val="006B67F9"/>
    <w:rsid w:val="006C385A"/>
    <w:rsid w:val="006D1908"/>
    <w:rsid w:val="006D2D55"/>
    <w:rsid w:val="006D681F"/>
    <w:rsid w:val="006E3BA5"/>
    <w:rsid w:val="006F4793"/>
    <w:rsid w:val="00734588"/>
    <w:rsid w:val="00756A1B"/>
    <w:rsid w:val="0077195B"/>
    <w:rsid w:val="0077307A"/>
    <w:rsid w:val="00783708"/>
    <w:rsid w:val="00785E53"/>
    <w:rsid w:val="00790648"/>
    <w:rsid w:val="007A6357"/>
    <w:rsid w:val="007B1F5C"/>
    <w:rsid w:val="007B32C9"/>
    <w:rsid w:val="007C0290"/>
    <w:rsid w:val="007C3D41"/>
    <w:rsid w:val="007F7794"/>
    <w:rsid w:val="008043DC"/>
    <w:rsid w:val="008319C9"/>
    <w:rsid w:val="00837DD7"/>
    <w:rsid w:val="008414BC"/>
    <w:rsid w:val="00856562"/>
    <w:rsid w:val="00874F9A"/>
    <w:rsid w:val="00881C38"/>
    <w:rsid w:val="00884FF5"/>
    <w:rsid w:val="008937ED"/>
    <w:rsid w:val="0089740D"/>
    <w:rsid w:val="008B39A4"/>
    <w:rsid w:val="008B7CB5"/>
    <w:rsid w:val="008C45B6"/>
    <w:rsid w:val="008D2120"/>
    <w:rsid w:val="008E585B"/>
    <w:rsid w:val="008F4AAC"/>
    <w:rsid w:val="008F4EB1"/>
    <w:rsid w:val="00902901"/>
    <w:rsid w:val="00915EE6"/>
    <w:rsid w:val="00924440"/>
    <w:rsid w:val="00930EEE"/>
    <w:rsid w:val="0093365D"/>
    <w:rsid w:val="009356ED"/>
    <w:rsid w:val="00944A23"/>
    <w:rsid w:val="00944F0A"/>
    <w:rsid w:val="00953087"/>
    <w:rsid w:val="00977AAC"/>
    <w:rsid w:val="00993F68"/>
    <w:rsid w:val="009A1BDD"/>
    <w:rsid w:val="009B53E2"/>
    <w:rsid w:val="009B5CE4"/>
    <w:rsid w:val="009C2D32"/>
    <w:rsid w:val="009C7EAD"/>
    <w:rsid w:val="009D1EDD"/>
    <w:rsid w:val="009F0582"/>
    <w:rsid w:val="00A0165A"/>
    <w:rsid w:val="00A04FF6"/>
    <w:rsid w:val="00A11A88"/>
    <w:rsid w:val="00A14908"/>
    <w:rsid w:val="00A15D69"/>
    <w:rsid w:val="00A6629D"/>
    <w:rsid w:val="00AC0E07"/>
    <w:rsid w:val="00AC32D8"/>
    <w:rsid w:val="00AD0897"/>
    <w:rsid w:val="00AD10E4"/>
    <w:rsid w:val="00AE1A71"/>
    <w:rsid w:val="00AF59B7"/>
    <w:rsid w:val="00B02D9D"/>
    <w:rsid w:val="00B22F0B"/>
    <w:rsid w:val="00B240FD"/>
    <w:rsid w:val="00B27226"/>
    <w:rsid w:val="00B315F2"/>
    <w:rsid w:val="00B700BC"/>
    <w:rsid w:val="00B82740"/>
    <w:rsid w:val="00B83645"/>
    <w:rsid w:val="00B967C9"/>
    <w:rsid w:val="00BA0452"/>
    <w:rsid w:val="00BA27D4"/>
    <w:rsid w:val="00BB621A"/>
    <w:rsid w:val="00BB64F5"/>
    <w:rsid w:val="00BE3D9B"/>
    <w:rsid w:val="00C0190B"/>
    <w:rsid w:val="00C2456A"/>
    <w:rsid w:val="00C301F0"/>
    <w:rsid w:val="00C30CDE"/>
    <w:rsid w:val="00C3145C"/>
    <w:rsid w:val="00C3469E"/>
    <w:rsid w:val="00C40CF2"/>
    <w:rsid w:val="00C4783D"/>
    <w:rsid w:val="00C5078F"/>
    <w:rsid w:val="00C51D16"/>
    <w:rsid w:val="00C566A0"/>
    <w:rsid w:val="00C63816"/>
    <w:rsid w:val="00C649E1"/>
    <w:rsid w:val="00C66078"/>
    <w:rsid w:val="00C758F5"/>
    <w:rsid w:val="00CA00CA"/>
    <w:rsid w:val="00CA2C77"/>
    <w:rsid w:val="00CC31A5"/>
    <w:rsid w:val="00CC7DAB"/>
    <w:rsid w:val="00CE0922"/>
    <w:rsid w:val="00CE3BBA"/>
    <w:rsid w:val="00CE6B22"/>
    <w:rsid w:val="00D01296"/>
    <w:rsid w:val="00D16C56"/>
    <w:rsid w:val="00D21051"/>
    <w:rsid w:val="00D2219C"/>
    <w:rsid w:val="00D3506D"/>
    <w:rsid w:val="00D378D4"/>
    <w:rsid w:val="00D558DB"/>
    <w:rsid w:val="00D72E16"/>
    <w:rsid w:val="00D85C82"/>
    <w:rsid w:val="00D91703"/>
    <w:rsid w:val="00DA0013"/>
    <w:rsid w:val="00DA5636"/>
    <w:rsid w:val="00DB0B46"/>
    <w:rsid w:val="00DC4619"/>
    <w:rsid w:val="00DD0D10"/>
    <w:rsid w:val="00DD3E8D"/>
    <w:rsid w:val="00DF4D12"/>
    <w:rsid w:val="00DF4D8D"/>
    <w:rsid w:val="00DF721C"/>
    <w:rsid w:val="00DF794D"/>
    <w:rsid w:val="00E0683B"/>
    <w:rsid w:val="00E10C75"/>
    <w:rsid w:val="00E41A90"/>
    <w:rsid w:val="00E603C9"/>
    <w:rsid w:val="00E606F3"/>
    <w:rsid w:val="00E62989"/>
    <w:rsid w:val="00E7455F"/>
    <w:rsid w:val="00E76137"/>
    <w:rsid w:val="00E82612"/>
    <w:rsid w:val="00EA2BA2"/>
    <w:rsid w:val="00EA4E14"/>
    <w:rsid w:val="00EA77E0"/>
    <w:rsid w:val="00EA7D3E"/>
    <w:rsid w:val="00EB1B15"/>
    <w:rsid w:val="00EB2E7D"/>
    <w:rsid w:val="00ED19AE"/>
    <w:rsid w:val="00EE0515"/>
    <w:rsid w:val="00EF157B"/>
    <w:rsid w:val="00EF7D4A"/>
    <w:rsid w:val="00F05778"/>
    <w:rsid w:val="00F1357B"/>
    <w:rsid w:val="00F227CB"/>
    <w:rsid w:val="00F26290"/>
    <w:rsid w:val="00F3552A"/>
    <w:rsid w:val="00F401D2"/>
    <w:rsid w:val="00F418E1"/>
    <w:rsid w:val="00F63EF3"/>
    <w:rsid w:val="00F70B40"/>
    <w:rsid w:val="00F76245"/>
    <w:rsid w:val="00F815CB"/>
    <w:rsid w:val="00F95892"/>
    <w:rsid w:val="00FA7435"/>
    <w:rsid w:val="00FC19BC"/>
    <w:rsid w:val="00FC3211"/>
    <w:rsid w:val="00FE2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DD7"/>
    <w:pPr>
      <w:spacing w:line="260" w:lineRule="exact"/>
    </w:pPr>
    <w:rPr>
      <w:rFonts w:ascii="Tahoma" w:hAnsi="Tahoma"/>
      <w:color w:val="1E1E1E"/>
      <w:spacing w:val="4"/>
      <w:sz w:val="1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49E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E3C12"/>
    <w:pPr>
      <w:keepNext/>
      <w:keepLines/>
      <w:spacing w:before="200" w:line="240" w:lineRule="auto"/>
      <w:jc w:val="both"/>
      <w:outlineLvl w:val="6"/>
    </w:pPr>
    <w:rPr>
      <w:rFonts w:ascii="Cambria" w:eastAsia="Times New Roman" w:hAnsi="Cambria"/>
      <w:i/>
      <w:iCs/>
      <w:color w:val="404040"/>
      <w:spacing w:val="0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649E1"/>
    <w:rPr>
      <w:rFonts w:ascii="Cambria" w:hAnsi="Cambria" w:cs="Times New Roman"/>
      <w:b/>
      <w:bCs/>
      <w:color w:val="4F81BD"/>
      <w:spacing w:val="4"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1E3C12"/>
    <w:rPr>
      <w:rFonts w:ascii="Cambria" w:hAnsi="Cambria" w:cs="Times New Roman"/>
      <w:i/>
      <w:iCs/>
      <w:color w:val="404040"/>
    </w:rPr>
  </w:style>
  <w:style w:type="paragraph" w:styleId="ListParagraph">
    <w:name w:val="List Paragraph"/>
    <w:aliases w:val="L1,Numerowanie,Akapit z listą5"/>
    <w:basedOn w:val="Normal"/>
    <w:link w:val="ListParagraphChar"/>
    <w:uiPriority w:val="99"/>
    <w:qFormat/>
    <w:rsid w:val="003F7356"/>
    <w:pPr>
      <w:spacing w:after="160" w:line="259" w:lineRule="auto"/>
      <w:ind w:left="720"/>
      <w:contextualSpacing/>
    </w:pPr>
    <w:rPr>
      <w:rFonts w:ascii="Calibri" w:hAnsi="Calibri"/>
      <w:color w:val="auto"/>
      <w:spacing w:val="0"/>
      <w:sz w:val="22"/>
    </w:rPr>
  </w:style>
  <w:style w:type="paragraph" w:customStyle="1" w:styleId="Default">
    <w:name w:val="Default"/>
    <w:uiPriority w:val="99"/>
    <w:rsid w:val="003F735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2">
    <w:name w:val="A2"/>
    <w:uiPriority w:val="99"/>
    <w:rsid w:val="003F7356"/>
    <w:rPr>
      <w:color w:val="000000"/>
      <w:sz w:val="16"/>
    </w:rPr>
  </w:style>
  <w:style w:type="paragraph" w:customStyle="1" w:styleId="Akapitzlist1">
    <w:name w:val="Akapit z listą1"/>
    <w:basedOn w:val="Normal"/>
    <w:uiPriority w:val="99"/>
    <w:rsid w:val="001E3C12"/>
    <w:pPr>
      <w:widowControl w:val="0"/>
      <w:suppressAutoHyphens/>
      <w:spacing w:line="240" w:lineRule="auto"/>
      <w:ind w:left="708"/>
    </w:pPr>
    <w:rPr>
      <w:rFonts w:ascii="Calibri" w:hAnsi="Calibri"/>
      <w:color w:val="auto"/>
      <w:spacing w:val="0"/>
      <w:kern w:val="1"/>
      <w:sz w:val="26"/>
      <w:szCs w:val="26"/>
    </w:rPr>
  </w:style>
  <w:style w:type="paragraph" w:customStyle="1" w:styleId="podpunkt">
    <w:name w:val="podpunkt"/>
    <w:basedOn w:val="Normal"/>
    <w:uiPriority w:val="99"/>
    <w:rsid w:val="001E3C12"/>
    <w:pPr>
      <w:numPr>
        <w:numId w:val="10"/>
      </w:numPr>
      <w:tabs>
        <w:tab w:val="num" w:pos="360"/>
      </w:tabs>
      <w:suppressAutoHyphens/>
      <w:spacing w:line="240" w:lineRule="auto"/>
      <w:ind w:left="360"/>
      <w:jc w:val="both"/>
    </w:pPr>
    <w:rPr>
      <w:rFonts w:ascii="Times New Roman" w:eastAsia="Times New Roman" w:hAnsi="Times New Roman"/>
      <w:color w:val="auto"/>
      <w:spacing w:val="0"/>
      <w:sz w:val="24"/>
      <w:szCs w:val="20"/>
      <w:lang w:eastAsia="ar-SA"/>
    </w:rPr>
  </w:style>
  <w:style w:type="paragraph" w:styleId="NoSpacing">
    <w:name w:val="No Spacing"/>
    <w:uiPriority w:val="99"/>
    <w:qFormat/>
    <w:rsid w:val="001E3C12"/>
    <w:rPr>
      <w:rFonts w:eastAsia="Times New Roman" w:cs="Calibri"/>
    </w:rPr>
  </w:style>
  <w:style w:type="paragraph" w:styleId="BodyText">
    <w:name w:val="Body Text"/>
    <w:basedOn w:val="Normal"/>
    <w:link w:val="BodyTextChar"/>
    <w:uiPriority w:val="99"/>
    <w:rsid w:val="00C649E1"/>
    <w:pPr>
      <w:tabs>
        <w:tab w:val="num" w:pos="180"/>
      </w:tabs>
      <w:spacing w:line="240" w:lineRule="auto"/>
    </w:pPr>
    <w:rPr>
      <w:rFonts w:ascii="Arial" w:eastAsia="Times New Roman" w:hAnsi="Arial" w:cs="Arial"/>
      <w:color w:val="auto"/>
      <w:spacing w:val="0"/>
      <w:sz w:val="20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649E1"/>
    <w:rPr>
      <w:rFonts w:ascii="Arial" w:hAnsi="Arial" w:cs="Arial"/>
      <w:sz w:val="24"/>
      <w:szCs w:val="24"/>
      <w:lang w:eastAsia="pl-PL"/>
    </w:rPr>
  </w:style>
  <w:style w:type="paragraph" w:styleId="PlainText">
    <w:name w:val="Plain Text"/>
    <w:basedOn w:val="Normal"/>
    <w:link w:val="PlainTextChar"/>
    <w:uiPriority w:val="99"/>
    <w:rsid w:val="00C649E1"/>
    <w:pPr>
      <w:widowControl w:val="0"/>
      <w:adjustRightInd w:val="0"/>
      <w:spacing w:line="360" w:lineRule="atLeast"/>
      <w:jc w:val="both"/>
    </w:pPr>
    <w:rPr>
      <w:rFonts w:ascii="Courier New" w:eastAsia="Times New Roman" w:hAnsi="Courier New" w:cs="Batang"/>
      <w:color w:val="auto"/>
      <w:spacing w:val="0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C649E1"/>
    <w:rPr>
      <w:rFonts w:ascii="Courier New" w:hAnsi="Courier New" w:cs="Batang"/>
      <w:sz w:val="20"/>
      <w:szCs w:val="20"/>
      <w:lang w:eastAsia="pl-PL"/>
    </w:rPr>
  </w:style>
  <w:style w:type="paragraph" w:customStyle="1" w:styleId="WW-Tekstpodstawowywcity2">
    <w:name w:val="WW-Tekst podstawowy wcięty 2"/>
    <w:basedOn w:val="Normal"/>
    <w:uiPriority w:val="99"/>
    <w:rsid w:val="00152549"/>
    <w:pPr>
      <w:suppressAutoHyphens/>
      <w:spacing w:line="240" w:lineRule="auto"/>
      <w:ind w:left="16" w:firstLine="1"/>
      <w:jc w:val="both"/>
    </w:pPr>
    <w:rPr>
      <w:rFonts w:ascii="Times New Roman" w:hAnsi="Times New Roman"/>
      <w:color w:val="000000"/>
      <w:spacing w:val="0"/>
      <w:sz w:val="22"/>
      <w:szCs w:val="20"/>
      <w:lang w:eastAsia="ar-SA"/>
    </w:rPr>
  </w:style>
  <w:style w:type="paragraph" w:styleId="NormalWeb">
    <w:name w:val="Normal (Web)"/>
    <w:basedOn w:val="Normal"/>
    <w:uiPriority w:val="99"/>
    <w:rsid w:val="00152549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pacing w:val="0"/>
      <w:sz w:val="24"/>
      <w:szCs w:val="24"/>
      <w:lang w:eastAsia="pl-PL"/>
    </w:rPr>
  </w:style>
  <w:style w:type="table" w:styleId="TableGrid">
    <w:name w:val="Table Grid"/>
    <w:basedOn w:val="TableNormal"/>
    <w:uiPriority w:val="99"/>
    <w:rsid w:val="00B315F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basedOn w:val="Normal"/>
    <w:uiPriority w:val="99"/>
    <w:rsid w:val="003A7F6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pacing w:val="0"/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semiHidden/>
    <w:rsid w:val="00F05778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05778"/>
    <w:rPr>
      <w:rFonts w:ascii="Tahoma" w:hAnsi="Tahoma" w:cs="Times New Roman"/>
      <w:color w:val="1E1E1E"/>
      <w:spacing w:val="4"/>
      <w:sz w:val="18"/>
    </w:rPr>
  </w:style>
  <w:style w:type="paragraph" w:styleId="Footer">
    <w:name w:val="footer"/>
    <w:basedOn w:val="Normal"/>
    <w:link w:val="FooterChar"/>
    <w:uiPriority w:val="99"/>
    <w:rsid w:val="00F05778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778"/>
    <w:rPr>
      <w:rFonts w:ascii="Tahoma" w:hAnsi="Tahoma" w:cs="Times New Roman"/>
      <w:color w:val="1E1E1E"/>
      <w:spacing w:val="4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rsid w:val="008B39A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B39A4"/>
    <w:rPr>
      <w:rFonts w:ascii="Tahoma" w:hAnsi="Tahoma" w:cs="Times New Roman"/>
      <w:color w:val="1E1E1E"/>
      <w:spacing w:val="4"/>
      <w:sz w:val="18"/>
    </w:rPr>
  </w:style>
  <w:style w:type="character" w:styleId="CommentReference">
    <w:name w:val="annotation reference"/>
    <w:basedOn w:val="DefaultParagraphFont"/>
    <w:uiPriority w:val="99"/>
    <w:semiHidden/>
    <w:rsid w:val="00EA7D3E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A7D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A7D3E"/>
    <w:rPr>
      <w:rFonts w:ascii="Tahoma" w:hAnsi="Tahoma" w:cs="Times New Roman"/>
      <w:color w:val="1E1E1E"/>
      <w:spacing w:val="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A7D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A7D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EA7D3E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7D3E"/>
    <w:rPr>
      <w:rFonts w:ascii="Tahoma" w:hAnsi="Tahoma" w:cs="Tahoma"/>
      <w:color w:val="1E1E1E"/>
      <w:spacing w:val="4"/>
      <w:sz w:val="16"/>
      <w:szCs w:val="16"/>
    </w:rPr>
  </w:style>
  <w:style w:type="character" w:customStyle="1" w:styleId="ListParagraphChar">
    <w:name w:val="List Paragraph Char"/>
    <w:aliases w:val="L1 Char,Numerowanie Char,Akapit z listą5 Char"/>
    <w:link w:val="ListParagraph"/>
    <w:uiPriority w:val="99"/>
    <w:locked/>
    <w:rsid w:val="009B53E2"/>
  </w:style>
  <w:style w:type="character" w:customStyle="1" w:styleId="stylpoletekstowe">
    <w:name w:val="styl pole tekstowe"/>
    <w:uiPriority w:val="99"/>
    <w:rsid w:val="009B53E2"/>
    <w:rPr>
      <w:rFonts w:ascii="Arial" w:hAnsi="Arial"/>
      <w:color w:val="auto"/>
      <w:sz w:val="20"/>
    </w:rPr>
  </w:style>
  <w:style w:type="character" w:styleId="Hyperlink">
    <w:name w:val="Hyperlink"/>
    <w:basedOn w:val="DefaultParagraphFont"/>
    <w:uiPriority w:val="99"/>
    <w:rsid w:val="004C034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83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135</Words>
  <Characters>815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Łęczyca, dnia 09</dc:title>
  <dc:subject/>
  <dc:creator>A.Mikołajczyk</dc:creator>
  <cp:keywords/>
  <dc:description/>
  <cp:lastModifiedBy>Łukasz</cp:lastModifiedBy>
  <cp:revision>3</cp:revision>
  <cp:lastPrinted>2018-10-24T07:01:00Z</cp:lastPrinted>
  <dcterms:created xsi:type="dcterms:W3CDTF">2020-07-09T10:47:00Z</dcterms:created>
  <dcterms:modified xsi:type="dcterms:W3CDTF">2020-07-10T08:36:00Z</dcterms:modified>
</cp:coreProperties>
</file>