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6F03B7">
      <w:pPr>
        <w:spacing w:line="360" w:lineRule="auto"/>
        <w:rPr>
          <w:b/>
          <w:bCs/>
          <w:color w:val="000000"/>
          <w:sz w:val="24"/>
        </w:rPr>
      </w:pPr>
      <w:r w:rsidRPr="006F03B7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6F03B7">
      <w:pPr>
        <w:spacing w:line="360" w:lineRule="auto"/>
        <w:rPr>
          <w:color w:val="000000"/>
          <w:sz w:val="24"/>
        </w:rPr>
      </w:pPr>
      <w:r w:rsidRPr="006F03B7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6F03B7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6F03B7">
      <w:pPr>
        <w:spacing w:line="360" w:lineRule="auto"/>
        <w:rPr>
          <w:color w:val="000000"/>
          <w:sz w:val="24"/>
        </w:rPr>
      </w:pPr>
      <w:r w:rsidRPr="006F03B7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6F03B7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6F03B7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F03B7" w:rsidRPr="006F03B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F03B7" w:rsidRPr="006F03B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F03B7" w:rsidRPr="006F03B7">
        <w:rPr>
          <w:b/>
          <w:color w:val="000000"/>
          <w:sz w:val="24"/>
        </w:rPr>
        <w:t>Dostawa i montaż mebli dla jednostek organizacyjnych Politechniki Częstochowskiej</w:t>
      </w:r>
      <w:r w:rsidR="008834EA">
        <w:rPr>
          <w:b/>
          <w:color w:val="000000"/>
          <w:sz w:val="24"/>
        </w:rPr>
        <w:t xml:space="preserve">, </w:t>
      </w:r>
      <w:proofErr w:type="spellStart"/>
      <w:r w:rsidR="008834EA">
        <w:rPr>
          <w:b/>
          <w:color w:val="000000"/>
          <w:sz w:val="24"/>
        </w:rPr>
        <w:t>spr</w:t>
      </w:r>
      <w:proofErr w:type="spellEnd"/>
      <w:r w:rsidR="008834EA">
        <w:rPr>
          <w:b/>
          <w:color w:val="000000"/>
          <w:sz w:val="24"/>
        </w:rPr>
        <w:t>. nr rej. ZP/D-09/20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F03B7" w:rsidTr="002B400C">
        <w:trPr>
          <w:cantSplit/>
          <w:trHeight w:val="2561"/>
        </w:trPr>
        <w:tc>
          <w:tcPr>
            <w:tcW w:w="9526" w:type="dxa"/>
          </w:tcPr>
          <w:p w:rsidR="006F03B7" w:rsidRDefault="006F03B7" w:rsidP="002B400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F03B7">
              <w:rPr>
                <w:b/>
                <w:color w:val="000000"/>
                <w:sz w:val="24"/>
              </w:rPr>
              <w:t>1</w:t>
            </w:r>
          </w:p>
          <w:p w:rsidR="006F03B7" w:rsidRDefault="006F03B7" w:rsidP="002B400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Przedsiębiorstwo Handlowo - Usługowe "BOSTO" s. c.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6F03B7">
              <w:rPr>
                <w:b/>
                <w:sz w:val="24"/>
              </w:rPr>
              <w:t>Częstochowa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   </w:t>
            </w:r>
            <w:r w:rsidRPr="006F03B7">
              <w:rPr>
                <w:b/>
                <w:sz w:val="24"/>
              </w:rPr>
              <w:t>40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3B7">
              <w:rPr>
                <w:b/>
                <w:sz w:val="24"/>
              </w:rPr>
              <w:t>19 065.00 zł</w:t>
            </w:r>
            <w:r w:rsidR="008834EA">
              <w:rPr>
                <w:b/>
                <w:sz w:val="24"/>
              </w:rPr>
              <w:t xml:space="preserve"> brutto</w:t>
            </w:r>
          </w:p>
          <w:p w:rsidR="008834EA" w:rsidRPr="008463A1" w:rsidRDefault="008834EA" w:rsidP="008834E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834EA" w:rsidRDefault="008834EA" w:rsidP="008834EA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F03B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6F03B7" w:rsidTr="002B400C">
        <w:trPr>
          <w:cantSplit/>
          <w:trHeight w:val="2561"/>
        </w:trPr>
        <w:tc>
          <w:tcPr>
            <w:tcW w:w="9526" w:type="dxa"/>
          </w:tcPr>
          <w:p w:rsidR="006F03B7" w:rsidRDefault="006F03B7" w:rsidP="002B400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F03B7">
              <w:rPr>
                <w:b/>
                <w:color w:val="000000"/>
                <w:sz w:val="24"/>
              </w:rPr>
              <w:t>2</w:t>
            </w:r>
          </w:p>
          <w:p w:rsidR="006F03B7" w:rsidRDefault="006F03B7" w:rsidP="002B400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Przedsiębiorstwo Handlowo - Usługowe "BOSTO" s. c.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6F03B7">
              <w:rPr>
                <w:b/>
                <w:sz w:val="24"/>
              </w:rPr>
              <w:t>Częstochowa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   </w:t>
            </w:r>
            <w:r w:rsidRPr="006F03B7">
              <w:rPr>
                <w:b/>
                <w:sz w:val="24"/>
              </w:rPr>
              <w:t>40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3B7">
              <w:rPr>
                <w:b/>
                <w:sz w:val="24"/>
              </w:rPr>
              <w:t>1 230.00 zł</w:t>
            </w:r>
            <w:r w:rsidR="008834EA">
              <w:rPr>
                <w:b/>
                <w:sz w:val="24"/>
              </w:rPr>
              <w:t xml:space="preserve"> brutto</w:t>
            </w:r>
          </w:p>
          <w:p w:rsidR="008834EA" w:rsidRPr="008463A1" w:rsidRDefault="008834EA" w:rsidP="008834E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834EA" w:rsidRDefault="008834EA" w:rsidP="008834EA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F03B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</w:t>
            </w:r>
            <w:r>
              <w:rPr>
                <w:sz w:val="24"/>
              </w:rPr>
              <w:t>a największą liczbę punktów - 8</w:t>
            </w:r>
            <w:r w:rsidRPr="006F03B7">
              <w:rPr>
                <w:sz w:val="24"/>
              </w:rPr>
              <w:t>0,00 pkt. Cena oferty mieści się w możliwościach finansowych Zamawiającego.</w:t>
            </w:r>
          </w:p>
        </w:tc>
      </w:tr>
      <w:tr w:rsidR="006F03B7" w:rsidTr="002B400C">
        <w:trPr>
          <w:cantSplit/>
          <w:trHeight w:val="2561"/>
        </w:trPr>
        <w:tc>
          <w:tcPr>
            <w:tcW w:w="9526" w:type="dxa"/>
          </w:tcPr>
          <w:p w:rsidR="006F03B7" w:rsidRDefault="006F03B7" w:rsidP="002B400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6F03B7">
              <w:rPr>
                <w:b/>
                <w:color w:val="000000"/>
                <w:sz w:val="24"/>
              </w:rPr>
              <w:t>3</w:t>
            </w:r>
          </w:p>
          <w:p w:rsidR="006F03B7" w:rsidRDefault="006F03B7" w:rsidP="002B400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DRZEWIARZ-BIS Sp. z o.o.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87-600</w:t>
            </w:r>
            <w:r>
              <w:rPr>
                <w:b/>
                <w:sz w:val="24"/>
              </w:rPr>
              <w:t xml:space="preserve"> </w:t>
            </w:r>
            <w:r w:rsidRPr="006F03B7">
              <w:rPr>
                <w:b/>
                <w:sz w:val="24"/>
              </w:rPr>
              <w:t>Lipno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K. Wyszyńskiego</w:t>
            </w:r>
            <w:r>
              <w:rPr>
                <w:b/>
                <w:sz w:val="24"/>
              </w:rPr>
              <w:t xml:space="preserve">    </w:t>
            </w:r>
            <w:r w:rsidRPr="006F03B7">
              <w:rPr>
                <w:b/>
                <w:sz w:val="24"/>
              </w:rPr>
              <w:t>46a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3B7">
              <w:rPr>
                <w:b/>
                <w:sz w:val="24"/>
              </w:rPr>
              <w:t>7 306.20 zł</w:t>
            </w:r>
            <w:r w:rsidR="008834EA">
              <w:rPr>
                <w:b/>
                <w:sz w:val="24"/>
              </w:rPr>
              <w:t xml:space="preserve"> brutto</w:t>
            </w:r>
          </w:p>
          <w:p w:rsidR="008834EA" w:rsidRPr="008463A1" w:rsidRDefault="008834EA" w:rsidP="008834E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834EA" w:rsidRDefault="008834EA" w:rsidP="008834EA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F03B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6F03B7" w:rsidTr="002B400C">
        <w:trPr>
          <w:cantSplit/>
          <w:trHeight w:val="2561"/>
        </w:trPr>
        <w:tc>
          <w:tcPr>
            <w:tcW w:w="9526" w:type="dxa"/>
          </w:tcPr>
          <w:p w:rsidR="006F03B7" w:rsidRDefault="006F03B7" w:rsidP="002B400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F03B7">
              <w:rPr>
                <w:b/>
                <w:color w:val="000000"/>
                <w:sz w:val="24"/>
              </w:rPr>
              <w:t>5</w:t>
            </w:r>
          </w:p>
          <w:p w:rsidR="006F03B7" w:rsidRDefault="006F03B7" w:rsidP="002B400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Przedsiębiorstwo Handlowo - Usługowe "BOSTO" s. c.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6F03B7">
              <w:rPr>
                <w:b/>
                <w:sz w:val="24"/>
              </w:rPr>
              <w:t>Częstochowa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   </w:t>
            </w:r>
            <w:r w:rsidRPr="006F03B7">
              <w:rPr>
                <w:b/>
                <w:sz w:val="24"/>
              </w:rPr>
              <w:t>40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3B7">
              <w:rPr>
                <w:b/>
                <w:sz w:val="24"/>
              </w:rPr>
              <w:t>492.00 zł</w:t>
            </w:r>
            <w:r w:rsidR="008834EA">
              <w:rPr>
                <w:b/>
                <w:sz w:val="24"/>
              </w:rPr>
              <w:t xml:space="preserve"> brutto</w:t>
            </w:r>
          </w:p>
          <w:p w:rsidR="008834EA" w:rsidRPr="008463A1" w:rsidRDefault="008834EA" w:rsidP="008834E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834EA" w:rsidRDefault="008834EA" w:rsidP="008834EA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F03B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6F03B7" w:rsidTr="002B400C">
        <w:trPr>
          <w:cantSplit/>
          <w:trHeight w:val="2561"/>
        </w:trPr>
        <w:tc>
          <w:tcPr>
            <w:tcW w:w="9526" w:type="dxa"/>
          </w:tcPr>
          <w:p w:rsidR="006F03B7" w:rsidRDefault="006F03B7" w:rsidP="002B400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6F03B7">
              <w:rPr>
                <w:b/>
                <w:color w:val="000000"/>
                <w:sz w:val="24"/>
              </w:rPr>
              <w:t>6</w:t>
            </w:r>
          </w:p>
          <w:p w:rsidR="006F03B7" w:rsidRDefault="006F03B7" w:rsidP="002B400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Przedsiębiorstwo Handlowo - Usługowe "BOSTO" s. c.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6F03B7">
              <w:rPr>
                <w:b/>
                <w:sz w:val="24"/>
              </w:rPr>
              <w:t>Częstochowa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F03B7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   </w:t>
            </w:r>
            <w:r w:rsidRPr="006F03B7">
              <w:rPr>
                <w:b/>
                <w:sz w:val="24"/>
              </w:rPr>
              <w:t>40</w:t>
            </w:r>
          </w:p>
          <w:p w:rsidR="006F03B7" w:rsidRDefault="006F03B7" w:rsidP="002B400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3B7">
              <w:rPr>
                <w:b/>
                <w:sz w:val="24"/>
              </w:rPr>
              <w:t>3 099.60 zł</w:t>
            </w:r>
            <w:r w:rsidR="008834EA">
              <w:rPr>
                <w:b/>
                <w:sz w:val="24"/>
              </w:rPr>
              <w:t xml:space="preserve"> brutto</w:t>
            </w:r>
          </w:p>
          <w:p w:rsidR="008834EA" w:rsidRPr="008463A1" w:rsidRDefault="008834EA" w:rsidP="008834E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834EA" w:rsidRDefault="008834EA" w:rsidP="008834EA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F03B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6F03B7" w:rsidTr="002B400C">
        <w:trPr>
          <w:cantSplit/>
        </w:trPr>
        <w:tc>
          <w:tcPr>
            <w:tcW w:w="9568" w:type="dxa"/>
          </w:tcPr>
          <w:p w:rsidR="006F03B7" w:rsidRPr="001726CC" w:rsidRDefault="006F03B7" w:rsidP="002B400C">
            <w:pPr>
              <w:spacing w:line="360" w:lineRule="auto"/>
              <w:rPr>
                <w:b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1726CC">
              <w:rPr>
                <w:b/>
                <w:color w:val="000000"/>
                <w:sz w:val="24"/>
              </w:rPr>
              <w:t>4</w:t>
            </w:r>
          </w:p>
          <w:p w:rsidR="006F03B7" w:rsidRDefault="006F03B7" w:rsidP="002B400C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6F03B7">
              <w:rPr>
                <w:color w:val="000000"/>
                <w:sz w:val="24"/>
              </w:rPr>
              <w:t>Zamawiający</w:t>
            </w:r>
            <w:r w:rsidR="001726CC">
              <w:rPr>
                <w:color w:val="000000"/>
                <w:sz w:val="24"/>
              </w:rPr>
              <w:t xml:space="preserve"> w dniu 07.07.2020 r.</w:t>
            </w:r>
            <w:r w:rsidRPr="006F03B7">
              <w:rPr>
                <w:color w:val="000000"/>
                <w:sz w:val="24"/>
              </w:rPr>
              <w:t xml:space="preserve"> unieważnił postępowanie na zadanie nr 4 na podstawie art. 93 ust. 1 pkt 4,  gdyż cena najkorzystniejszej oferty przewyższa kwotę, którą Zamawiający zamierza przeznaczyć na sfinansowanie  zamówienia. Zamawiający  przeznaczył  na  realizację  zamówienia  1 968,00 zł  brutto,  a cena najkorzystniejszej oferty wynosi   2976,60  zł brutto.</w:t>
            </w:r>
          </w:p>
        </w:tc>
      </w:tr>
    </w:tbl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mebli biurowych dla Wydziału Elektrycznego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Przedsiębiorstwo Handlowo - Usługowe "BOSTO" s. c.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40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- 60.00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100,00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mebli biurowych dla Wydziału Elektrycznego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DRZEWIARZ-BIS Sp. z o.o.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K.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46a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- 49.89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89,89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mebli biurowych dla Wydziału Elektrycznego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8834EA" w:rsidP="002B40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KJ</w:t>
            </w:r>
            <w:r w:rsidR="006F03B7" w:rsidRPr="006F03B7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</w:rPr>
              <w:t>K</w:t>
            </w:r>
            <w:r w:rsidR="006F03B7" w:rsidRPr="006F03B7">
              <w:rPr>
                <w:sz w:val="18"/>
                <w:szCs w:val="18"/>
              </w:rPr>
              <w:t xml:space="preserve"> Meble Sp. z o.o.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Gliwicka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189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40-859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- 55.18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75,18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mebli biurowych dla Wydziału Elektrycznego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proofErr w:type="spellStart"/>
            <w:r w:rsidRPr="006F03B7">
              <w:rPr>
                <w:sz w:val="18"/>
                <w:szCs w:val="18"/>
              </w:rPr>
              <w:t>Tronus</w:t>
            </w:r>
            <w:proofErr w:type="spellEnd"/>
            <w:r w:rsidRPr="006F03B7">
              <w:rPr>
                <w:sz w:val="18"/>
                <w:szCs w:val="18"/>
              </w:rPr>
              <w:t xml:space="preserve"> Polska Sp. z o.o.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2A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- 34.64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54,64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 krzesła biurowego dla Biura Karier i Marketingu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Przedsiębiorstwo Handlowo - Usługowe "BOSTO" s. c.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40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- 60.00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80,00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 xml:space="preserve">Dostawa  krzesła biurowego dla Biura Karier </w:t>
            </w:r>
            <w:r w:rsidRPr="006F03B7">
              <w:rPr>
                <w:sz w:val="18"/>
                <w:szCs w:val="18"/>
              </w:rPr>
              <w:lastRenderedPageBreak/>
              <w:t>i Marketingu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proofErr w:type="spellStart"/>
            <w:r w:rsidRPr="006F03B7">
              <w:rPr>
                <w:sz w:val="18"/>
                <w:szCs w:val="18"/>
              </w:rPr>
              <w:lastRenderedPageBreak/>
              <w:t>Tronus</w:t>
            </w:r>
            <w:proofErr w:type="spellEnd"/>
            <w:r w:rsidRPr="006F03B7">
              <w:rPr>
                <w:sz w:val="18"/>
                <w:szCs w:val="18"/>
              </w:rPr>
              <w:t xml:space="preserve"> Polska Sp. z o.o.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2A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lastRenderedPageBreak/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lastRenderedPageBreak/>
              <w:t>1 - Cena - 30.00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lastRenderedPageBreak/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lastRenderedPageBreak/>
              <w:t xml:space="preserve">  50,00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mebli biurowych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DRZEWIARZ-BIS Sp. z o.o.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K.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46a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- 60.00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100,00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mebli biurowych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8834EA" w:rsidP="002B40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KJ</w:t>
            </w:r>
            <w:r w:rsidR="006F03B7" w:rsidRPr="006F03B7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</w:rPr>
              <w:t>K</w:t>
            </w:r>
            <w:r w:rsidR="006F03B7" w:rsidRPr="006F03B7">
              <w:rPr>
                <w:sz w:val="18"/>
                <w:szCs w:val="18"/>
              </w:rPr>
              <w:t xml:space="preserve"> Meble Sp. z o.o.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Gliwicka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189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40-859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- 43.95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83,95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mebli biurowych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proofErr w:type="spellStart"/>
            <w:r w:rsidRPr="006F03B7">
              <w:rPr>
                <w:sz w:val="18"/>
                <w:szCs w:val="18"/>
              </w:rPr>
              <w:t>Tronus</w:t>
            </w:r>
            <w:proofErr w:type="spellEnd"/>
            <w:r w:rsidRPr="006F03B7">
              <w:rPr>
                <w:sz w:val="18"/>
                <w:szCs w:val="18"/>
              </w:rPr>
              <w:t xml:space="preserve"> Polska Sp. z o.o.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2A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- 24.06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44,06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krzesła biurowego dla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Przedsiębiorstwo Handlowo - Usługowe "BOSTO" s. c.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40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- 60.00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100,00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krzesła biurowego dla Wydziału Budownictwa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proofErr w:type="spellStart"/>
            <w:r w:rsidRPr="006F03B7">
              <w:rPr>
                <w:sz w:val="18"/>
                <w:szCs w:val="18"/>
              </w:rPr>
              <w:t>Tronus</w:t>
            </w:r>
            <w:proofErr w:type="spellEnd"/>
            <w:r w:rsidRPr="006F03B7">
              <w:rPr>
                <w:sz w:val="18"/>
                <w:szCs w:val="18"/>
              </w:rPr>
              <w:t xml:space="preserve"> Polska Sp. z o.o.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2A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- 59.41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79,41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krzeseł biurowych dla Sekcji Budżetowania i Kontrolingu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Przedsiębiorstwo Handlowo - Usługowe "BOSTO" s. c.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Białostocka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40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- 60.00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100,00</w:t>
            </w:r>
          </w:p>
        </w:tc>
      </w:tr>
      <w:tr w:rsidR="006F03B7" w:rsidRPr="008463A1" w:rsidTr="002B400C">
        <w:tc>
          <w:tcPr>
            <w:tcW w:w="2277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3B7">
              <w:rPr>
                <w:sz w:val="18"/>
                <w:szCs w:val="18"/>
              </w:rPr>
              <w:t>Dostawa krzeseł biurowych dla Sekcji Budżetowania i Kontrolingu Politechniki Częstochowskiej</w:t>
            </w:r>
          </w:p>
        </w:tc>
        <w:tc>
          <w:tcPr>
            <w:tcW w:w="2651" w:type="dxa"/>
            <w:shd w:val="clear" w:color="auto" w:fill="auto"/>
          </w:tcPr>
          <w:p w:rsidR="006F03B7" w:rsidRPr="008463A1" w:rsidRDefault="006F03B7" w:rsidP="002B400C">
            <w:pPr>
              <w:rPr>
                <w:sz w:val="18"/>
                <w:szCs w:val="18"/>
              </w:rPr>
            </w:pPr>
            <w:proofErr w:type="spellStart"/>
            <w:r w:rsidRPr="006F03B7">
              <w:rPr>
                <w:sz w:val="18"/>
                <w:szCs w:val="18"/>
              </w:rPr>
              <w:t>Tronus</w:t>
            </w:r>
            <w:proofErr w:type="spellEnd"/>
            <w:r w:rsidRPr="006F03B7">
              <w:rPr>
                <w:sz w:val="18"/>
                <w:szCs w:val="18"/>
              </w:rPr>
              <w:t xml:space="preserve"> Polska Sp. z o.o.</w:t>
            </w:r>
          </w:p>
          <w:p w:rsidR="006F03B7" w:rsidRPr="008463A1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2A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3B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1 - Cena - 50.91</w:t>
            </w:r>
          </w:p>
          <w:p w:rsidR="006F03B7" w:rsidRPr="006F03B7" w:rsidRDefault="006F03B7" w:rsidP="002B400C">
            <w:pPr>
              <w:rPr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2 - Okres gwarancji - 20.00</w:t>
            </w:r>
          </w:p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6F03B7" w:rsidRPr="008463A1" w:rsidRDefault="006F03B7" w:rsidP="002B400C">
            <w:pPr>
              <w:rPr>
                <w:color w:val="000000"/>
                <w:sz w:val="18"/>
                <w:szCs w:val="18"/>
              </w:rPr>
            </w:pPr>
            <w:r w:rsidRPr="006F03B7">
              <w:rPr>
                <w:sz w:val="18"/>
                <w:szCs w:val="18"/>
              </w:rPr>
              <w:t xml:space="preserve">  70,91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6F03B7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6F03B7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8834EA">
        <w:rPr>
          <w:sz w:val="24"/>
          <w:szCs w:val="24"/>
        </w:rPr>
        <w:t>2020-07-09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EA6" w:rsidRDefault="00437EA6">
      <w:r>
        <w:separator/>
      </w:r>
    </w:p>
  </w:endnote>
  <w:endnote w:type="continuationSeparator" w:id="0">
    <w:p w:rsidR="00437EA6" w:rsidRDefault="00437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B7" w:rsidRDefault="006F03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4A356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3566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3566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B7" w:rsidRDefault="006F0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EA6" w:rsidRDefault="00437EA6">
      <w:r>
        <w:separator/>
      </w:r>
    </w:p>
  </w:footnote>
  <w:footnote w:type="continuationSeparator" w:id="0">
    <w:p w:rsidR="00437EA6" w:rsidRDefault="00437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B7" w:rsidRDefault="006F03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B7" w:rsidRDefault="006F03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B7" w:rsidRDefault="006F03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7EA6"/>
    <w:rsid w:val="000034E3"/>
    <w:rsid w:val="001726CC"/>
    <w:rsid w:val="0029663E"/>
    <w:rsid w:val="00437EA6"/>
    <w:rsid w:val="00440209"/>
    <w:rsid w:val="004A3566"/>
    <w:rsid w:val="004E4C84"/>
    <w:rsid w:val="00564B92"/>
    <w:rsid w:val="00667F91"/>
    <w:rsid w:val="006D0934"/>
    <w:rsid w:val="006F03B7"/>
    <w:rsid w:val="008463A1"/>
    <w:rsid w:val="008834EA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8B075F"/>
  <w15:chartTrackingRefBased/>
  <w15:docId w15:val="{BEECE95A-5DA9-4CA4-A061-D065806AF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939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2020-07-09T07:17:00Z</cp:lastPrinted>
  <dcterms:created xsi:type="dcterms:W3CDTF">2020-07-09T07:17:00Z</dcterms:created>
  <dcterms:modified xsi:type="dcterms:W3CDTF">2020-07-09T07:17:00Z</dcterms:modified>
</cp:coreProperties>
</file>