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AB1370">
      <w:pPr>
        <w:rPr>
          <w:b/>
          <w:bCs/>
          <w:sz w:val="24"/>
        </w:rPr>
      </w:pPr>
      <w:r w:rsidRPr="00AB1370">
        <w:rPr>
          <w:b/>
          <w:bCs/>
          <w:sz w:val="24"/>
        </w:rPr>
        <w:t>AWF Kraków</w:t>
      </w:r>
    </w:p>
    <w:p w:rsidR="00EF1037" w:rsidRDefault="00AB1370">
      <w:pPr>
        <w:rPr>
          <w:b/>
          <w:bCs/>
          <w:sz w:val="24"/>
        </w:rPr>
      </w:pPr>
      <w:r w:rsidRPr="00AB1370">
        <w:rPr>
          <w:b/>
          <w:bCs/>
          <w:sz w:val="24"/>
        </w:rPr>
        <w:t>al. Jana Pawła II</w:t>
      </w:r>
      <w:r w:rsidR="00EF1037">
        <w:rPr>
          <w:b/>
          <w:bCs/>
          <w:sz w:val="24"/>
        </w:rPr>
        <w:t xml:space="preserve"> </w:t>
      </w:r>
      <w:r w:rsidRPr="00AB1370">
        <w:rPr>
          <w:b/>
          <w:bCs/>
          <w:sz w:val="24"/>
        </w:rPr>
        <w:t>78</w:t>
      </w:r>
    </w:p>
    <w:p w:rsidR="00EF1037" w:rsidRDefault="00AB1370">
      <w:pPr>
        <w:rPr>
          <w:b/>
          <w:bCs/>
          <w:sz w:val="24"/>
        </w:rPr>
      </w:pPr>
      <w:r w:rsidRPr="00AB1370">
        <w:rPr>
          <w:b/>
          <w:bCs/>
          <w:sz w:val="24"/>
        </w:rPr>
        <w:t>31-571</w:t>
      </w:r>
      <w:r w:rsidR="00EF1037">
        <w:rPr>
          <w:b/>
          <w:bCs/>
          <w:sz w:val="24"/>
        </w:rPr>
        <w:t xml:space="preserve"> </w:t>
      </w:r>
      <w:r w:rsidRPr="00AB1370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B1370" w:rsidRPr="00AB1370">
        <w:rPr>
          <w:bCs/>
          <w:sz w:val="24"/>
          <w:szCs w:val="24"/>
        </w:rPr>
        <w:t>K-2.381/12/2020</w:t>
      </w:r>
      <w:r w:rsidR="00EF1037">
        <w:rPr>
          <w:sz w:val="24"/>
        </w:rPr>
        <w:tab/>
        <w:t xml:space="preserve"> </w:t>
      </w:r>
      <w:r w:rsidR="00AB1370" w:rsidRPr="00AB1370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AB1370" w:rsidRPr="00AB1370">
        <w:rPr>
          <w:sz w:val="24"/>
        </w:rPr>
        <w:t>2020-07-09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B1370" w:rsidRPr="00AB137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B1370" w:rsidP="00057D02">
      <w:pPr>
        <w:spacing w:before="120" w:after="240"/>
        <w:jc w:val="center"/>
        <w:rPr>
          <w:sz w:val="24"/>
          <w:szCs w:val="24"/>
        </w:rPr>
      </w:pPr>
      <w:r w:rsidRPr="00AB1370">
        <w:rPr>
          <w:b/>
          <w:sz w:val="24"/>
          <w:szCs w:val="24"/>
        </w:rPr>
        <w:t xml:space="preserve"> Przebudowa wjazdu głównego do AWF w  Krakowie  wraz z infrastrukturą techniczną w celu dostosowania drogi do wymogów drogi p-</w:t>
      </w:r>
      <w:proofErr w:type="spellStart"/>
      <w:r w:rsidRPr="00AB1370">
        <w:rPr>
          <w:b/>
          <w:sz w:val="24"/>
          <w:szCs w:val="24"/>
        </w:rPr>
        <w:t>poż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B1370" w:rsidRPr="00AB1370">
        <w:rPr>
          <w:sz w:val="24"/>
          <w:szCs w:val="24"/>
        </w:rPr>
        <w:t>(</w:t>
      </w:r>
      <w:proofErr w:type="spellStart"/>
      <w:r w:rsidR="00AB1370" w:rsidRPr="00AB1370">
        <w:rPr>
          <w:sz w:val="24"/>
          <w:szCs w:val="24"/>
        </w:rPr>
        <w:t>t.j</w:t>
      </w:r>
      <w:proofErr w:type="spellEnd"/>
      <w:r w:rsidR="00AB1370" w:rsidRPr="00AB1370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B1370" w:rsidRPr="00AB137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B1370" w:rsidRPr="00AB1370">
        <w:rPr>
          <w:b/>
          <w:sz w:val="24"/>
          <w:szCs w:val="22"/>
        </w:rPr>
        <w:t xml:space="preserve"> Przebudowa wjazdu głównego do AWF w  Krakowie  wraz z infrastrukturą techniczną w celu dostosowania drogi do wymogów drogi p-</w:t>
      </w:r>
      <w:proofErr w:type="spellStart"/>
      <w:r w:rsidR="00AB1370" w:rsidRPr="00AB1370">
        <w:rPr>
          <w:b/>
          <w:sz w:val="24"/>
          <w:szCs w:val="22"/>
        </w:rPr>
        <w:t>poż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11CBE" w:rsidRPr="00611CBE" w:rsidRDefault="00611CBE" w:rsidP="00611CB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1. </w:t>
      </w:r>
      <w:r w:rsidRPr="00611CBE">
        <w:rPr>
          <w:b/>
          <w:sz w:val="24"/>
          <w:szCs w:val="24"/>
          <w:u w:val="single"/>
        </w:rPr>
        <w:t xml:space="preserve">W Opisie przedmiotu Zamówienia </w:t>
      </w:r>
    </w:p>
    <w:p w:rsidR="00611CBE" w:rsidRDefault="00611CBE" w:rsidP="00611CBE">
      <w:pPr>
        <w:rPr>
          <w:b/>
          <w:sz w:val="24"/>
          <w:szCs w:val="24"/>
          <w:u w:val="single"/>
        </w:rPr>
      </w:pPr>
    </w:p>
    <w:p w:rsidR="00611CBE" w:rsidRPr="00611CBE" w:rsidRDefault="00611CBE" w:rsidP="00611CBE">
      <w:pPr>
        <w:rPr>
          <w:b/>
          <w:sz w:val="24"/>
          <w:szCs w:val="24"/>
          <w:u w:val="single"/>
        </w:rPr>
      </w:pPr>
      <w:r w:rsidRPr="00611CBE">
        <w:rPr>
          <w:b/>
          <w:sz w:val="24"/>
          <w:szCs w:val="24"/>
          <w:u w:val="single"/>
        </w:rPr>
        <w:t xml:space="preserve">JEST: </w:t>
      </w:r>
    </w:p>
    <w:p w:rsidR="00611CBE" w:rsidRDefault="00611CBE" w:rsidP="00611CBE">
      <w:pPr>
        <w:rPr>
          <w:b/>
          <w:sz w:val="24"/>
          <w:szCs w:val="24"/>
        </w:rPr>
      </w:pPr>
    </w:p>
    <w:p w:rsidR="00611CBE" w:rsidRDefault="00611CBE" w:rsidP="00611CBE">
      <w:pPr>
        <w:rPr>
          <w:b/>
          <w:sz w:val="24"/>
          <w:szCs w:val="24"/>
        </w:rPr>
      </w:pPr>
    </w:p>
    <w:p w:rsidR="00611CBE" w:rsidRPr="00502805" w:rsidRDefault="00611CBE" w:rsidP="00611CBE">
      <w:pPr>
        <w:rPr>
          <w:b/>
          <w:sz w:val="24"/>
          <w:szCs w:val="24"/>
        </w:rPr>
      </w:pPr>
      <w:r w:rsidRPr="00502805">
        <w:rPr>
          <w:b/>
          <w:sz w:val="24"/>
          <w:szCs w:val="24"/>
        </w:rPr>
        <w:t>OPIS PRZEDMIOTU ZAMÓWIENIA</w:t>
      </w:r>
    </w:p>
    <w:p w:rsidR="00611CBE" w:rsidRPr="00502805" w:rsidRDefault="00611CBE" w:rsidP="00611CBE">
      <w:pPr>
        <w:rPr>
          <w:bCs/>
          <w:sz w:val="24"/>
          <w:szCs w:val="24"/>
        </w:rPr>
      </w:pPr>
    </w:p>
    <w:p w:rsidR="00611CBE" w:rsidRPr="00A616EC" w:rsidRDefault="00611CBE" w:rsidP="00611CBE">
      <w:pPr>
        <w:rPr>
          <w:bCs/>
          <w:sz w:val="24"/>
          <w:szCs w:val="24"/>
        </w:rPr>
      </w:pPr>
      <w:r w:rsidRPr="00A616EC">
        <w:rPr>
          <w:b/>
          <w:bCs/>
          <w:sz w:val="24"/>
          <w:szCs w:val="24"/>
        </w:rPr>
        <w:t xml:space="preserve">TEMAT  </w:t>
      </w:r>
    </w:p>
    <w:p w:rsidR="00611CBE" w:rsidRDefault="00611CBE" w:rsidP="00611CBE">
      <w:pPr>
        <w:rPr>
          <w:bCs/>
          <w:sz w:val="24"/>
          <w:szCs w:val="24"/>
        </w:rPr>
      </w:pPr>
      <w:r w:rsidRPr="00A616EC">
        <w:rPr>
          <w:bCs/>
          <w:sz w:val="24"/>
          <w:szCs w:val="24"/>
        </w:rPr>
        <w:t>„</w:t>
      </w:r>
      <w:r>
        <w:rPr>
          <w:bCs/>
          <w:sz w:val="24"/>
          <w:szCs w:val="24"/>
        </w:rPr>
        <w:t>Przebudowa  wjazdu  głó</w:t>
      </w:r>
      <w:r w:rsidRPr="00ED7124">
        <w:rPr>
          <w:bCs/>
          <w:sz w:val="24"/>
          <w:szCs w:val="24"/>
        </w:rPr>
        <w:t xml:space="preserve">wnego </w:t>
      </w:r>
      <w:r>
        <w:rPr>
          <w:bCs/>
          <w:sz w:val="24"/>
          <w:szCs w:val="24"/>
        </w:rPr>
        <w:t xml:space="preserve">do AWF  Kraków  </w:t>
      </w:r>
      <w:r w:rsidRPr="00ED7124">
        <w:rPr>
          <w:bCs/>
          <w:sz w:val="24"/>
          <w:szCs w:val="24"/>
        </w:rPr>
        <w:t xml:space="preserve"> wraz  z  infrastruktura techniczną  w celu dostosowania  drogi  do  wymogów  drogi  p-pożarowej</w:t>
      </w:r>
      <w:r>
        <w:rPr>
          <w:bCs/>
          <w:sz w:val="24"/>
          <w:szCs w:val="24"/>
        </w:rPr>
        <w:t xml:space="preserve">”  -działka  nr  7/24  </w:t>
      </w:r>
      <w:proofErr w:type="spellStart"/>
      <w:r>
        <w:rPr>
          <w:bCs/>
          <w:sz w:val="24"/>
          <w:szCs w:val="24"/>
        </w:rPr>
        <w:t>obr</w:t>
      </w:r>
      <w:proofErr w:type="spellEnd"/>
      <w:r>
        <w:rPr>
          <w:bCs/>
          <w:sz w:val="24"/>
          <w:szCs w:val="24"/>
        </w:rPr>
        <w:t xml:space="preserve">. 52  ( dawna 7/18  </w:t>
      </w:r>
      <w:proofErr w:type="spellStart"/>
      <w:r>
        <w:rPr>
          <w:bCs/>
          <w:sz w:val="24"/>
          <w:szCs w:val="24"/>
        </w:rPr>
        <w:t>obr</w:t>
      </w:r>
      <w:proofErr w:type="spellEnd"/>
      <w:r>
        <w:rPr>
          <w:bCs/>
          <w:sz w:val="24"/>
          <w:szCs w:val="24"/>
        </w:rPr>
        <w:t>. 52)  Nowa  Huta</w:t>
      </w:r>
    </w:p>
    <w:p w:rsidR="00611CBE" w:rsidRDefault="00611CBE" w:rsidP="00611C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Adres: 31-571  Kraków  al.. Jana  Pawła  II  78</w:t>
      </w:r>
    </w:p>
    <w:p w:rsidR="00611CBE" w:rsidRPr="00ED7124" w:rsidRDefault="00611CBE" w:rsidP="00611CBE">
      <w:pPr>
        <w:rPr>
          <w:bCs/>
          <w:sz w:val="24"/>
          <w:szCs w:val="24"/>
        </w:rPr>
      </w:pPr>
    </w:p>
    <w:p w:rsidR="00611CBE" w:rsidRPr="00A0725E" w:rsidRDefault="00611CBE" w:rsidP="00611CBE">
      <w:pPr>
        <w:rPr>
          <w:b/>
          <w:sz w:val="24"/>
          <w:szCs w:val="24"/>
          <w:u w:val="single"/>
        </w:rPr>
      </w:pPr>
      <w:r w:rsidRPr="00A0725E">
        <w:rPr>
          <w:b/>
          <w:sz w:val="24"/>
          <w:szCs w:val="24"/>
          <w:u w:val="single"/>
        </w:rPr>
        <w:t>Przedmiotem niniejszej umowy objęte są następujące roboty budowlane:</w:t>
      </w:r>
    </w:p>
    <w:p w:rsidR="00611CBE" w:rsidRPr="00A0725E" w:rsidRDefault="00611CBE" w:rsidP="00611CBE">
      <w:pPr>
        <w:rPr>
          <w:sz w:val="24"/>
          <w:szCs w:val="24"/>
        </w:rPr>
      </w:pPr>
    </w:p>
    <w:p w:rsidR="00611CBE" w:rsidRPr="00AC7CD2" w:rsidRDefault="00611CBE" w:rsidP="00611CBE">
      <w:pPr>
        <w:numPr>
          <w:ilvl w:val="0"/>
          <w:numId w:val="1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 xml:space="preserve">Przebudowa  drogi wewnętrznej ( ciąg pieszo-jezdny)  -poszerzenie  drogi  do szer. 5,00 m wraz z wymiana  nawierzchni  i  krawężników  na  nową  w celu dostosowania  do  parametrów  drogi pożarowej </w:t>
      </w:r>
    </w:p>
    <w:p w:rsidR="00611CBE" w:rsidRPr="00AC7CD2" w:rsidRDefault="00611CBE" w:rsidP="00611CBE">
      <w:pPr>
        <w:numPr>
          <w:ilvl w:val="0"/>
          <w:numId w:val="1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lastRenderedPageBreak/>
        <w:t>Wymiana  nawierzchni   chodników  w  obrębie  drogi wewnętrznej</w:t>
      </w:r>
    </w:p>
    <w:p w:rsidR="00611CBE" w:rsidRPr="00AC7CD2" w:rsidRDefault="00611CBE" w:rsidP="00611CBE">
      <w:pPr>
        <w:numPr>
          <w:ilvl w:val="0"/>
          <w:numId w:val="1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>Wybudowanie  pochylni  dla  osób niepełnosprawnych przy wejściu do  Domu  Studenckiego  nr  1  wraz z  dojściem  do  pochylni</w:t>
      </w:r>
    </w:p>
    <w:p w:rsidR="00611CBE" w:rsidRPr="00AC7CD2" w:rsidRDefault="00611CBE" w:rsidP="00611CBE">
      <w:pPr>
        <w:numPr>
          <w:ilvl w:val="0"/>
          <w:numId w:val="1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>Przebudowa  odwodnienia  drogi  wewnętrznej</w:t>
      </w:r>
    </w:p>
    <w:p w:rsidR="00611CBE" w:rsidRPr="00AC7CD2" w:rsidRDefault="00611CBE" w:rsidP="00611CBE">
      <w:pPr>
        <w:numPr>
          <w:ilvl w:val="0"/>
          <w:numId w:val="1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 xml:space="preserve">Wymiana  lamp   ( słupy + oprawy)  oświetlenia  drogi  pożarowej </w:t>
      </w:r>
    </w:p>
    <w:p w:rsidR="00611CBE" w:rsidRPr="00AC7CD2" w:rsidRDefault="00611CBE" w:rsidP="00611CBE">
      <w:pPr>
        <w:numPr>
          <w:ilvl w:val="0"/>
          <w:numId w:val="1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>Wykonanie  kanalizacji teletechnicznej  dla  zasilania  szlabanów  wjazdowych  oraz  kamer   w tym:</w:t>
      </w:r>
    </w:p>
    <w:p w:rsidR="00611CBE" w:rsidRPr="00AC7CD2" w:rsidRDefault="00611CBE" w:rsidP="00611CBE">
      <w:pPr>
        <w:numPr>
          <w:ilvl w:val="0"/>
          <w:numId w:val="2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>Demontaż  istniejących szlabanów  i ponowny montaż po zakończeniu  prac  drogowych</w:t>
      </w:r>
    </w:p>
    <w:p w:rsidR="00611CBE" w:rsidRPr="00AC7CD2" w:rsidRDefault="00611CBE" w:rsidP="00611CBE">
      <w:pPr>
        <w:numPr>
          <w:ilvl w:val="0"/>
          <w:numId w:val="2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>Demontaż istniejących kamer  i  ich ponowny  montaż</w:t>
      </w:r>
      <w:r>
        <w:rPr>
          <w:sz w:val="24"/>
          <w:szCs w:val="24"/>
        </w:rPr>
        <w:t xml:space="preserve">  na  słupach oświetleniowych </w:t>
      </w:r>
    </w:p>
    <w:p w:rsidR="00611CBE" w:rsidRPr="00AC7CD2" w:rsidRDefault="00611CBE" w:rsidP="00611CBE">
      <w:pPr>
        <w:numPr>
          <w:ilvl w:val="0"/>
          <w:numId w:val="2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 xml:space="preserve">Wykonanie  okablowania  zasilania  i  sterowania  szlabanami  wraz  z  podłączeniem  do  </w:t>
      </w:r>
    </w:p>
    <w:p w:rsidR="00611CBE" w:rsidRPr="00AC7CD2" w:rsidRDefault="00611CBE" w:rsidP="00611CBE">
      <w:pPr>
        <w:numPr>
          <w:ilvl w:val="0"/>
          <w:numId w:val="2"/>
        </w:numPr>
        <w:jc w:val="both"/>
        <w:rPr>
          <w:sz w:val="24"/>
          <w:szCs w:val="24"/>
        </w:rPr>
      </w:pPr>
      <w:r w:rsidRPr="00AC7CD2">
        <w:rPr>
          <w:sz w:val="24"/>
          <w:szCs w:val="24"/>
        </w:rPr>
        <w:t xml:space="preserve">Wykonanie  okablowania  </w:t>
      </w:r>
      <w:r w:rsidRPr="00AC7CD2">
        <w:rPr>
          <w:sz w:val="24"/>
          <w:szCs w:val="24"/>
          <w:lang w:eastAsia="en-US"/>
        </w:rPr>
        <w:t>w relacji serwerownia budynek główny – szafa teletechniczna zewnętrzna  oraz  w  relacji  szafka teletechniczna zewnętrzna – szafki  szlabanów jak również  przyłącze energetyczne w budynku głównym – szafa teletechniczna zewnętrzna</w:t>
      </w:r>
    </w:p>
    <w:p w:rsidR="00611CBE" w:rsidRPr="00AC7CD2" w:rsidRDefault="00611CBE" w:rsidP="00611CBE">
      <w:pPr>
        <w:numPr>
          <w:ilvl w:val="0"/>
          <w:numId w:val="1"/>
        </w:numPr>
        <w:jc w:val="both"/>
        <w:rPr>
          <w:sz w:val="24"/>
          <w:szCs w:val="24"/>
        </w:rPr>
      </w:pPr>
      <w:r w:rsidRPr="00AC7CD2">
        <w:rPr>
          <w:sz w:val="24"/>
          <w:szCs w:val="24"/>
          <w:lang w:eastAsia="en-US"/>
        </w:rPr>
        <w:t xml:space="preserve">Wykonanie  plac porządkowych  oraz  wykonanie  trawników  </w:t>
      </w:r>
    </w:p>
    <w:p w:rsidR="00611CBE" w:rsidRDefault="00611CBE">
      <w:pPr>
        <w:spacing w:before="120" w:after="120" w:line="360" w:lineRule="auto"/>
        <w:jc w:val="both"/>
        <w:rPr>
          <w:sz w:val="24"/>
          <w:szCs w:val="22"/>
        </w:rPr>
      </w:pPr>
    </w:p>
    <w:p w:rsidR="00611CBE" w:rsidRPr="00611CBE" w:rsidRDefault="00611CBE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611CBE">
        <w:rPr>
          <w:b/>
          <w:sz w:val="24"/>
          <w:szCs w:val="22"/>
          <w:u w:val="single"/>
        </w:rPr>
        <w:t xml:space="preserve">Winno Być: </w:t>
      </w:r>
    </w:p>
    <w:p w:rsidR="00611CBE" w:rsidRDefault="00611CBE" w:rsidP="00611CBE">
      <w:pPr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:rsidR="00611CBE" w:rsidRDefault="00611CBE" w:rsidP="00611CBE">
      <w:pPr>
        <w:rPr>
          <w:bCs/>
          <w:sz w:val="24"/>
          <w:szCs w:val="24"/>
        </w:rPr>
      </w:pPr>
    </w:p>
    <w:p w:rsidR="00611CBE" w:rsidRDefault="00611CBE" w:rsidP="00611CBE">
      <w:pPr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TEMAT  </w:t>
      </w:r>
    </w:p>
    <w:p w:rsidR="00611CBE" w:rsidRDefault="00611CBE" w:rsidP="00611C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„Przebudowa  wjazdu  głównego do AWF  Kraków   wraz  z  infrastruktura techniczną  w celu dostosowania  drogi  do  wymogów  drogi  p-pożarowej”  -działka  nr  7/24  </w:t>
      </w:r>
      <w:proofErr w:type="spellStart"/>
      <w:r>
        <w:rPr>
          <w:bCs/>
          <w:sz w:val="24"/>
          <w:szCs w:val="24"/>
        </w:rPr>
        <w:t>obr</w:t>
      </w:r>
      <w:proofErr w:type="spellEnd"/>
      <w:r>
        <w:rPr>
          <w:bCs/>
          <w:sz w:val="24"/>
          <w:szCs w:val="24"/>
        </w:rPr>
        <w:t xml:space="preserve">. 52  ( dawna 7/18  </w:t>
      </w:r>
      <w:proofErr w:type="spellStart"/>
      <w:r>
        <w:rPr>
          <w:bCs/>
          <w:sz w:val="24"/>
          <w:szCs w:val="24"/>
        </w:rPr>
        <w:t>obr</w:t>
      </w:r>
      <w:proofErr w:type="spellEnd"/>
      <w:r>
        <w:rPr>
          <w:bCs/>
          <w:sz w:val="24"/>
          <w:szCs w:val="24"/>
        </w:rPr>
        <w:t>. 52)  Nowa  Huta</w:t>
      </w:r>
    </w:p>
    <w:p w:rsidR="00611CBE" w:rsidRDefault="00611CBE" w:rsidP="00611CB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Adres: 31-571  Kraków  al.. Jana  Pawła  II  78</w:t>
      </w:r>
    </w:p>
    <w:p w:rsidR="00611CBE" w:rsidRDefault="00611CBE" w:rsidP="00611CBE">
      <w:pPr>
        <w:rPr>
          <w:bCs/>
          <w:sz w:val="24"/>
          <w:szCs w:val="24"/>
        </w:rPr>
      </w:pPr>
    </w:p>
    <w:p w:rsidR="00611CBE" w:rsidRDefault="00611CBE" w:rsidP="00611CB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Przedmiotem niniejszej umowy objęte są następujące roboty budowlane:</w:t>
      </w:r>
    </w:p>
    <w:p w:rsidR="00611CBE" w:rsidRDefault="00611CBE" w:rsidP="00611CBE">
      <w:pPr>
        <w:rPr>
          <w:sz w:val="24"/>
          <w:szCs w:val="24"/>
        </w:rPr>
      </w:pPr>
    </w:p>
    <w:p w:rsidR="00611CBE" w:rsidRDefault="00611CBE" w:rsidP="00611CBE">
      <w:pPr>
        <w:pStyle w:val="Bezodstpw"/>
        <w:numPr>
          <w:ilvl w:val="0"/>
          <w:numId w:val="3"/>
        </w:numPr>
      </w:pPr>
      <w:r>
        <w:t xml:space="preserve">poszerzenie istniejących ciągów pieszo-jezdnych do szerokości 5,0m i przebudowę konstrukcji do nośności 100kN/oś 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t>wymiana podbudowy i nawierzchni chodników istniejących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t xml:space="preserve">likwidacja istniejących słupów oświetleniowych, budowa słupów oświetleniowych w nowych lokalizacjach, budowa nowej linii zasilającej słupy oświetleniowe  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t>korekta położenia wpustów kanalizacyjnych odwadniających ciągi pieszo-jezdne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t xml:space="preserve">ułożenie linii kablowej zasilania i linii kablowej sterowania szlabanów, wykonanie pętli indukcyjnej przed szlabanem wyjazdowym (pętla indukcyjna układana w warstwie podsypki cementowo-piaskowej wg wytycznych producenta)   </w:t>
      </w:r>
    </w:p>
    <w:p w:rsidR="00611CBE" w:rsidRDefault="00611CBE" w:rsidP="00611CBE">
      <w:pPr>
        <w:pStyle w:val="Bezodstpw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 xml:space="preserve">ułożenie  kabla światłowodowego do  szafy  teletechnicznej  wraz  z  zasilaniem  energetycznym         szafy  teletechnicznej  oraz  wyposażenie  szafy  w sprzęt  wg zestawienia  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t>ułożenie linii kablowej zasilającej kamery monitoringu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t>usunięcie elementów zieleni kolidujących z projektowanymi obiektami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t xml:space="preserve">wykonanie zniszczonego   trawnika  po pracach  drogowych  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t xml:space="preserve">posadzenie  żywopłotu  w  nowym  miejscu  po  usunięciu  starego  żywopłotu  kolidującego z robotami  drogowymi </w:t>
      </w:r>
    </w:p>
    <w:p w:rsidR="00611CBE" w:rsidRDefault="00611CBE" w:rsidP="00611CBE">
      <w:pPr>
        <w:pStyle w:val="Bezodstpw"/>
        <w:numPr>
          <w:ilvl w:val="0"/>
          <w:numId w:val="3"/>
        </w:numPr>
      </w:pPr>
      <w:r>
        <w:rPr>
          <w:lang w:eastAsia="en-US"/>
        </w:rPr>
        <w:t xml:space="preserve">wykonanie  plac porządkowych  oraz  wykonanie  trawników  </w:t>
      </w:r>
    </w:p>
    <w:p w:rsidR="00611CBE" w:rsidRDefault="00611CBE" w:rsidP="00611CBE">
      <w:pPr>
        <w:ind w:left="637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Zastępca </w:t>
      </w:r>
      <w:r w:rsidR="00AF2F0D">
        <w:rPr>
          <w:b/>
          <w:sz w:val="24"/>
          <w:szCs w:val="24"/>
        </w:rPr>
        <w:t>K</w:t>
      </w:r>
      <w:bookmarkStart w:id="0" w:name="_GoBack"/>
      <w:bookmarkEnd w:id="0"/>
      <w:r>
        <w:rPr>
          <w:b/>
          <w:sz w:val="24"/>
          <w:szCs w:val="24"/>
        </w:rPr>
        <w:t>anclerza AWF w Krakowie</w:t>
      </w:r>
    </w:p>
    <w:p w:rsidR="00611CBE" w:rsidRDefault="00611CBE" w:rsidP="00611CBE">
      <w:pPr>
        <w:ind w:left="637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Mgr inż. arch. Anna Sieńkowska </w:t>
      </w:r>
    </w:p>
    <w:p w:rsidR="00611CBE" w:rsidRDefault="00611CBE">
      <w:pPr>
        <w:spacing w:before="120" w:after="120" w:line="360" w:lineRule="auto"/>
        <w:jc w:val="both"/>
        <w:rPr>
          <w:sz w:val="24"/>
          <w:szCs w:val="22"/>
        </w:rPr>
      </w:pPr>
    </w:p>
    <w:p w:rsidR="00611CBE" w:rsidRDefault="00611CBE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Pr="00E02559" w:rsidRDefault="00EF1037" w:rsidP="001E3BC8">
      <w:pPr>
        <w:spacing w:before="120" w:after="120" w:line="360" w:lineRule="auto"/>
        <w:jc w:val="both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C9C" w:rsidRDefault="00FD2C9C">
      <w:r>
        <w:separator/>
      </w:r>
    </w:p>
  </w:endnote>
  <w:endnote w:type="continuationSeparator" w:id="0">
    <w:p w:rsidR="00FD2C9C" w:rsidRDefault="00FD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AF2F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2C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C9C" w:rsidRDefault="00FD2C9C">
      <w:r>
        <w:separator/>
      </w:r>
    </w:p>
  </w:footnote>
  <w:footnote w:type="continuationSeparator" w:id="0">
    <w:p w:rsidR="00FD2C9C" w:rsidRDefault="00FD2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370" w:rsidRDefault="00AB13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370" w:rsidRDefault="00AB13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370" w:rsidRDefault="00AB13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C1ECF"/>
    <w:multiLevelType w:val="hybridMultilevel"/>
    <w:tmpl w:val="CBCAC2CE"/>
    <w:lvl w:ilvl="0" w:tplc="A5EE18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3C562F5"/>
    <w:multiLevelType w:val="hybridMultilevel"/>
    <w:tmpl w:val="2EC45C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F400B3A"/>
    <w:multiLevelType w:val="hybridMultilevel"/>
    <w:tmpl w:val="5F56E3CC"/>
    <w:lvl w:ilvl="0" w:tplc="A1C812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C9C"/>
    <w:rsid w:val="00057D02"/>
    <w:rsid w:val="000613E0"/>
    <w:rsid w:val="001A571A"/>
    <w:rsid w:val="001E3BC8"/>
    <w:rsid w:val="002B1C74"/>
    <w:rsid w:val="00384EFD"/>
    <w:rsid w:val="004222DA"/>
    <w:rsid w:val="00460DC4"/>
    <w:rsid w:val="005079A4"/>
    <w:rsid w:val="0055546F"/>
    <w:rsid w:val="00611CBE"/>
    <w:rsid w:val="006D4AE5"/>
    <w:rsid w:val="00854803"/>
    <w:rsid w:val="0087224A"/>
    <w:rsid w:val="009149C3"/>
    <w:rsid w:val="00953AA1"/>
    <w:rsid w:val="0095641D"/>
    <w:rsid w:val="009D169F"/>
    <w:rsid w:val="00AB1370"/>
    <w:rsid w:val="00AF2F0D"/>
    <w:rsid w:val="00B361A9"/>
    <w:rsid w:val="00C152AE"/>
    <w:rsid w:val="00D1574A"/>
    <w:rsid w:val="00D248D2"/>
    <w:rsid w:val="00E02559"/>
    <w:rsid w:val="00E74582"/>
    <w:rsid w:val="00EF1037"/>
    <w:rsid w:val="00F16162"/>
    <w:rsid w:val="00FD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943BD9"/>
  <w15:chartTrackingRefBased/>
  <w15:docId w15:val="{40273144-835B-4A93-9A36-B0E64F88F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Bezodstpw">
    <w:name w:val="No Spacing"/>
    <w:uiPriority w:val="1"/>
    <w:qFormat/>
    <w:rsid w:val="00611CBE"/>
    <w:pPr>
      <w:widowControl w:val="0"/>
      <w:suppressAutoHyphens/>
    </w:pPr>
    <w:rPr>
      <w:rFonts w:eastAsia="Arial Unicode MS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0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527</Words>
  <Characters>3464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cp:lastModifiedBy>Tadeusz Józefczyk</cp:lastModifiedBy>
  <cp:revision>5</cp:revision>
  <cp:lastPrinted>2001-02-10T18:08:00Z</cp:lastPrinted>
  <dcterms:created xsi:type="dcterms:W3CDTF">2020-07-09T08:47:00Z</dcterms:created>
  <dcterms:modified xsi:type="dcterms:W3CDTF">2020-07-09T08:54:00Z</dcterms:modified>
</cp:coreProperties>
</file>