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2EE" w:rsidRPr="00D962EE" w:rsidRDefault="00C03D6F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  <w:r w:rsidRPr="00FE606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67.5pt;visibility:visible;mso-wrap-style:square">
            <v:imagedata r:id="rId7" o:title=""/>
          </v:shape>
        </w:pict>
      </w:r>
    </w:p>
    <w:p w:rsidR="00D962EE" w:rsidRPr="00D962EE" w:rsidRDefault="00D962EE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D962EE" w:rsidRPr="00D962EE" w:rsidRDefault="00D962EE" w:rsidP="00D962EE">
      <w:pPr>
        <w:rPr>
          <w:rFonts w:ascii="Arial" w:eastAsia="MS Mincho" w:hAnsi="Arial" w:cs="Arial"/>
          <w:b/>
        </w:rPr>
      </w:pPr>
      <w:r w:rsidRPr="00D962EE">
        <w:rPr>
          <w:rFonts w:ascii="Arial" w:eastAsia="MS Mincho" w:hAnsi="Arial" w:cs="Arial"/>
          <w:b/>
        </w:rPr>
        <w:t xml:space="preserve">Politechnika Krakowska im. Tadeusza Kościuszki </w:t>
      </w:r>
    </w:p>
    <w:p w:rsidR="00D962EE" w:rsidRPr="00D962EE" w:rsidRDefault="00D962EE" w:rsidP="00D962EE">
      <w:pPr>
        <w:rPr>
          <w:rFonts w:ascii="Arial" w:eastAsia="MS Mincho" w:hAnsi="Arial" w:cs="Arial"/>
          <w:b/>
        </w:rPr>
      </w:pPr>
      <w:r w:rsidRPr="00D962EE">
        <w:rPr>
          <w:rFonts w:ascii="Arial" w:eastAsia="MS Mincho" w:hAnsi="Arial" w:cs="Arial"/>
          <w:b/>
        </w:rPr>
        <w:t xml:space="preserve">ul. Warszawska 24 W-9 /pok. 110, </w:t>
      </w:r>
    </w:p>
    <w:p w:rsidR="00D962EE" w:rsidRPr="00D962EE" w:rsidRDefault="00D962EE" w:rsidP="00D962EE">
      <w:pPr>
        <w:rPr>
          <w:rFonts w:ascii="Arial" w:eastAsia="MS Mincho" w:hAnsi="Arial" w:cs="Arial"/>
          <w:b/>
        </w:rPr>
      </w:pPr>
      <w:r w:rsidRPr="00D962EE">
        <w:rPr>
          <w:rFonts w:ascii="Arial" w:eastAsia="MS Mincho" w:hAnsi="Arial" w:cs="Arial"/>
          <w:b/>
        </w:rPr>
        <w:t>31-155 KRAKÓW</w:t>
      </w:r>
    </w:p>
    <w:p w:rsidR="00D962EE" w:rsidRPr="00D962EE" w:rsidRDefault="00D962EE" w:rsidP="00D962EE">
      <w:pPr>
        <w:rPr>
          <w:rFonts w:ascii="Arial" w:eastAsia="MS Mincho" w:hAnsi="Arial" w:cs="Arial"/>
        </w:rPr>
      </w:pPr>
    </w:p>
    <w:p w:rsidR="00D962EE" w:rsidRPr="00D962EE" w:rsidRDefault="00D962EE" w:rsidP="00D962EE">
      <w:pPr>
        <w:rPr>
          <w:rFonts w:ascii="Arial" w:eastAsia="MS Mincho" w:hAnsi="Arial" w:cs="Arial"/>
        </w:rPr>
      </w:pPr>
    </w:p>
    <w:p w:rsidR="00D962EE" w:rsidRPr="00D962EE" w:rsidRDefault="00D962EE" w:rsidP="00D962EE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Znak sprawy: KA-2/042</w:t>
      </w:r>
      <w:r w:rsidRPr="00D962EE">
        <w:rPr>
          <w:rFonts w:ascii="Arial" w:eastAsia="MS Mincho" w:hAnsi="Arial" w:cs="Arial"/>
        </w:rPr>
        <w:t xml:space="preserve">/2020                               </w:t>
      </w:r>
      <w:r>
        <w:rPr>
          <w:rFonts w:ascii="Arial" w:eastAsia="MS Mincho" w:hAnsi="Arial" w:cs="Arial"/>
        </w:rPr>
        <w:t xml:space="preserve">          KRAKÓW dnia: 09.07.2020 r. </w:t>
      </w:r>
    </w:p>
    <w:p w:rsidR="00D962EE" w:rsidRPr="00D962EE" w:rsidRDefault="00D962EE" w:rsidP="00D962EE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L.Dz.KA-2/          </w:t>
      </w:r>
      <w:r w:rsidRPr="00D962EE">
        <w:rPr>
          <w:rFonts w:ascii="Arial" w:eastAsia="MS Mincho" w:hAnsi="Arial" w:cs="Arial"/>
        </w:rPr>
        <w:t xml:space="preserve"> /2020</w:t>
      </w:r>
    </w:p>
    <w:p w:rsidR="00D962EE" w:rsidRPr="00D962EE" w:rsidRDefault="00D962EE" w:rsidP="00D962EE">
      <w:pPr>
        <w:rPr>
          <w:rFonts w:ascii="Arial" w:eastAsia="MS Mincho" w:hAnsi="Arial" w:cs="Arial"/>
        </w:rPr>
      </w:pPr>
    </w:p>
    <w:p w:rsidR="00D962EE" w:rsidRPr="00D962EE" w:rsidRDefault="00D962EE" w:rsidP="00D962EE">
      <w:pPr>
        <w:rPr>
          <w:rFonts w:ascii="Arial" w:eastAsia="MS Mincho" w:hAnsi="Arial" w:cs="Arial"/>
        </w:rPr>
      </w:pPr>
      <w:r w:rsidRPr="00D962EE">
        <w:rPr>
          <w:rFonts w:ascii="Arial" w:eastAsia="MS Mincho" w:hAnsi="Arial" w:cs="Arial"/>
        </w:rPr>
        <w:tab/>
        <w:t xml:space="preserve"> </w:t>
      </w:r>
    </w:p>
    <w:p w:rsidR="00D962EE" w:rsidRPr="00D962EE" w:rsidRDefault="00D962EE" w:rsidP="00D962EE">
      <w:pPr>
        <w:jc w:val="center"/>
        <w:rPr>
          <w:rFonts w:ascii="Arial" w:eastAsia="MS Mincho" w:hAnsi="Arial" w:cs="Arial"/>
          <w:b/>
        </w:rPr>
      </w:pPr>
    </w:p>
    <w:p w:rsidR="00D962EE" w:rsidRPr="00D962EE" w:rsidRDefault="00D962EE" w:rsidP="00D962EE">
      <w:pPr>
        <w:jc w:val="center"/>
        <w:rPr>
          <w:rFonts w:ascii="Arial" w:eastAsia="MS Mincho" w:hAnsi="Arial" w:cs="Arial"/>
          <w:b/>
        </w:rPr>
      </w:pPr>
      <w:r w:rsidRPr="00D962EE">
        <w:rPr>
          <w:rFonts w:ascii="Arial" w:eastAsia="MS Mincho" w:hAnsi="Arial" w:cs="Arial"/>
          <w:b/>
        </w:rPr>
        <w:t>INFORMACJA</w:t>
      </w:r>
    </w:p>
    <w:p w:rsidR="00D962EE" w:rsidRPr="00D962EE" w:rsidRDefault="00D962EE" w:rsidP="00D962EE">
      <w:pPr>
        <w:jc w:val="center"/>
        <w:rPr>
          <w:rFonts w:ascii="Arial" w:eastAsia="MS Mincho" w:hAnsi="Arial" w:cs="Arial"/>
          <w:b/>
        </w:rPr>
      </w:pPr>
      <w:r w:rsidRPr="00D962EE">
        <w:rPr>
          <w:rFonts w:ascii="Arial" w:eastAsia="MS Mincho" w:hAnsi="Arial" w:cs="Arial"/>
          <w:b/>
        </w:rPr>
        <w:t>o udzieleniu zamówienia</w:t>
      </w:r>
    </w:p>
    <w:p w:rsidR="00D962EE" w:rsidRPr="00D962EE" w:rsidRDefault="00D962EE" w:rsidP="00D962EE">
      <w:pPr>
        <w:rPr>
          <w:rFonts w:ascii="Arial" w:eastAsia="MS Mincho" w:hAnsi="Arial" w:cs="Arial"/>
        </w:rPr>
      </w:pPr>
    </w:p>
    <w:p w:rsidR="00D962EE" w:rsidRPr="00D962EE" w:rsidRDefault="00D962EE" w:rsidP="00D962EE">
      <w:pPr>
        <w:rPr>
          <w:rFonts w:ascii="Arial" w:eastAsia="MS Mincho" w:hAnsi="Arial" w:cs="Arial"/>
        </w:rPr>
      </w:pPr>
    </w:p>
    <w:p w:rsidR="00C03D6F" w:rsidRPr="00C03D6F" w:rsidRDefault="00D962EE" w:rsidP="00C03D6F">
      <w:pPr>
        <w:ind w:firstLine="708"/>
        <w:jc w:val="both"/>
        <w:rPr>
          <w:rFonts w:ascii="Arial" w:hAnsi="Arial" w:cs="Arial"/>
          <w:b/>
        </w:rPr>
      </w:pPr>
      <w:r w:rsidRPr="00D962EE">
        <w:rPr>
          <w:rFonts w:ascii="Arial" w:eastAsia="MS Mincho" w:hAnsi="Arial" w:cs="Arial"/>
        </w:rPr>
        <w:t>W związku z zakończeniem postępowania o udzielenie zamówienia</w:t>
      </w:r>
      <w:r w:rsidR="00C03D6F">
        <w:rPr>
          <w:rFonts w:ascii="Arial" w:eastAsia="MS Mincho" w:hAnsi="Arial" w:cs="Arial"/>
        </w:rPr>
        <w:t xml:space="preserve"> w zakresie zadania częściowego nr 1</w:t>
      </w:r>
      <w:r w:rsidRPr="00D962EE">
        <w:rPr>
          <w:rFonts w:ascii="Arial" w:eastAsia="MS Mincho" w:hAnsi="Arial" w:cs="Arial"/>
        </w:rPr>
        <w:t>, prowadzonego w oparciu o art. 138o ustawy z dnia 29 stycznia 2004 r. Prawo zamówień publicznych (</w:t>
      </w:r>
      <w:proofErr w:type="spellStart"/>
      <w:r w:rsidRPr="00D962EE">
        <w:rPr>
          <w:rFonts w:ascii="Arial" w:eastAsia="MS Mincho" w:hAnsi="Arial" w:cs="Arial"/>
        </w:rPr>
        <w:t>t.j</w:t>
      </w:r>
      <w:proofErr w:type="spellEnd"/>
      <w:r w:rsidRPr="00D962EE">
        <w:rPr>
          <w:rFonts w:ascii="Arial" w:eastAsia="MS Mincho" w:hAnsi="Arial" w:cs="Arial"/>
        </w:rPr>
        <w:t>. Dz.U. z 2019 r., poz. 1843), którego przedmiotem są usługi społeczne wymienione w załączniku XIV do dyrektywy 2014/24/UE o wartości mniejszej niż wyrażona w złotych równowartość 750 000 euro, pn.</w:t>
      </w:r>
      <w:r w:rsidRPr="00D962EE">
        <w:rPr>
          <w:rFonts w:ascii="Arial" w:hAnsi="Arial" w:cs="Arial"/>
          <w:b/>
        </w:rPr>
        <w:t xml:space="preserve"> „</w:t>
      </w:r>
      <w:r w:rsidR="00C03D6F" w:rsidRPr="00C03D6F">
        <w:rPr>
          <w:rFonts w:ascii="Arial" w:hAnsi="Arial" w:cs="Arial"/>
          <w:b/>
        </w:rPr>
        <w:t>"Przeprowadzenie konsultacji i audytu narzędzi do komunikacji wewnętrznej badających jej efektywność oraz opracowanie strategii działań usprawniających, a  także zorganizowanie i przeprowadzenie warsztatów/szkoleń wdrażających opracowaną strategię dla kluczowych grup interesariuszy w powyższym obszarze. Przeprowadzenie warsztatów z doskonalenia umiejętności przywódczych - trening kompetencji menedżerskich oraz warsztatów z podejścia procesowego i metodyki zarządzania, w ramach realizacji projektu pn. "Programowanie doskonałości - PK XXI 2.0. Program rozwoju Politechniki Krakowskiej na lata 2018-22"</w:t>
      </w:r>
    </w:p>
    <w:p w:rsidR="00C03D6F" w:rsidRPr="00C03D6F" w:rsidRDefault="00D962EE" w:rsidP="00C03D6F">
      <w:pPr>
        <w:jc w:val="both"/>
        <w:rPr>
          <w:rFonts w:ascii="Arial" w:eastAsia="MS Mincho" w:hAnsi="Arial" w:cs="Arial"/>
          <w:u w:val="single"/>
        </w:rPr>
      </w:pPr>
      <w:r w:rsidRPr="00D962EE">
        <w:rPr>
          <w:rFonts w:ascii="Arial" w:eastAsia="MS Mincho" w:hAnsi="Arial" w:cs="Arial"/>
        </w:rPr>
        <w:t xml:space="preserve">informujemy  że w zakończonym postępowaniu </w:t>
      </w:r>
      <w:r w:rsidR="00C03D6F" w:rsidRPr="00C03D6F">
        <w:rPr>
          <w:rFonts w:ascii="Arial" w:hAnsi="Arial" w:cs="Arial"/>
          <w:b/>
        </w:rPr>
        <w:t>w  zadaniu częściowym</w:t>
      </w:r>
      <w:r w:rsidR="00C03D6F" w:rsidRPr="00C03D6F">
        <w:rPr>
          <w:rFonts w:ascii="Arial" w:hAnsi="Arial" w:cs="Arial"/>
          <w:b/>
        </w:rPr>
        <w:t xml:space="preserve"> nr 1</w:t>
      </w:r>
      <w:r w:rsidR="00C03D6F" w:rsidRPr="00C03D6F">
        <w:rPr>
          <w:rFonts w:ascii="Arial" w:hAnsi="Arial" w:cs="Arial"/>
          <w:b/>
          <w:u w:val="single"/>
        </w:rPr>
        <w:t xml:space="preserve"> </w:t>
      </w:r>
    </w:p>
    <w:p w:rsidR="00D962EE" w:rsidRPr="00D962EE" w:rsidRDefault="00C03D6F" w:rsidP="00C03D6F">
      <w:pPr>
        <w:jc w:val="both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w dniu 08.07.2020 r. </w:t>
      </w:r>
      <w:bookmarkStart w:id="0" w:name="_GoBack"/>
      <w:bookmarkEnd w:id="0"/>
      <w:r w:rsidR="00D962EE" w:rsidRPr="00D962EE">
        <w:rPr>
          <w:rFonts w:ascii="Arial" w:eastAsia="MS Mincho" w:hAnsi="Arial" w:cs="Arial"/>
        </w:rPr>
        <w:t>udzielono zamówienia Wykonawcy:</w:t>
      </w:r>
    </w:p>
    <w:p w:rsidR="00D962EE" w:rsidRPr="00D962EE" w:rsidRDefault="00D962EE" w:rsidP="00D962EE">
      <w:pPr>
        <w:rPr>
          <w:rFonts w:ascii="Arial" w:eastAsia="MS Mincho" w:hAnsi="Arial" w:cs="Arial"/>
        </w:rPr>
      </w:pPr>
    </w:p>
    <w:p w:rsidR="00D962EE" w:rsidRPr="00D962EE" w:rsidRDefault="00C03D6F" w:rsidP="00D962EE">
      <w:pPr>
        <w:spacing w:line="360" w:lineRule="auto"/>
        <w:ind w:firstLine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Sokrates Akademia R</w:t>
      </w:r>
      <w:r w:rsidR="00D962EE" w:rsidRPr="00D962EE">
        <w:rPr>
          <w:rFonts w:ascii="Arial" w:hAnsi="Arial" w:cs="Arial"/>
          <w:b/>
        </w:rPr>
        <w:t xml:space="preserve">ozwoju Jerzy </w:t>
      </w:r>
      <w:proofErr w:type="spellStart"/>
      <w:r w:rsidR="00D962EE" w:rsidRPr="00D962EE">
        <w:rPr>
          <w:rFonts w:ascii="Arial" w:hAnsi="Arial" w:cs="Arial"/>
          <w:b/>
        </w:rPr>
        <w:t>Pocica</w:t>
      </w:r>
      <w:proofErr w:type="spellEnd"/>
    </w:p>
    <w:p w:rsidR="00D962EE" w:rsidRPr="00D962EE" w:rsidRDefault="00D962EE" w:rsidP="00D962EE">
      <w:pPr>
        <w:spacing w:line="360" w:lineRule="auto"/>
        <w:ind w:firstLine="284"/>
        <w:jc w:val="both"/>
        <w:rPr>
          <w:rFonts w:ascii="Arial" w:hAnsi="Arial" w:cs="Arial"/>
          <w:b/>
        </w:rPr>
      </w:pPr>
      <w:r w:rsidRPr="00D962EE">
        <w:rPr>
          <w:rFonts w:ascii="Arial" w:hAnsi="Arial" w:cs="Arial"/>
          <w:b/>
        </w:rPr>
        <w:t>32-104 Koniusza</w:t>
      </w:r>
    </w:p>
    <w:p w:rsidR="00D962EE" w:rsidRPr="00D962EE" w:rsidRDefault="00D962EE" w:rsidP="00D962EE">
      <w:pPr>
        <w:spacing w:line="360" w:lineRule="auto"/>
        <w:ind w:firstLine="284"/>
        <w:jc w:val="both"/>
        <w:rPr>
          <w:rFonts w:ascii="Arial" w:hAnsi="Arial" w:cs="Arial"/>
          <w:b/>
        </w:rPr>
      </w:pPr>
      <w:r w:rsidRPr="00D962EE">
        <w:rPr>
          <w:rFonts w:ascii="Arial" w:hAnsi="Arial" w:cs="Arial"/>
          <w:b/>
        </w:rPr>
        <w:t>Piotrkowice Małe    88</w:t>
      </w:r>
    </w:p>
    <w:p w:rsidR="00D962EE" w:rsidRPr="00D962EE" w:rsidRDefault="00D962EE" w:rsidP="00D962EE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</w:rPr>
        <w:t xml:space="preserve">    </w:t>
      </w:r>
      <w:r w:rsidRPr="00D962EE">
        <w:rPr>
          <w:rFonts w:ascii="Arial" w:hAnsi="Arial" w:cs="Arial"/>
          <w:bCs/>
        </w:rPr>
        <w:t>Cena wykonania zamówienia -</w:t>
      </w:r>
      <w:r w:rsidRPr="00D962EE">
        <w:rPr>
          <w:rFonts w:ascii="Arial" w:hAnsi="Arial" w:cs="Arial"/>
        </w:rPr>
        <w:t xml:space="preserve"> 36 000.00 zł</w:t>
      </w:r>
    </w:p>
    <w:p w:rsidR="00D962EE" w:rsidRPr="00D962EE" w:rsidRDefault="00D962EE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B52A97" w:rsidRPr="00D962EE" w:rsidRDefault="00B52A9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1A45D0" w:rsidRPr="00D962EE" w:rsidRDefault="001A45D0" w:rsidP="00B52A97">
      <w:pPr>
        <w:rPr>
          <w:rFonts w:ascii="Arial" w:hAnsi="Arial" w:cs="Arial"/>
        </w:rPr>
      </w:pPr>
    </w:p>
    <w:sectPr w:rsidR="001A45D0" w:rsidRPr="00D962E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1C2" w:rsidRDefault="004241C2">
      <w:r>
        <w:separator/>
      </w:r>
    </w:p>
  </w:endnote>
  <w:endnote w:type="continuationSeparator" w:id="0">
    <w:p w:rsidR="004241C2" w:rsidRDefault="00424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D6F" w:rsidRDefault="00C03D6F" w:rsidP="00C03D6F">
    <w:pPr>
      <w:pStyle w:val="Stopka"/>
      <w:jc w:val="center"/>
      <w:rPr>
        <w:sz w:val="20"/>
        <w:szCs w:val="20"/>
      </w:rPr>
    </w:pPr>
    <w:r>
      <w:rPr>
        <w:sz w:val="20"/>
        <w:szCs w:val="20"/>
      </w:rPr>
      <w:t xml:space="preserve">Projekt </w:t>
    </w:r>
    <w:r>
      <w:rPr>
        <w:b/>
        <w:bCs/>
        <w:sz w:val="20"/>
        <w:szCs w:val="20"/>
      </w:rPr>
      <w:t>„</w:t>
    </w:r>
    <w:r>
      <w:rPr>
        <w:bCs/>
        <w:sz w:val="20"/>
        <w:szCs w:val="20"/>
      </w:rPr>
      <w:t>Programowanie doskonałości – PK XXI 2.0. Program rozwoju Politechniki Krakowskiej na lata 2018-22”</w:t>
    </w:r>
    <w:r>
      <w:rPr>
        <w:b/>
        <w:bCs/>
        <w:sz w:val="20"/>
        <w:szCs w:val="20"/>
      </w:rPr>
      <w:t xml:space="preserve"> </w:t>
    </w:r>
    <w:r>
      <w:rPr>
        <w:sz w:val="20"/>
        <w:szCs w:val="20"/>
      </w:rPr>
      <w:t xml:space="preserve">dofinansowany z Europejskiego Funduszu Społecznego </w:t>
    </w:r>
  </w:p>
  <w:p w:rsidR="00C03D6F" w:rsidRDefault="00C03D6F" w:rsidP="00C03D6F">
    <w:pPr>
      <w:pStyle w:val="Stopka"/>
      <w:jc w:val="center"/>
      <w:rPr>
        <w:sz w:val="20"/>
        <w:szCs w:val="20"/>
      </w:rPr>
    </w:pPr>
    <w:r>
      <w:rPr>
        <w:sz w:val="20"/>
        <w:szCs w:val="20"/>
      </w:rPr>
      <w:t>Umowa nr POWR.03.05.00-00-z224/17</w:t>
    </w: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1C2" w:rsidRDefault="004241C2">
      <w:r>
        <w:separator/>
      </w:r>
    </w:p>
  </w:footnote>
  <w:footnote w:type="continuationSeparator" w:id="0">
    <w:p w:rsidR="004241C2" w:rsidRDefault="004241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1C2"/>
    <w:rsid w:val="000A2C44"/>
    <w:rsid w:val="001A45D0"/>
    <w:rsid w:val="004241C2"/>
    <w:rsid w:val="004310CD"/>
    <w:rsid w:val="005E4BC7"/>
    <w:rsid w:val="00747E2D"/>
    <w:rsid w:val="007B0EDC"/>
    <w:rsid w:val="007B1A7A"/>
    <w:rsid w:val="009A4BCD"/>
    <w:rsid w:val="009B52EF"/>
    <w:rsid w:val="00B004FE"/>
    <w:rsid w:val="00B52A97"/>
    <w:rsid w:val="00C03D6F"/>
    <w:rsid w:val="00D62134"/>
    <w:rsid w:val="00D962EE"/>
    <w:rsid w:val="00E459F1"/>
    <w:rsid w:val="00E7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2020-07-09T06:34:00Z</cp:lastPrinted>
  <dcterms:created xsi:type="dcterms:W3CDTF">2020-07-09T06:34:00Z</dcterms:created>
  <dcterms:modified xsi:type="dcterms:W3CDTF">2020-07-09T06:34:00Z</dcterms:modified>
</cp:coreProperties>
</file>