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820A1F" w:rsidP="00007727">
      <w:pPr>
        <w:jc w:val="right"/>
        <w:rPr>
          <w:b/>
          <w:bCs/>
        </w:rPr>
      </w:pPr>
      <w:r w:rsidRPr="00820A1F">
        <w:t>Kraków</w:t>
      </w:r>
      <w:r w:rsidR="00007727" w:rsidRPr="00122043">
        <w:t xml:space="preserve"> dnia: </w:t>
      </w:r>
      <w:r w:rsidRPr="00820A1F">
        <w:t>2020-07-08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820A1F" w:rsidRPr="00820A1F" w:rsidRDefault="00820A1F" w:rsidP="00173B20">
      <w:pPr>
        <w:spacing w:after="40"/>
        <w:rPr>
          <w:b/>
          <w:bCs/>
          <w:sz w:val="22"/>
        </w:rPr>
      </w:pPr>
      <w:r w:rsidRPr="00820A1F">
        <w:rPr>
          <w:b/>
          <w:bCs/>
          <w:sz w:val="22"/>
        </w:rPr>
        <w:t>Akademia Górniczo - Hutnicza</w:t>
      </w:r>
    </w:p>
    <w:p w:rsidR="00820A1F" w:rsidRPr="00820A1F" w:rsidRDefault="00820A1F" w:rsidP="00173B20">
      <w:pPr>
        <w:spacing w:after="40"/>
        <w:rPr>
          <w:b/>
          <w:bCs/>
          <w:sz w:val="22"/>
        </w:rPr>
      </w:pPr>
      <w:r w:rsidRPr="00820A1F">
        <w:rPr>
          <w:b/>
          <w:bCs/>
          <w:sz w:val="22"/>
        </w:rPr>
        <w:t>im. Stanisława Staszica w Krakowie</w:t>
      </w:r>
    </w:p>
    <w:p w:rsidR="00A80738" w:rsidRPr="00122043" w:rsidRDefault="00820A1F" w:rsidP="00173B20">
      <w:pPr>
        <w:spacing w:after="40"/>
        <w:rPr>
          <w:b/>
          <w:bCs/>
          <w:sz w:val="22"/>
        </w:rPr>
      </w:pPr>
      <w:r w:rsidRPr="00820A1F">
        <w:rPr>
          <w:b/>
          <w:bCs/>
          <w:sz w:val="22"/>
        </w:rPr>
        <w:t>Dział Zamówień Publicznych</w:t>
      </w:r>
    </w:p>
    <w:p w:rsidR="00A80738" w:rsidRPr="00122043" w:rsidRDefault="00820A1F" w:rsidP="00A80738">
      <w:pPr>
        <w:rPr>
          <w:bCs/>
          <w:sz w:val="22"/>
        </w:rPr>
      </w:pPr>
      <w:r w:rsidRPr="00820A1F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820A1F">
        <w:rPr>
          <w:bCs/>
          <w:sz w:val="22"/>
        </w:rPr>
        <w:t>30</w:t>
      </w:r>
    </w:p>
    <w:p w:rsidR="00A80738" w:rsidRPr="00122043" w:rsidRDefault="00820A1F" w:rsidP="00A80738">
      <w:pPr>
        <w:rPr>
          <w:bCs/>
          <w:sz w:val="22"/>
        </w:rPr>
      </w:pPr>
      <w:r w:rsidRPr="00820A1F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820A1F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820A1F" w:rsidRPr="00820A1F">
        <w:rPr>
          <w:b/>
          <w:sz w:val="22"/>
          <w:szCs w:val="24"/>
        </w:rPr>
        <w:t>KC-zp.272-262/20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820A1F" w:rsidRPr="00820A1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1D3848" w:rsidRDefault="00820A1F" w:rsidP="00C659E2">
      <w:pPr>
        <w:pStyle w:val="Tekstpodstawowywcity"/>
        <w:spacing w:before="120" w:after="240"/>
        <w:ind w:firstLine="0"/>
        <w:jc w:val="center"/>
      </w:pPr>
      <w:r w:rsidRPr="00820A1F">
        <w:rPr>
          <w:b/>
        </w:rPr>
        <w:t xml:space="preserve">Przebudowa i podział mieszkania nr 7 przy ul. Gramatyka 7 w Krakowie wraz z  dostosowaniem budynku </w:t>
      </w:r>
      <w:r w:rsidRPr="001D3848">
        <w:rPr>
          <w:b/>
        </w:rPr>
        <w:t>do wymagań ppoż., w ramach zadania pn.: "Przebudowa lokali mieszkalnych przy ul. Gramatyka 7 wraz z adaptacją pomieszczeń poddasza na cele mieszkaniowe - KC-zp.272-262/20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1D3848">
        <w:rPr>
          <w:sz w:val="24"/>
          <w:szCs w:val="24"/>
        </w:rPr>
        <w:t xml:space="preserve">Zamawiający na podstawie art. 86 ust. 5 </w:t>
      </w:r>
      <w:r w:rsidR="004C7E9B" w:rsidRPr="001D3848">
        <w:rPr>
          <w:bCs/>
          <w:sz w:val="24"/>
          <w:szCs w:val="24"/>
        </w:rPr>
        <w:t xml:space="preserve">ustawy z dnia </w:t>
      </w:r>
      <w:r w:rsidR="004C7E9B" w:rsidRPr="001D3848">
        <w:rPr>
          <w:sz w:val="24"/>
          <w:szCs w:val="24"/>
        </w:rPr>
        <w:t xml:space="preserve">29 stycznia 2004 roku Prawo Zamówień Publicznych </w:t>
      </w:r>
      <w:r w:rsidR="00C941B3" w:rsidRPr="001D3848">
        <w:rPr>
          <w:sz w:val="24"/>
          <w:szCs w:val="24"/>
        </w:rPr>
        <w:t>(Dz. U. z 201</w:t>
      </w:r>
      <w:r w:rsidR="00560D33" w:rsidRPr="001D3848">
        <w:rPr>
          <w:sz w:val="24"/>
          <w:szCs w:val="24"/>
        </w:rPr>
        <w:t>9</w:t>
      </w:r>
      <w:r w:rsidR="00C941B3" w:rsidRPr="001D3848">
        <w:rPr>
          <w:sz w:val="24"/>
          <w:szCs w:val="24"/>
        </w:rPr>
        <w:t xml:space="preserve"> r. poz. </w:t>
      </w:r>
      <w:r w:rsidR="00560D33" w:rsidRPr="001D3848">
        <w:rPr>
          <w:sz w:val="24"/>
          <w:szCs w:val="24"/>
        </w:rPr>
        <w:t>1843</w:t>
      </w:r>
      <w:r w:rsidR="00C941B3" w:rsidRPr="001D3848">
        <w:rPr>
          <w:sz w:val="24"/>
          <w:szCs w:val="24"/>
        </w:rPr>
        <w:t xml:space="preserve"> ze zm.)</w:t>
      </w:r>
      <w:r w:rsidR="00490DC0" w:rsidRPr="001D3848">
        <w:rPr>
          <w:sz w:val="24"/>
          <w:szCs w:val="24"/>
        </w:rPr>
        <w:t xml:space="preserve"> przekazuje</w:t>
      </w:r>
      <w:r w:rsidR="00F95C33" w:rsidRPr="001D3848">
        <w:rPr>
          <w:sz w:val="24"/>
          <w:szCs w:val="24"/>
        </w:rPr>
        <w:t xml:space="preserve"> </w:t>
      </w:r>
      <w:r w:rsidR="004C7E9B" w:rsidRPr="001D3848">
        <w:rPr>
          <w:sz w:val="24"/>
          <w:szCs w:val="24"/>
        </w:rPr>
        <w:t>informacje</w:t>
      </w:r>
      <w:r w:rsidR="00035488" w:rsidRPr="001D384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20A1F" w:rsidRPr="00820A1F">
        <w:rPr>
          <w:sz w:val="24"/>
          <w:szCs w:val="24"/>
        </w:rPr>
        <w:t>08/07/2020</w:t>
      </w:r>
      <w:r w:rsidR="00FF4AB1" w:rsidRPr="00FF4AB1">
        <w:rPr>
          <w:sz w:val="24"/>
          <w:szCs w:val="24"/>
        </w:rPr>
        <w:t xml:space="preserve"> o godz. </w:t>
      </w:r>
      <w:r w:rsidR="00820A1F" w:rsidRPr="00820A1F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560D3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820A1F" w:rsidP="00A80738">
      <w:pPr>
        <w:spacing w:before="120" w:after="120"/>
        <w:jc w:val="both"/>
        <w:rPr>
          <w:b/>
          <w:sz w:val="24"/>
          <w:szCs w:val="24"/>
        </w:rPr>
      </w:pPr>
      <w:r w:rsidRPr="00820A1F">
        <w:rPr>
          <w:b/>
          <w:sz w:val="24"/>
          <w:szCs w:val="24"/>
        </w:rPr>
        <w:t>800 000.00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417"/>
        <w:gridCol w:w="1701"/>
        <w:gridCol w:w="992"/>
      </w:tblGrid>
      <w:tr w:rsidR="0069085C" w:rsidRPr="00493F8C" w:rsidTr="001D384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20A1F" w:rsidRPr="00493F8C" w:rsidTr="001D3848">
        <w:tc>
          <w:tcPr>
            <w:tcW w:w="706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center"/>
            </w:pPr>
            <w:r w:rsidRPr="00820A1F">
              <w:t>1</w:t>
            </w:r>
          </w:p>
        </w:tc>
        <w:tc>
          <w:tcPr>
            <w:tcW w:w="2696" w:type="dxa"/>
            <w:shd w:val="clear" w:color="auto" w:fill="auto"/>
          </w:tcPr>
          <w:p w:rsidR="00820A1F" w:rsidRPr="00490DC0" w:rsidRDefault="00820A1F" w:rsidP="002E548A">
            <w:pPr>
              <w:spacing w:before="40"/>
            </w:pPr>
            <w:r w:rsidRPr="00820A1F">
              <w:t>Zakład Remontowo-Budowlany "BETKAN" J.</w:t>
            </w:r>
            <w:r w:rsidR="00411884">
              <w:t xml:space="preserve"> </w:t>
            </w:r>
            <w:r w:rsidRPr="00820A1F">
              <w:t>Mędrala, Z.</w:t>
            </w:r>
            <w:r w:rsidR="00411884">
              <w:t xml:space="preserve"> </w:t>
            </w:r>
            <w:bookmarkStart w:id="0" w:name="_GoBack"/>
            <w:bookmarkEnd w:id="0"/>
            <w:r w:rsidRPr="00820A1F">
              <w:t>Serafin</w:t>
            </w:r>
          </w:p>
          <w:p w:rsidR="00820A1F" w:rsidRPr="00490DC0" w:rsidRDefault="00820A1F" w:rsidP="002E548A">
            <w:r w:rsidRPr="00820A1F">
              <w:t>ul. Ostatnia</w:t>
            </w:r>
            <w:r w:rsidRPr="00490DC0">
              <w:t xml:space="preserve"> </w:t>
            </w:r>
            <w:r w:rsidRPr="00820A1F">
              <w:t>1c</w:t>
            </w:r>
            <w:r w:rsidRPr="00490DC0">
              <w:t xml:space="preserve"> </w:t>
            </w:r>
          </w:p>
          <w:p w:rsidR="00820A1F" w:rsidRPr="00490DC0" w:rsidRDefault="00820A1F" w:rsidP="002E548A">
            <w:pPr>
              <w:spacing w:after="40"/>
              <w:jc w:val="both"/>
            </w:pPr>
            <w:r w:rsidRPr="00820A1F">
              <w:t>31-444</w:t>
            </w:r>
            <w:r w:rsidRPr="00490DC0">
              <w:t xml:space="preserve"> </w:t>
            </w:r>
            <w:r w:rsidRPr="00820A1F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both"/>
            </w:pPr>
            <w:r w:rsidRPr="00820A1F">
              <w:t>1 336 961.02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both"/>
            </w:pPr>
            <w:r w:rsidRPr="00820A1F">
              <w:t>do 150 dni od daty podpisania umowy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both"/>
            </w:pPr>
            <w:r w:rsidRPr="00820A1F">
              <w:t>60 miesi</w:t>
            </w:r>
            <w:r w:rsidR="001D3848">
              <w:t>ęcy, stolarka okienna 36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both"/>
            </w:pPr>
            <w:r w:rsidRPr="00820A1F">
              <w:t>21 dni</w:t>
            </w:r>
          </w:p>
        </w:tc>
      </w:tr>
      <w:tr w:rsidR="00820A1F" w:rsidRPr="00493F8C" w:rsidTr="001D3848">
        <w:tc>
          <w:tcPr>
            <w:tcW w:w="706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center"/>
            </w:pPr>
            <w:r w:rsidRPr="00820A1F">
              <w:t>2</w:t>
            </w:r>
          </w:p>
        </w:tc>
        <w:tc>
          <w:tcPr>
            <w:tcW w:w="2696" w:type="dxa"/>
            <w:shd w:val="clear" w:color="auto" w:fill="auto"/>
          </w:tcPr>
          <w:p w:rsidR="00820A1F" w:rsidRPr="00490DC0" w:rsidRDefault="00820A1F" w:rsidP="002E548A">
            <w:pPr>
              <w:spacing w:before="40"/>
            </w:pPr>
            <w:r w:rsidRPr="00820A1F">
              <w:t xml:space="preserve">Konsorcjum firm: </w:t>
            </w:r>
            <w:proofErr w:type="spellStart"/>
            <w:r w:rsidRPr="00820A1F">
              <w:t>Masterbud</w:t>
            </w:r>
            <w:proofErr w:type="spellEnd"/>
            <w:r w:rsidRPr="00820A1F">
              <w:t xml:space="preserve"> i Alfa (lider: Firma Remontowo-Konserwatorska MASTERBUD Władysław Biernat)</w:t>
            </w:r>
          </w:p>
          <w:p w:rsidR="00820A1F" w:rsidRPr="00490DC0" w:rsidRDefault="00820A1F" w:rsidP="002E548A">
            <w:r w:rsidRPr="00820A1F">
              <w:t>ul. Krakowska</w:t>
            </w:r>
            <w:r w:rsidRPr="00490DC0">
              <w:t xml:space="preserve"> </w:t>
            </w:r>
            <w:r w:rsidRPr="00820A1F">
              <w:t>23</w:t>
            </w:r>
            <w:r w:rsidRPr="00490DC0">
              <w:t xml:space="preserve"> </w:t>
            </w:r>
          </w:p>
          <w:p w:rsidR="00820A1F" w:rsidRPr="00490DC0" w:rsidRDefault="00820A1F" w:rsidP="002E548A">
            <w:pPr>
              <w:spacing w:after="40"/>
              <w:jc w:val="both"/>
            </w:pPr>
            <w:r w:rsidRPr="00820A1F">
              <w:t>32-087</w:t>
            </w:r>
            <w:r w:rsidRPr="00490DC0">
              <w:t xml:space="preserve"> </w:t>
            </w:r>
            <w:r w:rsidRPr="00820A1F">
              <w:t>Trojanowice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both"/>
            </w:pPr>
            <w:r w:rsidRPr="00820A1F">
              <w:t>1 196 146.26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both"/>
            </w:pPr>
            <w:r w:rsidRPr="00820A1F">
              <w:t>do 150 dni od daty podpisania umowy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both"/>
            </w:pPr>
            <w:r w:rsidRPr="00820A1F">
              <w:t xml:space="preserve">60 </w:t>
            </w:r>
            <w:r w:rsidR="001D3848" w:rsidRPr="00820A1F">
              <w:t>miesi</w:t>
            </w:r>
            <w:r w:rsidR="001D3848">
              <w:t>ęcy, stolarka okienna 6</w:t>
            </w:r>
            <w:r w:rsidR="001D3848">
              <w:t>0</w:t>
            </w:r>
            <w:r w:rsidR="001D3848">
              <w:t xml:space="preserve">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both"/>
            </w:pPr>
            <w:r w:rsidRPr="00820A1F">
              <w:t>21 dni</w:t>
            </w:r>
          </w:p>
        </w:tc>
      </w:tr>
      <w:tr w:rsidR="00820A1F" w:rsidRPr="00493F8C" w:rsidTr="001D3848">
        <w:tc>
          <w:tcPr>
            <w:tcW w:w="706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center"/>
            </w:pPr>
            <w:r w:rsidRPr="00820A1F">
              <w:t>3</w:t>
            </w:r>
          </w:p>
        </w:tc>
        <w:tc>
          <w:tcPr>
            <w:tcW w:w="2696" w:type="dxa"/>
            <w:shd w:val="clear" w:color="auto" w:fill="auto"/>
          </w:tcPr>
          <w:p w:rsidR="00820A1F" w:rsidRPr="00490DC0" w:rsidRDefault="00820A1F" w:rsidP="002E548A">
            <w:pPr>
              <w:spacing w:before="40"/>
            </w:pPr>
            <w:r w:rsidRPr="00820A1F">
              <w:t>Firma Budowlana Wielobranżowa BYCZBUD</w:t>
            </w:r>
          </w:p>
          <w:p w:rsidR="00820A1F" w:rsidRPr="00490DC0" w:rsidRDefault="00820A1F" w:rsidP="002E548A">
            <w:r w:rsidRPr="00820A1F">
              <w:t xml:space="preserve">ul. </w:t>
            </w:r>
            <w:proofErr w:type="spellStart"/>
            <w:r w:rsidRPr="00820A1F">
              <w:t>Taklińskiego</w:t>
            </w:r>
            <w:proofErr w:type="spellEnd"/>
            <w:r w:rsidRPr="00490DC0">
              <w:t xml:space="preserve"> </w:t>
            </w:r>
            <w:r w:rsidRPr="00820A1F">
              <w:t>101</w:t>
            </w:r>
            <w:r w:rsidRPr="00490DC0">
              <w:t xml:space="preserve"> </w:t>
            </w:r>
          </w:p>
          <w:p w:rsidR="00820A1F" w:rsidRPr="00490DC0" w:rsidRDefault="00820A1F" w:rsidP="002E548A">
            <w:pPr>
              <w:spacing w:after="40"/>
              <w:jc w:val="both"/>
            </w:pPr>
            <w:r w:rsidRPr="00820A1F">
              <w:t>30-499</w:t>
            </w:r>
            <w:r w:rsidRPr="00490DC0">
              <w:t xml:space="preserve"> </w:t>
            </w:r>
            <w:r w:rsidRPr="00820A1F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both"/>
            </w:pPr>
            <w:r w:rsidRPr="00820A1F">
              <w:t>1 076 064.73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both"/>
            </w:pPr>
            <w:r w:rsidRPr="00820A1F">
              <w:t>do 150 dni od daty podpisania umowy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both"/>
            </w:pPr>
            <w:r w:rsidRPr="00820A1F">
              <w:t xml:space="preserve">60 </w:t>
            </w:r>
            <w:r w:rsidR="001D3848" w:rsidRPr="00820A1F">
              <w:t>miesi</w:t>
            </w:r>
            <w:r w:rsidR="001D3848">
              <w:t>ęcy, stolarka okienna 60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both"/>
            </w:pPr>
            <w:r w:rsidRPr="00820A1F">
              <w:t>21 dni</w:t>
            </w:r>
          </w:p>
        </w:tc>
      </w:tr>
      <w:tr w:rsidR="00820A1F" w:rsidRPr="00493F8C" w:rsidTr="001D3848">
        <w:tc>
          <w:tcPr>
            <w:tcW w:w="706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center"/>
            </w:pPr>
            <w:r w:rsidRPr="00820A1F">
              <w:t>4</w:t>
            </w:r>
          </w:p>
        </w:tc>
        <w:tc>
          <w:tcPr>
            <w:tcW w:w="2696" w:type="dxa"/>
            <w:shd w:val="clear" w:color="auto" w:fill="auto"/>
          </w:tcPr>
          <w:p w:rsidR="00820A1F" w:rsidRPr="00490DC0" w:rsidRDefault="00820A1F" w:rsidP="002E548A">
            <w:pPr>
              <w:spacing w:before="40"/>
            </w:pPr>
            <w:r w:rsidRPr="00820A1F">
              <w:t>Zakład Usług Remontowych Buras Piotr</w:t>
            </w:r>
          </w:p>
          <w:p w:rsidR="00820A1F" w:rsidRPr="00490DC0" w:rsidRDefault="00820A1F" w:rsidP="002E548A">
            <w:r w:rsidRPr="00820A1F">
              <w:t>os. Przy Arce</w:t>
            </w:r>
            <w:r w:rsidRPr="00490DC0">
              <w:t xml:space="preserve"> </w:t>
            </w:r>
            <w:r w:rsidRPr="00820A1F">
              <w:t>16/46</w:t>
            </w:r>
            <w:r w:rsidRPr="00490DC0">
              <w:t xml:space="preserve"> </w:t>
            </w:r>
          </w:p>
          <w:p w:rsidR="00820A1F" w:rsidRPr="00490DC0" w:rsidRDefault="00820A1F" w:rsidP="002E548A">
            <w:pPr>
              <w:spacing w:after="40"/>
              <w:jc w:val="both"/>
            </w:pPr>
            <w:r w:rsidRPr="00820A1F">
              <w:t>31-845</w:t>
            </w:r>
            <w:r w:rsidRPr="00490DC0">
              <w:t xml:space="preserve"> </w:t>
            </w:r>
            <w:r w:rsidRPr="00820A1F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both"/>
            </w:pPr>
            <w:r w:rsidRPr="00820A1F">
              <w:t>1 270 814.14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both"/>
            </w:pPr>
            <w:r w:rsidRPr="00820A1F">
              <w:t>do 150 dni od daty podpisania umowy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both"/>
            </w:pPr>
            <w:r w:rsidRPr="00820A1F">
              <w:t xml:space="preserve">60 </w:t>
            </w:r>
            <w:r w:rsidR="001D3848" w:rsidRPr="00820A1F">
              <w:t>miesi</w:t>
            </w:r>
            <w:r w:rsidR="001D3848">
              <w:t>ęcy, stolarka okienna 60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both"/>
            </w:pPr>
            <w:r w:rsidRPr="00820A1F">
              <w:t>21 dni</w:t>
            </w:r>
          </w:p>
        </w:tc>
      </w:tr>
      <w:tr w:rsidR="00820A1F" w:rsidRPr="00493F8C" w:rsidTr="001D3848">
        <w:tc>
          <w:tcPr>
            <w:tcW w:w="706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center"/>
            </w:pPr>
            <w:r w:rsidRPr="00820A1F">
              <w:t>5</w:t>
            </w:r>
          </w:p>
        </w:tc>
        <w:tc>
          <w:tcPr>
            <w:tcW w:w="2696" w:type="dxa"/>
            <w:shd w:val="clear" w:color="auto" w:fill="auto"/>
          </w:tcPr>
          <w:p w:rsidR="00820A1F" w:rsidRPr="00490DC0" w:rsidRDefault="00820A1F" w:rsidP="002E548A">
            <w:pPr>
              <w:spacing w:before="40"/>
            </w:pPr>
            <w:r w:rsidRPr="00820A1F">
              <w:t xml:space="preserve">TOMBUDOS Zakład Budowlano - Ślusarski </w:t>
            </w:r>
            <w:r w:rsidRPr="00820A1F">
              <w:lastRenderedPageBreak/>
              <w:t>Kazimierz Tomczyk</w:t>
            </w:r>
          </w:p>
          <w:p w:rsidR="00820A1F" w:rsidRPr="00490DC0" w:rsidRDefault="00820A1F" w:rsidP="002E548A">
            <w:r w:rsidRPr="00820A1F">
              <w:t>Zręczyce</w:t>
            </w:r>
            <w:r w:rsidRPr="00490DC0">
              <w:t xml:space="preserve"> </w:t>
            </w:r>
            <w:r w:rsidRPr="00820A1F">
              <w:t>60</w:t>
            </w:r>
            <w:r w:rsidRPr="00490DC0">
              <w:t xml:space="preserve"> </w:t>
            </w:r>
          </w:p>
          <w:p w:rsidR="00820A1F" w:rsidRPr="00490DC0" w:rsidRDefault="00820A1F" w:rsidP="002E548A">
            <w:pPr>
              <w:spacing w:after="40"/>
              <w:jc w:val="both"/>
            </w:pPr>
            <w:r w:rsidRPr="00820A1F">
              <w:t>32-420</w:t>
            </w:r>
            <w:r w:rsidRPr="00490DC0">
              <w:t xml:space="preserve"> </w:t>
            </w:r>
            <w:r w:rsidRPr="00820A1F">
              <w:t>Gdów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both"/>
            </w:pPr>
            <w:r w:rsidRPr="00820A1F">
              <w:lastRenderedPageBreak/>
              <w:t>938 210.20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both"/>
            </w:pPr>
            <w:r w:rsidRPr="00820A1F">
              <w:t xml:space="preserve">do 150 dni od </w:t>
            </w:r>
            <w:r w:rsidRPr="00820A1F">
              <w:lastRenderedPageBreak/>
              <w:t>daty podpisania umowy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both"/>
            </w:pPr>
            <w:r w:rsidRPr="00820A1F">
              <w:lastRenderedPageBreak/>
              <w:t xml:space="preserve">60 </w:t>
            </w:r>
            <w:r w:rsidR="001D3848" w:rsidRPr="00820A1F">
              <w:t>miesi</w:t>
            </w:r>
            <w:r w:rsidR="001D3848">
              <w:t xml:space="preserve">ęcy, </w:t>
            </w:r>
            <w:r w:rsidR="001D3848">
              <w:lastRenderedPageBreak/>
              <w:t>stolarka okienna 60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A1F" w:rsidRPr="00490DC0" w:rsidRDefault="00820A1F" w:rsidP="002E548A">
            <w:pPr>
              <w:spacing w:before="120" w:after="120"/>
              <w:jc w:val="both"/>
            </w:pPr>
            <w:r w:rsidRPr="00820A1F">
              <w:lastRenderedPageBreak/>
              <w:t>21 dni</w:t>
            </w:r>
          </w:p>
        </w:tc>
      </w:tr>
    </w:tbl>
    <w:p w:rsidR="00E21788" w:rsidRDefault="00E21788" w:rsidP="00173B20">
      <w:pPr>
        <w:jc w:val="right"/>
      </w:pPr>
    </w:p>
    <w:p w:rsidR="001D3848" w:rsidRDefault="001D3848" w:rsidP="00173B20">
      <w:pPr>
        <w:jc w:val="right"/>
      </w:pPr>
    </w:p>
    <w:p w:rsidR="001D3848" w:rsidRPr="001D3848" w:rsidRDefault="00E21788" w:rsidP="00E21788">
      <w:pPr>
        <w:spacing w:before="120" w:after="120"/>
        <w:jc w:val="both"/>
        <w:rPr>
          <w:sz w:val="22"/>
          <w:szCs w:val="22"/>
          <w:highlight w:val="yellow"/>
        </w:rPr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5587" w:rsidRDefault="00865587">
      <w:r>
        <w:separator/>
      </w:r>
    </w:p>
  </w:endnote>
  <w:endnote w:type="continuationSeparator" w:id="0">
    <w:p w:rsidR="00865587" w:rsidRDefault="00865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5587" w:rsidRDefault="00865587">
      <w:r>
        <w:separator/>
      </w:r>
    </w:p>
  </w:footnote>
  <w:footnote w:type="continuationSeparator" w:id="0">
    <w:p w:rsidR="00865587" w:rsidRDefault="008655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A1F" w:rsidRDefault="00820A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A1F" w:rsidRDefault="00820A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A1F" w:rsidRDefault="00820A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5587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1D3848"/>
    <w:rsid w:val="0023318D"/>
    <w:rsid w:val="0029221E"/>
    <w:rsid w:val="003D72FD"/>
    <w:rsid w:val="00411884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20A1F"/>
    <w:rsid w:val="00843263"/>
    <w:rsid w:val="00861E75"/>
    <w:rsid w:val="00865587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32A2E9"/>
  <w15:chartTrackingRefBased/>
  <w15:docId w15:val="{171709DD-AB7D-43B8-9FE0-6C22D51C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404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2758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2020-07-08T08:38:00Z</dcterms:created>
  <dcterms:modified xsi:type="dcterms:W3CDTF">2020-07-08T08:40:00Z</dcterms:modified>
</cp:coreProperties>
</file>