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F3689" w:rsidRPr="002F368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F3689" w:rsidRPr="002F3689">
        <w:rPr>
          <w:rFonts w:ascii="Times New Roman" w:hAnsi="Times New Roman"/>
          <w:b/>
        </w:rPr>
        <w:t>ZP/D-12/20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3689" w:rsidRPr="002F368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3689" w:rsidRPr="002F368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F3689" w:rsidRPr="002F368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3689" w:rsidRPr="002F368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F3689" w:rsidRPr="002F368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F3689" w:rsidRPr="002F3689">
        <w:rPr>
          <w:rFonts w:ascii="Times New Roman" w:hAnsi="Times New Roman"/>
        </w:rPr>
        <w:t>(</w:t>
      </w:r>
      <w:proofErr w:type="spellStart"/>
      <w:r w:rsidR="002F3689" w:rsidRPr="002F3689">
        <w:rPr>
          <w:rFonts w:ascii="Times New Roman" w:hAnsi="Times New Roman"/>
        </w:rPr>
        <w:t>t.j</w:t>
      </w:r>
      <w:proofErr w:type="spellEnd"/>
      <w:r w:rsidR="002F3689" w:rsidRPr="002F368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F06AA5" w:rsidRDefault="006F0034" w:rsidP="00F06AA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F3689" w:rsidRPr="002F3689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F3689" w:rsidRPr="002F368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8F8" w:rsidRDefault="003238F8" w:rsidP="0038231F">
      <w:pPr>
        <w:spacing w:after="0" w:line="240" w:lineRule="auto"/>
      </w:pPr>
      <w:r>
        <w:separator/>
      </w:r>
    </w:p>
  </w:endnote>
  <w:endnote w:type="continuationSeparator" w:id="0">
    <w:p w:rsidR="003238F8" w:rsidRDefault="003238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89" w:rsidRDefault="002F36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6A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6A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89" w:rsidRDefault="002F36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8F8" w:rsidRDefault="003238F8" w:rsidP="0038231F">
      <w:pPr>
        <w:spacing w:after="0" w:line="240" w:lineRule="auto"/>
      </w:pPr>
      <w:r>
        <w:separator/>
      </w:r>
    </w:p>
  </w:footnote>
  <w:footnote w:type="continuationSeparator" w:id="0">
    <w:p w:rsidR="003238F8" w:rsidRDefault="003238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89" w:rsidRDefault="002F36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89" w:rsidRDefault="002F36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89" w:rsidRDefault="002F36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8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3689"/>
    <w:rsid w:val="00313417"/>
    <w:rsid w:val="00313911"/>
    <w:rsid w:val="003238F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AA5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C9F49"/>
  <w15:docId w15:val="{47E16730-DF60-4E2B-95BA-415046A1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AE4F4-7413-4EE4-9509-969AF7A1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2020-07-07T12:03:00Z</cp:lastPrinted>
  <dcterms:created xsi:type="dcterms:W3CDTF">2020-07-07T12:03:00Z</dcterms:created>
  <dcterms:modified xsi:type="dcterms:W3CDTF">2020-07-07T12:03:00Z</dcterms:modified>
</cp:coreProperties>
</file>