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46B04" w:rsidRPr="00946B0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46B04" w:rsidRPr="00946B04">
        <w:rPr>
          <w:b/>
          <w:sz w:val="24"/>
        </w:rPr>
        <w:t>ZP/D-12/20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46B04" w:rsidRPr="00946B04">
        <w:rPr>
          <w:b/>
        </w:rPr>
        <w:t>przetarg nieograniczony</w:t>
      </w:r>
      <w:r w:rsidR="00753DC1">
        <w:t xml:space="preserve"> na:</w:t>
      </w:r>
    </w:p>
    <w:p w:rsidR="0000184A" w:rsidRDefault="00946B0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46B04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46B04" w:rsidRPr="00946B04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46B04" w:rsidRPr="00946B04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46B04" w:rsidRPr="00946B04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D89" w:rsidRDefault="00D67D89">
      <w:r>
        <w:separator/>
      </w:r>
    </w:p>
  </w:endnote>
  <w:endnote w:type="continuationSeparator" w:id="0">
    <w:p w:rsidR="00D67D89" w:rsidRDefault="00D67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6B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6B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B04" w:rsidRDefault="00946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D89" w:rsidRDefault="00D67D89">
      <w:r>
        <w:separator/>
      </w:r>
    </w:p>
  </w:footnote>
  <w:footnote w:type="continuationSeparator" w:id="0">
    <w:p w:rsidR="00D67D89" w:rsidRDefault="00D67D8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B04" w:rsidRDefault="00946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B04" w:rsidRDefault="00946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B04" w:rsidRDefault="00946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7D8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46B04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67D8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A1DDD2-DA92-4BF9-9449-71CC1B290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34BA5-AEEF-4F72-993E-3BA308E17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2020-07-07T12:02:00Z</dcterms:created>
  <dcterms:modified xsi:type="dcterms:W3CDTF">2020-07-07T12:02:00Z</dcterms:modified>
</cp:coreProperties>
</file>