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3A32">
      <w:pPr>
        <w:spacing w:line="360" w:lineRule="auto"/>
        <w:rPr>
          <w:b/>
          <w:bCs/>
          <w:color w:val="000000"/>
          <w:sz w:val="24"/>
        </w:rPr>
      </w:pPr>
      <w:r w:rsidRPr="00543A3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43A32">
      <w:pPr>
        <w:spacing w:line="360" w:lineRule="auto"/>
        <w:rPr>
          <w:color w:val="000000"/>
          <w:sz w:val="24"/>
        </w:rPr>
      </w:pPr>
      <w:r w:rsidRPr="00543A3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43A3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43A32">
      <w:pPr>
        <w:spacing w:line="360" w:lineRule="auto"/>
        <w:rPr>
          <w:color w:val="000000"/>
          <w:sz w:val="24"/>
        </w:rPr>
      </w:pPr>
      <w:r w:rsidRPr="00543A3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43A3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43A3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43A32" w:rsidRPr="00543A3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43A32" w:rsidRPr="00543A3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43A32" w:rsidRPr="00543A32">
        <w:rPr>
          <w:b/>
          <w:color w:val="000000"/>
          <w:sz w:val="24"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43A32" w:rsidTr="000C5E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43A32" w:rsidRDefault="00543A32" w:rsidP="000C5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A32">
              <w:rPr>
                <w:b/>
                <w:sz w:val="24"/>
              </w:rPr>
              <w:t>MAGCAM NV</w:t>
            </w:r>
          </w:p>
          <w:p w:rsidR="00543A32" w:rsidRDefault="00543A32" w:rsidP="000C5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A32">
              <w:rPr>
                <w:b/>
                <w:sz w:val="24"/>
              </w:rPr>
              <w:t>B-3001</w:t>
            </w:r>
            <w:r>
              <w:rPr>
                <w:b/>
                <w:sz w:val="24"/>
              </w:rPr>
              <w:t xml:space="preserve"> </w:t>
            </w:r>
            <w:r w:rsidRPr="00543A32">
              <w:rPr>
                <w:b/>
                <w:sz w:val="24"/>
              </w:rPr>
              <w:t>Leuven</w:t>
            </w:r>
          </w:p>
          <w:p w:rsidR="00543A32" w:rsidRDefault="00543A32" w:rsidP="000C5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543A32">
              <w:rPr>
                <w:b/>
                <w:sz w:val="24"/>
              </w:rPr>
              <w:t>Researchpark</w:t>
            </w:r>
            <w:proofErr w:type="spellEnd"/>
            <w:r w:rsidRPr="00543A32">
              <w:rPr>
                <w:b/>
                <w:sz w:val="24"/>
              </w:rPr>
              <w:t xml:space="preserve"> </w:t>
            </w:r>
            <w:proofErr w:type="spellStart"/>
            <w:r w:rsidRPr="00543A32">
              <w:rPr>
                <w:b/>
                <w:sz w:val="24"/>
              </w:rPr>
              <w:t>Haasrode</w:t>
            </w:r>
            <w:proofErr w:type="spellEnd"/>
            <w:r w:rsidRPr="00543A32">
              <w:rPr>
                <w:b/>
                <w:sz w:val="24"/>
              </w:rPr>
              <w:t xml:space="preserve"> </w:t>
            </w:r>
            <w:proofErr w:type="spellStart"/>
            <w:r w:rsidRPr="00543A32">
              <w:rPr>
                <w:b/>
                <w:sz w:val="24"/>
              </w:rPr>
              <w:t>Romeinse</w:t>
            </w:r>
            <w:proofErr w:type="spellEnd"/>
            <w:r w:rsidRPr="00543A32">
              <w:rPr>
                <w:b/>
                <w:sz w:val="24"/>
              </w:rPr>
              <w:t xml:space="preserve"> </w:t>
            </w:r>
            <w:proofErr w:type="spellStart"/>
            <w:r w:rsidRPr="00543A32">
              <w:rPr>
                <w:b/>
                <w:sz w:val="24"/>
              </w:rPr>
              <w:t>straat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543A32">
              <w:rPr>
                <w:b/>
                <w:sz w:val="24"/>
              </w:rPr>
              <w:t>18</w:t>
            </w:r>
          </w:p>
          <w:p w:rsidR="00987293" w:rsidRDefault="00987293" w:rsidP="000C5E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Belgia/</w:t>
            </w:r>
            <w:proofErr w:type="spellStart"/>
            <w:r>
              <w:rPr>
                <w:b/>
                <w:sz w:val="24"/>
              </w:rPr>
              <w:t>Belgium</w:t>
            </w:r>
            <w:proofErr w:type="spellEnd"/>
          </w:p>
          <w:p w:rsidR="00543A32" w:rsidRDefault="00543A32" w:rsidP="000C5ED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43A32">
              <w:rPr>
                <w:b/>
                <w:sz w:val="24"/>
              </w:rPr>
              <w:t>400 000.00 zł</w:t>
            </w:r>
            <w:r w:rsidR="00987293">
              <w:rPr>
                <w:b/>
                <w:sz w:val="24"/>
              </w:rPr>
              <w:t xml:space="preserve"> netto</w:t>
            </w:r>
          </w:p>
          <w:p w:rsidR="00543A32" w:rsidRPr="00253031" w:rsidRDefault="00543A32" w:rsidP="000C5E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43A32" w:rsidRDefault="00543A32" w:rsidP="000C5ED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43A32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</w:t>
            </w:r>
            <w:r w:rsidR="00987293">
              <w:rPr>
                <w:sz w:val="24"/>
              </w:rPr>
              <w:t>cy otrzymała liczbę punktów – 80,00</w:t>
            </w:r>
            <w:r w:rsidRPr="00543A32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751"/>
        <w:gridCol w:w="1276"/>
        <w:gridCol w:w="1276"/>
        <w:gridCol w:w="1417"/>
        <w:gridCol w:w="1418"/>
      </w:tblGrid>
      <w:tr w:rsidR="00987293" w:rsidRPr="00C63DA0" w:rsidTr="00987293">
        <w:tc>
          <w:tcPr>
            <w:tcW w:w="540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7293" w:rsidRPr="00C63DA0" w:rsidRDefault="0098729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87293" w:rsidRPr="00C63DA0" w:rsidTr="00987293">
        <w:tc>
          <w:tcPr>
            <w:tcW w:w="540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MAGCAM NV</w:t>
            </w:r>
          </w:p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Researchpark</w:t>
            </w:r>
            <w:proofErr w:type="spellEnd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Haasrode</w:t>
            </w:r>
            <w:proofErr w:type="spellEnd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Romeinse</w:t>
            </w:r>
            <w:proofErr w:type="spellEnd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straat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7293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B-3001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Leuven</w:t>
            </w:r>
          </w:p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Belgia/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Belgium</w:t>
            </w:r>
            <w:bookmarkStart w:id="0" w:name="_GoBack"/>
            <w:bookmarkEnd w:id="0"/>
            <w:proofErr w:type="spellEnd"/>
          </w:p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3A3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7293" w:rsidRPr="00C63DA0" w:rsidRDefault="00987293" w:rsidP="000C5E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543A3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3A32">
      <w:pPr>
        <w:pStyle w:val="Nagwek"/>
        <w:tabs>
          <w:tab w:val="clear" w:pos="4536"/>
        </w:tabs>
        <w:jc w:val="both"/>
        <w:rPr>
          <w:sz w:val="24"/>
        </w:rPr>
      </w:pPr>
      <w:r w:rsidRPr="00543A3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43A32">
        <w:rPr>
          <w:sz w:val="24"/>
        </w:rPr>
        <w:t>2020-07-07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23" w:rsidRDefault="00CD3C23">
      <w:r>
        <w:separator/>
      </w:r>
    </w:p>
  </w:endnote>
  <w:endnote w:type="continuationSeparator" w:id="0">
    <w:p w:rsidR="00CD3C23" w:rsidRDefault="00CD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32" w:rsidRDefault="00543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872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872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32" w:rsidRDefault="00543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23" w:rsidRDefault="00CD3C23">
      <w:r>
        <w:separator/>
      </w:r>
    </w:p>
  </w:footnote>
  <w:footnote w:type="continuationSeparator" w:id="0">
    <w:p w:rsidR="00CD3C23" w:rsidRDefault="00CD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32" w:rsidRDefault="00543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32" w:rsidRDefault="00987293">
    <w:pPr>
      <w:pStyle w:val="Nagwek"/>
    </w:pPr>
    <w:r w:rsidRPr="001E5BE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32" w:rsidRDefault="00543A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C23"/>
    <w:rsid w:val="00140696"/>
    <w:rsid w:val="00253031"/>
    <w:rsid w:val="00377700"/>
    <w:rsid w:val="00543A32"/>
    <w:rsid w:val="005C147E"/>
    <w:rsid w:val="007118AF"/>
    <w:rsid w:val="007124E4"/>
    <w:rsid w:val="00745012"/>
    <w:rsid w:val="0087722C"/>
    <w:rsid w:val="00987293"/>
    <w:rsid w:val="00987E41"/>
    <w:rsid w:val="00C63DA0"/>
    <w:rsid w:val="00C85A89"/>
    <w:rsid w:val="00CD3C23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F3D358"/>
  <w15:chartTrackingRefBased/>
  <w15:docId w15:val="{694C82F8-94FD-4340-96CF-86557883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872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7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2020-07-07T11:44:00Z</cp:lastPrinted>
  <dcterms:created xsi:type="dcterms:W3CDTF">2020-07-07T11:44:00Z</dcterms:created>
  <dcterms:modified xsi:type="dcterms:W3CDTF">2020-07-07T11:44:00Z</dcterms:modified>
</cp:coreProperties>
</file>