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F3DB2">
      <w:pPr>
        <w:spacing w:line="360" w:lineRule="auto"/>
        <w:rPr>
          <w:b/>
          <w:bCs/>
          <w:color w:val="000000"/>
          <w:sz w:val="24"/>
        </w:rPr>
      </w:pPr>
      <w:r w:rsidRPr="000F3DB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F3DB2">
      <w:pPr>
        <w:spacing w:line="360" w:lineRule="auto"/>
        <w:rPr>
          <w:color w:val="000000"/>
          <w:sz w:val="24"/>
        </w:rPr>
      </w:pPr>
      <w:r w:rsidRPr="000F3DB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F3DB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F3DB2">
      <w:pPr>
        <w:spacing w:line="360" w:lineRule="auto"/>
        <w:rPr>
          <w:color w:val="000000"/>
          <w:sz w:val="24"/>
        </w:rPr>
      </w:pPr>
      <w:r w:rsidRPr="000F3DB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F3DB2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F3DB2" w:rsidRPr="000F3DB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F3DB2" w:rsidRPr="000F3DB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F3DB2" w:rsidRPr="000F3DB2">
        <w:rPr>
          <w:b/>
          <w:color w:val="000000"/>
          <w:sz w:val="24"/>
        </w:rPr>
        <w:t xml:space="preserve">Dostawa  trzech projektorów do </w:t>
      </w:r>
      <w:proofErr w:type="spellStart"/>
      <w:r w:rsidR="000F3DB2" w:rsidRPr="000F3DB2">
        <w:rPr>
          <w:b/>
          <w:color w:val="000000"/>
          <w:sz w:val="24"/>
        </w:rPr>
        <w:t>sal</w:t>
      </w:r>
      <w:proofErr w:type="spellEnd"/>
      <w:r w:rsidR="000F3DB2" w:rsidRPr="000F3DB2">
        <w:rPr>
          <w:b/>
          <w:color w:val="000000"/>
          <w:sz w:val="24"/>
        </w:rPr>
        <w:t xml:space="preserve"> wykładowych dla Wydziału Budownictwa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F3DB2" w:rsidTr="000F167A">
        <w:trPr>
          <w:cantSplit/>
        </w:trPr>
        <w:tc>
          <w:tcPr>
            <w:tcW w:w="9640" w:type="dxa"/>
          </w:tcPr>
          <w:p w:rsidR="000F3DB2" w:rsidRDefault="000F3DB2" w:rsidP="000F167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F3DB2">
              <w:rPr>
                <w:sz w:val="24"/>
              </w:rPr>
              <w:t xml:space="preserve">Dostawa  trzech projektorów do </w:t>
            </w:r>
            <w:proofErr w:type="spellStart"/>
            <w:r w:rsidRPr="000F3DB2">
              <w:rPr>
                <w:sz w:val="24"/>
              </w:rPr>
              <w:t>sal</w:t>
            </w:r>
            <w:proofErr w:type="spellEnd"/>
            <w:r w:rsidRPr="000F3DB2">
              <w:rPr>
                <w:sz w:val="24"/>
              </w:rPr>
              <w:t xml:space="preserve"> wykładowych dla Wydziału Budownictwa Politechniki Częstochowskiej</w:t>
            </w:r>
          </w:p>
          <w:p w:rsidR="000F3DB2" w:rsidRDefault="000F3DB2" w:rsidP="000F167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3DB2">
              <w:rPr>
                <w:b/>
                <w:sz w:val="24"/>
              </w:rPr>
              <w:t>PROJEKCJA Sp. z o. o.</w:t>
            </w:r>
          </w:p>
          <w:p w:rsidR="000F3DB2" w:rsidRDefault="000F3DB2" w:rsidP="000F167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3DB2">
              <w:rPr>
                <w:b/>
                <w:sz w:val="24"/>
              </w:rPr>
              <w:t>53-033</w:t>
            </w:r>
            <w:r>
              <w:rPr>
                <w:b/>
                <w:sz w:val="24"/>
              </w:rPr>
              <w:t xml:space="preserve"> </w:t>
            </w:r>
            <w:r w:rsidRPr="000F3DB2">
              <w:rPr>
                <w:b/>
                <w:sz w:val="24"/>
              </w:rPr>
              <w:t>Wrocław</w:t>
            </w:r>
          </w:p>
          <w:p w:rsidR="000F3DB2" w:rsidRDefault="000F3DB2" w:rsidP="000F167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3DB2">
              <w:rPr>
                <w:b/>
                <w:sz w:val="24"/>
              </w:rPr>
              <w:t>Zwycięska</w:t>
            </w:r>
            <w:r>
              <w:rPr>
                <w:b/>
                <w:sz w:val="24"/>
              </w:rPr>
              <w:t xml:space="preserve"> </w:t>
            </w:r>
            <w:r w:rsidRPr="000F3DB2">
              <w:rPr>
                <w:b/>
                <w:sz w:val="24"/>
              </w:rPr>
              <w:t>20/A</w:t>
            </w:r>
          </w:p>
          <w:p w:rsidR="000F3DB2" w:rsidRDefault="000F3DB2" w:rsidP="000F167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F3DB2">
              <w:rPr>
                <w:b/>
                <w:sz w:val="24"/>
              </w:rPr>
              <w:t>9 022.05 zł</w:t>
            </w:r>
          </w:p>
          <w:p w:rsidR="000F3DB2" w:rsidRPr="00253031" w:rsidRDefault="000F3DB2" w:rsidP="000F167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F3DB2" w:rsidRDefault="000F3DB2" w:rsidP="000F167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F3DB2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602"/>
        <w:gridCol w:w="2268"/>
        <w:gridCol w:w="2268"/>
      </w:tblGrid>
      <w:tr w:rsidR="00020E28" w:rsidRPr="00C63DA0" w:rsidTr="00020E28">
        <w:tc>
          <w:tcPr>
            <w:tcW w:w="540" w:type="dxa"/>
            <w:shd w:val="clear" w:color="auto" w:fill="auto"/>
            <w:vAlign w:val="center"/>
          </w:tcPr>
          <w:p w:rsidR="00020E28" w:rsidRPr="00C63DA0" w:rsidRDefault="00020E2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602" w:type="dxa"/>
            <w:shd w:val="clear" w:color="auto" w:fill="auto"/>
            <w:vAlign w:val="center"/>
          </w:tcPr>
          <w:p w:rsidR="00020E28" w:rsidRPr="00C63DA0" w:rsidRDefault="00020E2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20E28" w:rsidRPr="00C63DA0" w:rsidRDefault="00020E2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20E28" w:rsidRPr="00C63DA0" w:rsidTr="00020E28">
        <w:tc>
          <w:tcPr>
            <w:tcW w:w="540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2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PROJEKCJA Sp. z o. o.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Zwycięska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53-033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20E28" w:rsidRPr="00C63DA0" w:rsidTr="00020E28">
        <w:tc>
          <w:tcPr>
            <w:tcW w:w="540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2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FIRMA BIS KAROL KOWALSKI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99,96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99,96</w:t>
            </w:r>
          </w:p>
        </w:tc>
      </w:tr>
      <w:tr w:rsidR="00020E28" w:rsidRPr="00C63DA0" w:rsidTr="00020E28">
        <w:tc>
          <w:tcPr>
            <w:tcW w:w="540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2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98,39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98,39</w:t>
            </w:r>
          </w:p>
        </w:tc>
      </w:tr>
      <w:tr w:rsidR="00020E28" w:rsidRPr="00C63DA0" w:rsidTr="00020E28">
        <w:tc>
          <w:tcPr>
            <w:tcW w:w="540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2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VISUNEXT Poland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Plac Matejki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19/15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65-056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Zielona Góra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94,27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94,27</w:t>
            </w:r>
          </w:p>
        </w:tc>
      </w:tr>
      <w:tr w:rsidR="00020E28" w:rsidRPr="00C63DA0" w:rsidTr="00020E28">
        <w:tc>
          <w:tcPr>
            <w:tcW w:w="540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4602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Nowa Szkoła Sp. z o. o.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P.O.W.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90-248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91,69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91,69</w:t>
            </w:r>
          </w:p>
        </w:tc>
      </w:tr>
      <w:tr w:rsidR="00020E28" w:rsidRPr="00C63DA0" w:rsidTr="00020E28">
        <w:tc>
          <w:tcPr>
            <w:tcW w:w="540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2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UserX</w:t>
            </w:r>
            <w:proofErr w:type="spellEnd"/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Radosław Drozdowski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Zielona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09-520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Łąck</w:t>
            </w:r>
          </w:p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3DB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91,47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20E28" w:rsidRPr="00C63DA0" w:rsidRDefault="00020E28" w:rsidP="000F16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DB2">
              <w:rPr>
                <w:rFonts w:ascii="Times New Roman" w:hAnsi="Times New Roman" w:cs="Times New Roman"/>
                <w:sz w:val="18"/>
                <w:szCs w:val="18"/>
              </w:rPr>
              <w:t xml:space="preserve">  91,47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F3DB2">
      <w:pPr>
        <w:pStyle w:val="Nagwek"/>
        <w:tabs>
          <w:tab w:val="clear" w:pos="4536"/>
        </w:tabs>
        <w:jc w:val="both"/>
        <w:rPr>
          <w:sz w:val="24"/>
        </w:rPr>
      </w:pPr>
      <w:r w:rsidRPr="000F3DB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F3DB2">
        <w:rPr>
          <w:sz w:val="24"/>
        </w:rPr>
        <w:t>2020-07-07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0EE" w:rsidRDefault="002B70EE">
      <w:r>
        <w:separator/>
      </w:r>
    </w:p>
  </w:endnote>
  <w:endnote w:type="continuationSeparator" w:id="0">
    <w:p w:rsidR="002B70EE" w:rsidRDefault="002B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DB2" w:rsidRDefault="000F3D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020E2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20E2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20E2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DB2" w:rsidRDefault="000F3D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0EE" w:rsidRDefault="002B70EE">
      <w:r>
        <w:separator/>
      </w:r>
    </w:p>
  </w:footnote>
  <w:footnote w:type="continuationSeparator" w:id="0">
    <w:p w:rsidR="002B70EE" w:rsidRDefault="002B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DB2" w:rsidRDefault="000F3D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DB2" w:rsidRDefault="000F3D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DB2" w:rsidRDefault="000F3D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0EE"/>
    <w:rsid w:val="00020E28"/>
    <w:rsid w:val="000F3DB2"/>
    <w:rsid w:val="00140696"/>
    <w:rsid w:val="00253031"/>
    <w:rsid w:val="002B70EE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270D2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EF20527-B08C-4326-91EC-7D136916D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270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70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201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2020-07-07T08:01:00Z</cp:lastPrinted>
  <dcterms:created xsi:type="dcterms:W3CDTF">2020-07-07T08:04:00Z</dcterms:created>
  <dcterms:modified xsi:type="dcterms:W3CDTF">2020-07-07T08:04:00Z</dcterms:modified>
</cp:coreProperties>
</file>