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09C6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1090F" w:rsidRPr="00E1090F">
        <w:rPr>
          <w:rFonts w:ascii="Times New Roman" w:hAnsi="Times New Roman"/>
          <w:b/>
        </w:rPr>
        <w:t>K-2.381/12/2020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Akademia Wychowania Fizycznego  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78</w:t>
      </w: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E1090F" w:rsidRPr="00E1090F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1090F" w:rsidRPr="00E1090F">
        <w:rPr>
          <w:rFonts w:ascii="Times New Roman" w:hAnsi="Times New Roman"/>
        </w:rPr>
        <w:t>(</w:t>
      </w:r>
      <w:proofErr w:type="spellStart"/>
      <w:r w:rsidR="00E1090F" w:rsidRPr="00E1090F">
        <w:rPr>
          <w:rFonts w:ascii="Times New Roman" w:hAnsi="Times New Roman"/>
        </w:rPr>
        <w:t>t.j</w:t>
      </w:r>
      <w:proofErr w:type="spellEnd"/>
      <w:r w:rsidR="00E1090F" w:rsidRPr="00E1090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1090F" w:rsidRPr="00E1090F">
        <w:rPr>
          <w:rFonts w:ascii="Times New Roman" w:hAnsi="Times New Roman"/>
          <w:b/>
        </w:rPr>
        <w:t xml:space="preserve">Przebudowa wjazdu głównego do AWF Kraków  wraz z </w:t>
      </w:r>
      <w:proofErr w:type="spellStart"/>
      <w:r w:rsidR="00E1090F" w:rsidRPr="00E1090F">
        <w:rPr>
          <w:rFonts w:ascii="Times New Roman" w:hAnsi="Times New Roman"/>
          <w:b/>
        </w:rPr>
        <w:t>infrastruktrą</w:t>
      </w:r>
      <w:proofErr w:type="spellEnd"/>
      <w:r w:rsidR="00E1090F" w:rsidRPr="00E1090F">
        <w:rPr>
          <w:rFonts w:ascii="Times New Roman" w:hAnsi="Times New Roman"/>
          <w:b/>
        </w:rPr>
        <w:t xml:space="preserve"> techniczną w celu dostosowania drogi do wymogów drogi p-</w:t>
      </w:r>
      <w:proofErr w:type="spellStart"/>
      <w:r w:rsidR="00E1090F" w:rsidRPr="00E1090F">
        <w:rPr>
          <w:rFonts w:ascii="Times New Roman" w:hAnsi="Times New Roman"/>
          <w:b/>
        </w:rPr>
        <w:t>poż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1090F" w:rsidRPr="00E1090F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E109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E1090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291" w:rsidRDefault="00745291" w:rsidP="0038231F">
      <w:pPr>
        <w:spacing w:after="0" w:line="240" w:lineRule="auto"/>
      </w:pPr>
      <w:r>
        <w:separator/>
      </w:r>
    </w:p>
  </w:endnote>
  <w:endnote w:type="continuationSeparator" w:id="0">
    <w:p w:rsidR="00745291" w:rsidRDefault="007452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90F" w:rsidRDefault="00E10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09C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09C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90F" w:rsidRDefault="00E10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291" w:rsidRDefault="00745291" w:rsidP="0038231F">
      <w:pPr>
        <w:spacing w:after="0" w:line="240" w:lineRule="auto"/>
      </w:pPr>
      <w:r>
        <w:separator/>
      </w:r>
    </w:p>
  </w:footnote>
  <w:footnote w:type="continuationSeparator" w:id="0">
    <w:p w:rsidR="00745291" w:rsidRDefault="007452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90F" w:rsidRDefault="00E10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90F" w:rsidRDefault="00E10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90F" w:rsidRDefault="00E10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29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9C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5291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90F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953C8E"/>
  <w15:docId w15:val="{FDBC8901-F972-4CA2-9F07-E025FAF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0E877-9D9C-4E63-B90F-6D392ED84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2020-07-02T06:09:00Z</dcterms:created>
  <dcterms:modified xsi:type="dcterms:W3CDTF">2020-07-02T06:33:00Z</dcterms:modified>
</cp:coreProperties>
</file>