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F95" w:rsidRDefault="00495F95" w:rsidP="00007727">
      <w:pPr>
        <w:jc w:val="right"/>
        <w:rPr>
          <w:sz w:val="24"/>
        </w:rPr>
      </w:pPr>
    </w:p>
    <w:p w:rsidR="00007727" w:rsidRDefault="00F302D2" w:rsidP="00007727">
      <w:pPr>
        <w:jc w:val="right"/>
        <w:rPr>
          <w:b/>
          <w:bCs/>
          <w:sz w:val="24"/>
        </w:rPr>
      </w:pPr>
      <w:r w:rsidRPr="00F302D2">
        <w:rPr>
          <w:sz w:val="24"/>
        </w:rPr>
        <w:t>Poznań</w:t>
      </w:r>
      <w:r w:rsidR="00007727">
        <w:rPr>
          <w:sz w:val="24"/>
        </w:rPr>
        <w:t xml:space="preserve"> dnia: </w:t>
      </w:r>
      <w:r w:rsidR="000D18D8">
        <w:rPr>
          <w:sz w:val="24"/>
        </w:rPr>
        <w:t>2020-07</w:t>
      </w:r>
      <w:r w:rsidRPr="00F302D2">
        <w:rPr>
          <w:sz w:val="24"/>
        </w:rPr>
        <w:t>-</w:t>
      </w:r>
      <w:r w:rsidR="000D18D8">
        <w:rPr>
          <w:sz w:val="24"/>
        </w:rPr>
        <w:t>02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F302D2" w:rsidRPr="00F302D2" w:rsidRDefault="00F302D2" w:rsidP="00173B20">
      <w:pPr>
        <w:spacing w:after="40"/>
        <w:rPr>
          <w:b/>
          <w:bCs/>
          <w:sz w:val="24"/>
        </w:rPr>
      </w:pPr>
      <w:r w:rsidRPr="00F302D2">
        <w:rPr>
          <w:b/>
          <w:bCs/>
          <w:sz w:val="24"/>
        </w:rPr>
        <w:t>Szpital Wojewódzki w Poznaniu</w:t>
      </w:r>
    </w:p>
    <w:p w:rsidR="00A80738" w:rsidRDefault="00F302D2" w:rsidP="00173B20">
      <w:pPr>
        <w:spacing w:after="40"/>
        <w:rPr>
          <w:b/>
          <w:bCs/>
          <w:sz w:val="24"/>
        </w:rPr>
      </w:pPr>
      <w:r w:rsidRPr="00F302D2">
        <w:rPr>
          <w:b/>
          <w:bCs/>
          <w:sz w:val="24"/>
        </w:rPr>
        <w:t>Dział Zamówień Publicznych</w:t>
      </w:r>
    </w:p>
    <w:p w:rsidR="00A80738" w:rsidRPr="00173B20" w:rsidRDefault="00F302D2" w:rsidP="00A80738">
      <w:pPr>
        <w:rPr>
          <w:bCs/>
          <w:sz w:val="24"/>
        </w:rPr>
      </w:pPr>
      <w:r w:rsidRPr="00F302D2">
        <w:rPr>
          <w:bCs/>
          <w:sz w:val="24"/>
        </w:rPr>
        <w:t>Juraszów</w:t>
      </w:r>
      <w:r w:rsidR="00A80738" w:rsidRPr="00173B20">
        <w:rPr>
          <w:bCs/>
          <w:sz w:val="24"/>
        </w:rPr>
        <w:t xml:space="preserve"> </w:t>
      </w:r>
      <w:r w:rsidRPr="00F302D2">
        <w:rPr>
          <w:bCs/>
          <w:sz w:val="24"/>
        </w:rPr>
        <w:t>7/19</w:t>
      </w:r>
    </w:p>
    <w:p w:rsidR="00A80738" w:rsidRPr="00173B20" w:rsidRDefault="00F302D2" w:rsidP="00A80738">
      <w:pPr>
        <w:rPr>
          <w:bCs/>
          <w:sz w:val="24"/>
        </w:rPr>
      </w:pPr>
      <w:r w:rsidRPr="00F302D2">
        <w:rPr>
          <w:bCs/>
          <w:sz w:val="24"/>
        </w:rPr>
        <w:t>60-479</w:t>
      </w:r>
      <w:r w:rsidR="00A80738" w:rsidRPr="00173B20">
        <w:rPr>
          <w:bCs/>
          <w:sz w:val="24"/>
        </w:rPr>
        <w:t xml:space="preserve"> </w:t>
      </w:r>
      <w:r w:rsidRPr="00F302D2">
        <w:rPr>
          <w:bCs/>
          <w:sz w:val="24"/>
        </w:rPr>
        <w:t>Poznań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302D2" w:rsidRPr="00F302D2">
        <w:rPr>
          <w:b/>
          <w:sz w:val="24"/>
          <w:szCs w:val="24"/>
        </w:rPr>
        <w:t>SZW/DZP/38/2020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302D2" w:rsidRPr="00F302D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F302D2" w:rsidP="00C659E2">
      <w:pPr>
        <w:pStyle w:val="Tekstpodstawowywcity"/>
        <w:spacing w:before="120" w:after="240"/>
        <w:ind w:firstLine="0"/>
        <w:jc w:val="center"/>
      </w:pPr>
      <w:r w:rsidRPr="00F302D2">
        <w:rPr>
          <w:b/>
        </w:rPr>
        <w:t>Świadczenie usług w zakresie transportu sanitarnego.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302D2" w:rsidRPr="00F302D2">
        <w:rPr>
          <w:sz w:val="24"/>
          <w:szCs w:val="24"/>
        </w:rPr>
        <w:t>(</w:t>
      </w:r>
      <w:proofErr w:type="spellStart"/>
      <w:r w:rsidR="00F302D2" w:rsidRPr="00F302D2">
        <w:rPr>
          <w:sz w:val="24"/>
          <w:szCs w:val="24"/>
        </w:rPr>
        <w:t>t.j</w:t>
      </w:r>
      <w:proofErr w:type="spellEnd"/>
      <w:r w:rsidR="00F302D2" w:rsidRPr="00F302D2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302D2" w:rsidRPr="00F302D2">
        <w:rPr>
          <w:sz w:val="24"/>
          <w:szCs w:val="24"/>
        </w:rPr>
        <w:t>19/06/2020</w:t>
      </w:r>
      <w:r w:rsidR="00FF4AB1" w:rsidRPr="00FF4AB1">
        <w:rPr>
          <w:sz w:val="24"/>
          <w:szCs w:val="24"/>
        </w:rPr>
        <w:t xml:space="preserve"> o godz. </w:t>
      </w:r>
      <w:r w:rsidR="00F302D2" w:rsidRPr="00F302D2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1F263B">
        <w:rPr>
          <w:sz w:val="24"/>
          <w:szCs w:val="24"/>
        </w:rPr>
        <w:t>1 804 200,00</w:t>
      </w:r>
      <w:r w:rsidR="00FF4AB1" w:rsidRPr="00FF4AB1">
        <w:rPr>
          <w:sz w:val="24"/>
          <w:szCs w:val="24"/>
        </w:rPr>
        <w:t xml:space="preserve"> zł brutto</w:t>
      </w:r>
      <w:r w:rsidR="00582386">
        <w:rPr>
          <w:sz w:val="24"/>
          <w:szCs w:val="24"/>
        </w:rPr>
        <w:t>, w tym:</w:t>
      </w:r>
    </w:p>
    <w:p w:rsidR="00582386" w:rsidRDefault="00582386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pakiet nr 1:</w:t>
      </w:r>
      <w:r w:rsidR="00AA05B2">
        <w:rPr>
          <w:sz w:val="24"/>
          <w:szCs w:val="24"/>
        </w:rPr>
        <w:t xml:space="preserve"> </w:t>
      </w:r>
      <w:r w:rsidR="00805F26">
        <w:rPr>
          <w:sz w:val="24"/>
          <w:szCs w:val="24"/>
        </w:rPr>
        <w:t>130 000,00 zł</w:t>
      </w:r>
    </w:p>
    <w:p w:rsidR="00805F26" w:rsidRDefault="00582386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pakiet nr 2:</w:t>
      </w:r>
      <w:r w:rsidR="00AA05B2">
        <w:rPr>
          <w:sz w:val="24"/>
          <w:szCs w:val="24"/>
        </w:rPr>
        <w:t xml:space="preserve"> </w:t>
      </w:r>
      <w:r w:rsidR="00805F26">
        <w:rPr>
          <w:sz w:val="24"/>
          <w:szCs w:val="24"/>
        </w:rPr>
        <w:t>160 000,00 zł</w:t>
      </w:r>
    </w:p>
    <w:p w:rsidR="00582386" w:rsidRDefault="00582386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pakiet nr 3:</w:t>
      </w:r>
      <w:r w:rsidR="00AA05B2">
        <w:rPr>
          <w:sz w:val="24"/>
          <w:szCs w:val="24"/>
        </w:rPr>
        <w:t xml:space="preserve"> </w:t>
      </w:r>
      <w:r w:rsidR="00805F26">
        <w:rPr>
          <w:sz w:val="24"/>
          <w:szCs w:val="24"/>
        </w:rPr>
        <w:t>900 000,00 zł</w:t>
      </w:r>
    </w:p>
    <w:p w:rsidR="00582386" w:rsidRDefault="00582386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pakiet nr 4:</w:t>
      </w:r>
      <w:r w:rsidR="00805F26">
        <w:rPr>
          <w:sz w:val="24"/>
          <w:szCs w:val="24"/>
        </w:rPr>
        <w:t xml:space="preserve"> 350 000,00 zł</w:t>
      </w:r>
    </w:p>
    <w:p w:rsidR="00582386" w:rsidRDefault="00582386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pakiet nr 5</w:t>
      </w:r>
      <w:r w:rsidR="00805F26">
        <w:rPr>
          <w:sz w:val="24"/>
          <w:szCs w:val="24"/>
        </w:rPr>
        <w:t>: 60 000,00 zł</w:t>
      </w:r>
    </w:p>
    <w:p w:rsidR="00582386" w:rsidRDefault="00582386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pakiet nr 6:</w:t>
      </w:r>
      <w:r w:rsidR="00805F26">
        <w:rPr>
          <w:sz w:val="24"/>
          <w:szCs w:val="24"/>
        </w:rPr>
        <w:t xml:space="preserve"> 103 500,00 zł</w:t>
      </w:r>
    </w:p>
    <w:p w:rsidR="00582386" w:rsidRDefault="00582386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pakiet nr 7:</w:t>
      </w:r>
      <w:r w:rsidR="00805F26">
        <w:rPr>
          <w:sz w:val="24"/>
          <w:szCs w:val="24"/>
        </w:rPr>
        <w:t xml:space="preserve"> 39 000,00 zł</w:t>
      </w:r>
    </w:p>
    <w:p w:rsidR="00582386" w:rsidRDefault="00582386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pakiet nr 8:</w:t>
      </w:r>
      <w:r w:rsidR="00805F26">
        <w:rPr>
          <w:sz w:val="24"/>
          <w:szCs w:val="24"/>
        </w:rPr>
        <w:t xml:space="preserve"> 24 200,00 zł</w:t>
      </w:r>
    </w:p>
    <w:p w:rsidR="00582386" w:rsidRPr="00FF4AB1" w:rsidRDefault="00582386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pakiet nr 9:</w:t>
      </w:r>
      <w:r w:rsidR="00805F26">
        <w:rPr>
          <w:sz w:val="24"/>
          <w:szCs w:val="24"/>
        </w:rPr>
        <w:t xml:space="preserve"> 37 500,00 zł</w:t>
      </w:r>
    </w:p>
    <w:p w:rsidR="00582386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p w:rsidR="00A515F5" w:rsidRDefault="00A515F5" w:rsidP="00A80738">
      <w:pPr>
        <w:spacing w:before="120" w:after="120"/>
        <w:jc w:val="both"/>
        <w:rPr>
          <w:b/>
          <w:sz w:val="24"/>
        </w:rPr>
      </w:pPr>
      <w:r>
        <w:rPr>
          <w:b/>
          <w:sz w:val="24"/>
        </w:rPr>
        <w:t>Uwaga:</w:t>
      </w:r>
    </w:p>
    <w:p w:rsidR="00A515F5" w:rsidRPr="00A515F5" w:rsidRDefault="00A515F5" w:rsidP="00A80738">
      <w:pPr>
        <w:spacing w:before="120" w:after="120"/>
        <w:jc w:val="both"/>
        <w:rPr>
          <w:b/>
          <w:sz w:val="24"/>
        </w:rPr>
      </w:pPr>
      <w:r>
        <w:rPr>
          <w:b/>
          <w:sz w:val="24"/>
        </w:rPr>
        <w:t xml:space="preserve">Oferta złożona przez Wykonawcę MS </w:t>
      </w:r>
      <w:proofErr w:type="spellStart"/>
      <w:r>
        <w:rPr>
          <w:b/>
          <w:sz w:val="24"/>
        </w:rPr>
        <w:t>Group</w:t>
      </w:r>
      <w:proofErr w:type="spellEnd"/>
      <w:r>
        <w:rPr>
          <w:b/>
          <w:sz w:val="24"/>
        </w:rPr>
        <w:t xml:space="preserve"> Sp. z o. o. została przesłana w innym formacie niż wskazany w SIWZ oraz nie jest opatrzona kwalifikowanym podpisem elektronicznym, w związku z czym Zamawiający informuje, iż jest ona nieważna i nie będzie brana pod uwagę podczas oceny ofert.</w:t>
      </w:r>
      <w:bookmarkStart w:id="0" w:name="_GoBack"/>
      <w:bookmarkEnd w:id="0"/>
    </w:p>
    <w:tbl>
      <w:tblPr>
        <w:tblpPr w:leftFromText="141" w:rightFromText="141" w:vertAnchor="text" w:horzAnchor="margin" w:tblpXSpec="center" w:tblpY="-27"/>
        <w:tblW w:w="14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1134"/>
        <w:gridCol w:w="2693"/>
        <w:gridCol w:w="2161"/>
        <w:gridCol w:w="1156"/>
        <w:gridCol w:w="1134"/>
        <w:gridCol w:w="1134"/>
        <w:gridCol w:w="1078"/>
        <w:gridCol w:w="1593"/>
        <w:gridCol w:w="1559"/>
      </w:tblGrid>
      <w:tr w:rsidR="00582386" w:rsidRPr="00493F8C" w:rsidTr="00FC0745">
        <w:tc>
          <w:tcPr>
            <w:tcW w:w="817" w:type="dxa"/>
            <w:vAlign w:val="center"/>
          </w:tcPr>
          <w:p w:rsidR="00582386" w:rsidRPr="00490DC0" w:rsidRDefault="00582386" w:rsidP="00FC0745">
            <w:pPr>
              <w:spacing w:before="40"/>
              <w:jc w:val="center"/>
            </w:pPr>
            <w:r w:rsidRPr="00490DC0">
              <w:lastRenderedPageBreak/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40"/>
              <w:jc w:val="center"/>
            </w:pPr>
            <w:r>
              <w:t>Nr pakietu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82386" w:rsidRDefault="00582386" w:rsidP="00FC0745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582386" w:rsidRPr="00490DC0" w:rsidRDefault="00582386" w:rsidP="00FC0745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2161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40" w:after="40"/>
              <w:jc w:val="center"/>
            </w:pPr>
            <w:r w:rsidRPr="00490DC0">
              <w:t>Warunki płatności</w:t>
            </w:r>
          </w:p>
        </w:tc>
        <w:tc>
          <w:tcPr>
            <w:tcW w:w="1078" w:type="dxa"/>
          </w:tcPr>
          <w:p w:rsidR="00582386" w:rsidRPr="00490DC0" w:rsidRDefault="00582386" w:rsidP="00FC0745">
            <w:pPr>
              <w:spacing w:before="40" w:after="40"/>
              <w:jc w:val="center"/>
            </w:pPr>
            <w:r>
              <w:t>Ilość pojazdów (dot. pakietów 1-5)</w:t>
            </w:r>
          </w:p>
        </w:tc>
        <w:tc>
          <w:tcPr>
            <w:tcW w:w="1593" w:type="dxa"/>
          </w:tcPr>
          <w:p w:rsidR="00582386" w:rsidRDefault="00582386" w:rsidP="00FC0745">
            <w:pPr>
              <w:spacing w:before="40" w:after="40"/>
              <w:jc w:val="center"/>
            </w:pPr>
            <w:r>
              <w:t>Doświadczenie (dot. pakietów 1-5)</w:t>
            </w:r>
          </w:p>
        </w:tc>
        <w:tc>
          <w:tcPr>
            <w:tcW w:w="1559" w:type="dxa"/>
          </w:tcPr>
          <w:p w:rsidR="00582386" w:rsidRDefault="00582386" w:rsidP="00FC0745">
            <w:pPr>
              <w:spacing w:before="40" w:after="40"/>
              <w:jc w:val="center"/>
            </w:pPr>
            <w:r>
              <w:t>Dostępność (dot. pakietów 6-9)</w:t>
            </w:r>
          </w:p>
        </w:tc>
      </w:tr>
      <w:tr w:rsidR="00582386" w:rsidRPr="00493F8C" w:rsidTr="00FC0745">
        <w:tc>
          <w:tcPr>
            <w:tcW w:w="817" w:type="dxa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 w:rsidRPr="00F302D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40"/>
              <w:jc w:val="center"/>
            </w:pPr>
            <w:r w:rsidRPr="00F302D2">
              <w:t>DUOTRANS Transport Sanitarny</w:t>
            </w:r>
          </w:p>
          <w:p w:rsidR="00582386" w:rsidRPr="00490DC0" w:rsidRDefault="00582386" w:rsidP="00FC0745">
            <w:pPr>
              <w:jc w:val="center"/>
            </w:pPr>
            <w:r w:rsidRPr="00F302D2">
              <w:t>ul. Przelot</w:t>
            </w:r>
            <w:r w:rsidRPr="00490DC0">
              <w:t xml:space="preserve"> </w:t>
            </w:r>
            <w:r w:rsidRPr="00F302D2">
              <w:t>14/1</w:t>
            </w:r>
          </w:p>
          <w:p w:rsidR="00582386" w:rsidRPr="00490DC0" w:rsidRDefault="00582386" w:rsidP="00FC0745">
            <w:pPr>
              <w:spacing w:after="40"/>
              <w:jc w:val="center"/>
            </w:pPr>
            <w:r w:rsidRPr="00F302D2">
              <w:t>60-408</w:t>
            </w:r>
            <w:r w:rsidRPr="00490DC0">
              <w:t xml:space="preserve"> </w:t>
            </w:r>
            <w:r w:rsidRPr="00F302D2">
              <w:t>Poznań</w:t>
            </w:r>
          </w:p>
        </w:tc>
        <w:tc>
          <w:tcPr>
            <w:tcW w:w="2161" w:type="dxa"/>
            <w:shd w:val="clear" w:color="auto" w:fill="auto"/>
            <w:vAlign w:val="center"/>
          </w:tcPr>
          <w:p w:rsidR="00582386" w:rsidRDefault="00582386" w:rsidP="00FC0745">
            <w:pPr>
              <w:spacing w:before="120" w:after="120"/>
              <w:jc w:val="center"/>
            </w:pPr>
            <w:r w:rsidRPr="00F302D2">
              <w:t>336 000.00 zł</w:t>
            </w:r>
          </w:p>
          <w:p w:rsidR="00582386" w:rsidRPr="00490DC0" w:rsidRDefault="00582386" w:rsidP="00FC0745">
            <w:pPr>
              <w:spacing w:before="120" w:after="120"/>
              <w:jc w:val="center"/>
            </w:pPr>
            <w:r w:rsidRPr="00797977">
              <w:rPr>
                <w:szCs w:val="23"/>
              </w:rPr>
              <w:t>Stawka za 1 km: 2,80</w:t>
            </w:r>
            <w:r>
              <w:rPr>
                <w:szCs w:val="23"/>
              </w:rPr>
              <w:t xml:space="preserve"> </w:t>
            </w:r>
            <w:r w:rsidRPr="00797977">
              <w:rPr>
                <w:szCs w:val="23"/>
              </w:rPr>
              <w:t>zł brutto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 w:rsidRPr="00F302D2">
              <w:t>12 miesięcy od daty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 w:rsidRPr="00F302D2">
              <w:t>zgodnie z zapisami w umowie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 w:rsidRPr="00F302D2">
              <w:t>60 dni</w:t>
            </w:r>
          </w:p>
        </w:tc>
        <w:tc>
          <w:tcPr>
            <w:tcW w:w="1078" w:type="dxa"/>
            <w:vAlign w:val="center"/>
          </w:tcPr>
          <w:p w:rsidR="00582386" w:rsidRPr="00F302D2" w:rsidRDefault="00582386" w:rsidP="00FC0745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1593" w:type="dxa"/>
            <w:vAlign w:val="center"/>
          </w:tcPr>
          <w:p w:rsidR="00582386" w:rsidRPr="00797977" w:rsidRDefault="00582386" w:rsidP="00FC0745">
            <w:pPr>
              <w:pStyle w:val="Default"/>
              <w:jc w:val="center"/>
              <w:rPr>
                <w:sz w:val="20"/>
                <w:szCs w:val="23"/>
              </w:rPr>
            </w:pPr>
            <w:r w:rsidRPr="00797977">
              <w:rPr>
                <w:sz w:val="20"/>
                <w:szCs w:val="23"/>
              </w:rPr>
              <w:t>I osoba: 35 lat</w:t>
            </w:r>
          </w:p>
          <w:p w:rsidR="00582386" w:rsidRPr="00797977" w:rsidRDefault="00582386" w:rsidP="00FC0745">
            <w:pPr>
              <w:pStyle w:val="Default"/>
              <w:jc w:val="center"/>
              <w:rPr>
                <w:sz w:val="20"/>
                <w:szCs w:val="23"/>
              </w:rPr>
            </w:pPr>
            <w:r w:rsidRPr="00797977">
              <w:rPr>
                <w:sz w:val="20"/>
                <w:szCs w:val="23"/>
              </w:rPr>
              <w:t>II osoba: 31 lat</w:t>
            </w:r>
          </w:p>
          <w:p w:rsidR="00582386" w:rsidRPr="00797977" w:rsidRDefault="00582386" w:rsidP="00FC0745">
            <w:pPr>
              <w:pStyle w:val="Default"/>
              <w:jc w:val="center"/>
              <w:rPr>
                <w:sz w:val="20"/>
                <w:szCs w:val="23"/>
              </w:rPr>
            </w:pPr>
            <w:r w:rsidRPr="00797977">
              <w:rPr>
                <w:sz w:val="20"/>
                <w:szCs w:val="23"/>
              </w:rPr>
              <w:t>III osoba: 28 lat IV osoba: 24 lata.</w:t>
            </w:r>
          </w:p>
        </w:tc>
        <w:tc>
          <w:tcPr>
            <w:tcW w:w="1559" w:type="dxa"/>
            <w:vAlign w:val="center"/>
          </w:tcPr>
          <w:p w:rsidR="00582386" w:rsidRPr="00797977" w:rsidRDefault="00582386" w:rsidP="00FC0745">
            <w:pPr>
              <w:pStyle w:val="Default"/>
              <w:jc w:val="center"/>
              <w:rPr>
                <w:sz w:val="20"/>
                <w:szCs w:val="23"/>
              </w:rPr>
            </w:pPr>
            <w:r>
              <w:rPr>
                <w:sz w:val="20"/>
                <w:szCs w:val="23"/>
              </w:rPr>
              <w:t>Nie dotyczy</w:t>
            </w:r>
          </w:p>
        </w:tc>
      </w:tr>
      <w:tr w:rsidR="00582386" w:rsidRPr="00493F8C" w:rsidTr="00FC0745">
        <w:tc>
          <w:tcPr>
            <w:tcW w:w="817" w:type="dxa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 w:rsidRPr="00F302D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40"/>
              <w:jc w:val="center"/>
            </w:pPr>
            <w:r w:rsidRPr="00F302D2">
              <w:t>Wojewódzka Stacja Pogotowia Ratunkowego w Poznaniu</w:t>
            </w:r>
          </w:p>
          <w:p w:rsidR="00582386" w:rsidRPr="00490DC0" w:rsidRDefault="00582386" w:rsidP="00FC0745">
            <w:pPr>
              <w:jc w:val="center"/>
            </w:pPr>
            <w:r w:rsidRPr="00F302D2">
              <w:t>ul. Rycerska</w:t>
            </w:r>
            <w:r w:rsidRPr="00490DC0">
              <w:t xml:space="preserve"> </w:t>
            </w:r>
            <w:r w:rsidRPr="00F302D2">
              <w:t>10</w:t>
            </w:r>
          </w:p>
          <w:p w:rsidR="00582386" w:rsidRPr="00490DC0" w:rsidRDefault="00582386" w:rsidP="00FC0745">
            <w:pPr>
              <w:spacing w:after="40"/>
              <w:jc w:val="center"/>
            </w:pPr>
            <w:r w:rsidRPr="00F302D2">
              <w:t>60-346</w:t>
            </w:r>
            <w:r w:rsidRPr="00490DC0">
              <w:t xml:space="preserve"> </w:t>
            </w:r>
            <w:r w:rsidRPr="00F302D2">
              <w:t>Poznań</w:t>
            </w:r>
          </w:p>
        </w:tc>
        <w:tc>
          <w:tcPr>
            <w:tcW w:w="2161" w:type="dxa"/>
            <w:shd w:val="clear" w:color="auto" w:fill="auto"/>
            <w:vAlign w:val="center"/>
          </w:tcPr>
          <w:p w:rsidR="00582386" w:rsidRDefault="00582386" w:rsidP="00FC0745">
            <w:pPr>
              <w:spacing w:before="120" w:after="120"/>
              <w:jc w:val="center"/>
            </w:pPr>
            <w:r w:rsidRPr="00F302D2">
              <w:t>60 000.00 zł</w:t>
            </w:r>
          </w:p>
          <w:p w:rsidR="00582386" w:rsidRPr="00797977" w:rsidRDefault="00582386" w:rsidP="00FC0745">
            <w:pPr>
              <w:spacing w:before="120" w:after="120"/>
              <w:jc w:val="center"/>
            </w:pPr>
            <w:r w:rsidRPr="00797977">
              <w:t xml:space="preserve">Wynagrodzenie za 1 zlecenie: </w:t>
            </w:r>
            <w:r w:rsidRPr="00797977">
              <w:rPr>
                <w:b/>
                <w:bCs/>
              </w:rPr>
              <w:t xml:space="preserve">1 200,00 </w:t>
            </w:r>
            <w:r w:rsidRPr="00797977">
              <w:t>zł brutto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 w:rsidRPr="00F302D2">
              <w:t>12 miesięcy od daty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 w:rsidRPr="00F302D2">
              <w:t>zgodnie z zapisami w umowie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 w:rsidRPr="00F302D2">
              <w:t>60 dni</w:t>
            </w:r>
          </w:p>
        </w:tc>
        <w:tc>
          <w:tcPr>
            <w:tcW w:w="1078" w:type="dxa"/>
            <w:vAlign w:val="center"/>
          </w:tcPr>
          <w:p w:rsidR="00582386" w:rsidRPr="00F302D2" w:rsidRDefault="00582386" w:rsidP="00FC0745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1593" w:type="dxa"/>
            <w:vAlign w:val="center"/>
          </w:tcPr>
          <w:p w:rsidR="00582386" w:rsidRPr="00797977" w:rsidRDefault="00582386" w:rsidP="00FC0745">
            <w:pPr>
              <w:pStyle w:val="Default"/>
              <w:jc w:val="center"/>
              <w:rPr>
                <w:sz w:val="20"/>
                <w:szCs w:val="23"/>
              </w:rPr>
            </w:pPr>
            <w:r w:rsidRPr="00797977">
              <w:rPr>
                <w:sz w:val="20"/>
                <w:szCs w:val="23"/>
              </w:rPr>
              <w:t xml:space="preserve">I osoba: </w:t>
            </w:r>
            <w:r w:rsidRPr="00797977">
              <w:rPr>
                <w:b/>
                <w:bCs/>
                <w:sz w:val="20"/>
                <w:szCs w:val="23"/>
              </w:rPr>
              <w:t>19 lat</w:t>
            </w:r>
          </w:p>
          <w:p w:rsidR="00582386" w:rsidRPr="00797977" w:rsidRDefault="00582386" w:rsidP="00FC0745">
            <w:pPr>
              <w:pStyle w:val="Default"/>
              <w:jc w:val="center"/>
              <w:rPr>
                <w:sz w:val="20"/>
                <w:szCs w:val="23"/>
              </w:rPr>
            </w:pPr>
            <w:r w:rsidRPr="00797977">
              <w:rPr>
                <w:sz w:val="20"/>
                <w:szCs w:val="23"/>
              </w:rPr>
              <w:t xml:space="preserve">II osoba: </w:t>
            </w:r>
            <w:r w:rsidRPr="00797977">
              <w:rPr>
                <w:b/>
                <w:bCs/>
                <w:sz w:val="20"/>
                <w:szCs w:val="23"/>
              </w:rPr>
              <w:t>20 lat</w:t>
            </w:r>
          </w:p>
          <w:p w:rsidR="00582386" w:rsidRPr="00797977" w:rsidRDefault="00582386" w:rsidP="00FC0745">
            <w:pPr>
              <w:pStyle w:val="Default"/>
              <w:jc w:val="center"/>
              <w:rPr>
                <w:sz w:val="20"/>
                <w:szCs w:val="23"/>
              </w:rPr>
            </w:pPr>
            <w:r w:rsidRPr="00797977">
              <w:rPr>
                <w:sz w:val="20"/>
                <w:szCs w:val="23"/>
              </w:rPr>
              <w:t xml:space="preserve">III osoba: </w:t>
            </w:r>
            <w:r w:rsidRPr="00797977">
              <w:rPr>
                <w:b/>
                <w:bCs/>
                <w:sz w:val="20"/>
                <w:szCs w:val="23"/>
              </w:rPr>
              <w:t xml:space="preserve">20 lat </w:t>
            </w:r>
            <w:r w:rsidRPr="00797977">
              <w:rPr>
                <w:sz w:val="20"/>
                <w:szCs w:val="23"/>
              </w:rPr>
              <w:t xml:space="preserve">IV osoba: </w:t>
            </w:r>
            <w:r w:rsidRPr="00797977">
              <w:rPr>
                <w:b/>
                <w:bCs/>
                <w:sz w:val="20"/>
                <w:szCs w:val="23"/>
              </w:rPr>
              <w:t>20 lat</w:t>
            </w:r>
          </w:p>
        </w:tc>
        <w:tc>
          <w:tcPr>
            <w:tcW w:w="1559" w:type="dxa"/>
            <w:vAlign w:val="center"/>
          </w:tcPr>
          <w:p w:rsidR="00582386" w:rsidRPr="00797977" w:rsidRDefault="00582386" w:rsidP="00FC0745">
            <w:pPr>
              <w:pStyle w:val="Default"/>
              <w:jc w:val="center"/>
              <w:rPr>
                <w:sz w:val="20"/>
                <w:szCs w:val="23"/>
              </w:rPr>
            </w:pPr>
            <w:r>
              <w:rPr>
                <w:sz w:val="20"/>
                <w:szCs w:val="23"/>
              </w:rPr>
              <w:t>Nie dotyczy</w:t>
            </w:r>
          </w:p>
        </w:tc>
      </w:tr>
      <w:tr w:rsidR="00582386" w:rsidRPr="00493F8C" w:rsidTr="00FC0745">
        <w:tc>
          <w:tcPr>
            <w:tcW w:w="817" w:type="dxa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 w:rsidRPr="00F302D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>
              <w:t>7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40"/>
              <w:jc w:val="center"/>
            </w:pPr>
            <w:r w:rsidRPr="00F302D2">
              <w:t>Wojewódzka Stacja Pogotowia Ratunkowego w Poznaniu</w:t>
            </w:r>
          </w:p>
          <w:p w:rsidR="00582386" w:rsidRPr="00490DC0" w:rsidRDefault="00582386" w:rsidP="00FC0745">
            <w:pPr>
              <w:jc w:val="center"/>
            </w:pPr>
            <w:r w:rsidRPr="00F302D2">
              <w:t>ul. Rycerska</w:t>
            </w:r>
            <w:r w:rsidRPr="00490DC0">
              <w:t xml:space="preserve"> </w:t>
            </w:r>
            <w:r w:rsidRPr="00F302D2">
              <w:t>10</w:t>
            </w:r>
          </w:p>
          <w:p w:rsidR="00582386" w:rsidRPr="00490DC0" w:rsidRDefault="00582386" w:rsidP="00FC0745">
            <w:pPr>
              <w:spacing w:after="40"/>
              <w:jc w:val="center"/>
            </w:pPr>
            <w:r w:rsidRPr="00F302D2">
              <w:t>60-346</w:t>
            </w:r>
            <w:r w:rsidRPr="00490DC0">
              <w:t xml:space="preserve"> </w:t>
            </w:r>
            <w:r w:rsidRPr="00F302D2">
              <w:t>Poznań</w:t>
            </w:r>
          </w:p>
        </w:tc>
        <w:tc>
          <w:tcPr>
            <w:tcW w:w="2161" w:type="dxa"/>
            <w:shd w:val="clear" w:color="auto" w:fill="auto"/>
            <w:vAlign w:val="center"/>
          </w:tcPr>
          <w:p w:rsidR="00582386" w:rsidRDefault="00582386" w:rsidP="00FC0745">
            <w:pPr>
              <w:spacing w:before="120" w:after="120"/>
              <w:jc w:val="center"/>
            </w:pPr>
            <w:r w:rsidRPr="00F302D2">
              <w:t>31 000.00 zł</w:t>
            </w:r>
          </w:p>
          <w:p w:rsidR="00582386" w:rsidRPr="00797977" w:rsidRDefault="00582386" w:rsidP="00FC0745">
            <w:pPr>
              <w:pStyle w:val="Default"/>
              <w:jc w:val="center"/>
              <w:rPr>
                <w:sz w:val="20"/>
                <w:szCs w:val="20"/>
              </w:rPr>
            </w:pPr>
            <w:r w:rsidRPr="00797977">
              <w:rPr>
                <w:sz w:val="20"/>
                <w:szCs w:val="20"/>
              </w:rPr>
              <w:t xml:space="preserve">Wynagrodzenie za przejechanie 1 kursu w obrębie miasta Oborniki: </w:t>
            </w:r>
            <w:r w:rsidRPr="00797977">
              <w:rPr>
                <w:b/>
                <w:bCs/>
                <w:sz w:val="20"/>
                <w:szCs w:val="20"/>
              </w:rPr>
              <w:t xml:space="preserve">1000,00 </w:t>
            </w:r>
            <w:r w:rsidRPr="00797977">
              <w:rPr>
                <w:sz w:val="20"/>
                <w:szCs w:val="20"/>
              </w:rPr>
              <w:t>zł brutto</w:t>
            </w:r>
          </w:p>
          <w:p w:rsidR="00582386" w:rsidRPr="00490DC0" w:rsidRDefault="00582386" w:rsidP="00FC0745">
            <w:pPr>
              <w:spacing w:before="120" w:after="120"/>
              <w:jc w:val="center"/>
            </w:pPr>
            <w:r w:rsidRPr="00797977">
              <w:t xml:space="preserve">Wynagrodzenie za przejechanie 1 km poza obrębem miasta Oborniki: </w:t>
            </w:r>
            <w:r w:rsidRPr="00797977">
              <w:rPr>
                <w:b/>
                <w:bCs/>
              </w:rPr>
              <w:t xml:space="preserve">30,00 </w:t>
            </w:r>
            <w:r w:rsidRPr="00797977">
              <w:t>zł brutto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 w:rsidRPr="00F302D2">
              <w:t>12 miesięcy od daty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 w:rsidRPr="00F302D2">
              <w:t>zgodnie z zapisami w umowie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 w:rsidRPr="00F302D2">
              <w:t>60 dni</w:t>
            </w:r>
          </w:p>
        </w:tc>
        <w:tc>
          <w:tcPr>
            <w:tcW w:w="1078" w:type="dxa"/>
            <w:vAlign w:val="center"/>
          </w:tcPr>
          <w:p w:rsidR="00582386" w:rsidRPr="00F302D2" w:rsidRDefault="00582386" w:rsidP="00FC0745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593" w:type="dxa"/>
            <w:vAlign w:val="center"/>
          </w:tcPr>
          <w:p w:rsidR="00582386" w:rsidRPr="00F302D2" w:rsidRDefault="00582386" w:rsidP="00FC0745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559" w:type="dxa"/>
            <w:vAlign w:val="center"/>
          </w:tcPr>
          <w:p w:rsidR="00582386" w:rsidRPr="00F302D2" w:rsidRDefault="00582386" w:rsidP="00FC0745">
            <w:pPr>
              <w:spacing w:before="120" w:after="120"/>
              <w:jc w:val="center"/>
            </w:pPr>
            <w:r>
              <w:t>59 minut</w:t>
            </w:r>
          </w:p>
        </w:tc>
      </w:tr>
      <w:tr w:rsidR="00582386" w:rsidRPr="00493F8C" w:rsidTr="00FC0745">
        <w:tc>
          <w:tcPr>
            <w:tcW w:w="817" w:type="dxa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 w:rsidRPr="00F302D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>
              <w:t>8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40"/>
              <w:jc w:val="center"/>
            </w:pPr>
            <w:r w:rsidRPr="00F302D2">
              <w:t>Wojewódzka Stacja Pogotowia Ratunkowego w Poznaniu</w:t>
            </w:r>
          </w:p>
          <w:p w:rsidR="00582386" w:rsidRPr="00490DC0" w:rsidRDefault="00582386" w:rsidP="00FC0745">
            <w:pPr>
              <w:jc w:val="center"/>
            </w:pPr>
            <w:r w:rsidRPr="00F302D2">
              <w:t>ul. Rycerska</w:t>
            </w:r>
            <w:r w:rsidRPr="00490DC0">
              <w:t xml:space="preserve"> </w:t>
            </w:r>
            <w:r w:rsidRPr="00F302D2">
              <w:t>10</w:t>
            </w:r>
          </w:p>
          <w:p w:rsidR="00582386" w:rsidRPr="00490DC0" w:rsidRDefault="00582386" w:rsidP="00FC0745">
            <w:pPr>
              <w:spacing w:after="40"/>
              <w:jc w:val="center"/>
            </w:pPr>
            <w:r w:rsidRPr="00F302D2">
              <w:t>60-346</w:t>
            </w:r>
            <w:r w:rsidRPr="00490DC0">
              <w:t xml:space="preserve"> </w:t>
            </w:r>
            <w:r w:rsidRPr="00F302D2">
              <w:t>Poznań</w:t>
            </w:r>
          </w:p>
        </w:tc>
        <w:tc>
          <w:tcPr>
            <w:tcW w:w="2161" w:type="dxa"/>
            <w:shd w:val="clear" w:color="auto" w:fill="auto"/>
            <w:vAlign w:val="center"/>
          </w:tcPr>
          <w:p w:rsidR="00582386" w:rsidRDefault="00582386" w:rsidP="00FC0745">
            <w:pPr>
              <w:spacing w:before="120" w:after="120"/>
              <w:jc w:val="center"/>
            </w:pPr>
            <w:r w:rsidRPr="00F302D2">
              <w:t>22 000.00 zł</w:t>
            </w:r>
          </w:p>
          <w:p w:rsidR="00582386" w:rsidRPr="00797977" w:rsidRDefault="00582386" w:rsidP="00FC0745">
            <w:pPr>
              <w:spacing w:before="120" w:after="120"/>
              <w:jc w:val="center"/>
            </w:pPr>
            <w:r w:rsidRPr="00797977">
              <w:t xml:space="preserve">Wynagrodzenie za przejechanie 1 km: </w:t>
            </w:r>
            <w:r w:rsidRPr="00797977">
              <w:rPr>
                <w:b/>
                <w:bCs/>
              </w:rPr>
              <w:t xml:space="preserve">10,00 </w:t>
            </w:r>
            <w:r w:rsidRPr="00797977">
              <w:t>zł brutto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 w:rsidRPr="00F302D2">
              <w:t>12 miesięcy od daty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 w:rsidRPr="00F302D2">
              <w:t>zgodnie z zapisami w umowie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 w:rsidRPr="00F302D2">
              <w:t>60 dni</w:t>
            </w:r>
          </w:p>
        </w:tc>
        <w:tc>
          <w:tcPr>
            <w:tcW w:w="1078" w:type="dxa"/>
            <w:vAlign w:val="center"/>
          </w:tcPr>
          <w:p w:rsidR="00582386" w:rsidRPr="00F302D2" w:rsidRDefault="00582386" w:rsidP="00FC0745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593" w:type="dxa"/>
            <w:vAlign w:val="center"/>
          </w:tcPr>
          <w:p w:rsidR="00582386" w:rsidRPr="00F302D2" w:rsidRDefault="00582386" w:rsidP="00FC0745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559" w:type="dxa"/>
            <w:vAlign w:val="center"/>
          </w:tcPr>
          <w:p w:rsidR="00582386" w:rsidRPr="00F302D2" w:rsidRDefault="00582386" w:rsidP="00FC0745">
            <w:pPr>
              <w:spacing w:before="120" w:after="120"/>
              <w:jc w:val="center"/>
            </w:pPr>
            <w:r>
              <w:t>59 minut</w:t>
            </w:r>
          </w:p>
        </w:tc>
      </w:tr>
      <w:tr w:rsidR="00582386" w:rsidRPr="00493F8C" w:rsidTr="00FC0745">
        <w:tc>
          <w:tcPr>
            <w:tcW w:w="817" w:type="dxa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 w:rsidRPr="00F302D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>
              <w:t>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40"/>
              <w:jc w:val="center"/>
            </w:pPr>
            <w:r w:rsidRPr="00F302D2">
              <w:t xml:space="preserve">Wojewódzka Stacja Pogotowia Ratunkowego w </w:t>
            </w:r>
            <w:r w:rsidRPr="00F302D2">
              <w:lastRenderedPageBreak/>
              <w:t>Poznaniu</w:t>
            </w:r>
          </w:p>
          <w:p w:rsidR="00582386" w:rsidRPr="00490DC0" w:rsidRDefault="00582386" w:rsidP="00FC0745">
            <w:pPr>
              <w:jc w:val="center"/>
            </w:pPr>
            <w:r w:rsidRPr="00F302D2">
              <w:t>ul. Rycerska</w:t>
            </w:r>
            <w:r w:rsidRPr="00490DC0">
              <w:t xml:space="preserve"> </w:t>
            </w:r>
            <w:r w:rsidRPr="00F302D2">
              <w:t>10</w:t>
            </w:r>
          </w:p>
          <w:p w:rsidR="00582386" w:rsidRPr="00490DC0" w:rsidRDefault="00582386" w:rsidP="00FC0745">
            <w:pPr>
              <w:spacing w:after="40"/>
              <w:jc w:val="center"/>
            </w:pPr>
            <w:r w:rsidRPr="00F302D2">
              <w:t>60-346</w:t>
            </w:r>
            <w:r w:rsidRPr="00490DC0">
              <w:t xml:space="preserve"> </w:t>
            </w:r>
            <w:r w:rsidRPr="00F302D2">
              <w:t>Poznań</w:t>
            </w:r>
          </w:p>
        </w:tc>
        <w:tc>
          <w:tcPr>
            <w:tcW w:w="2161" w:type="dxa"/>
            <w:shd w:val="clear" w:color="auto" w:fill="auto"/>
            <w:vAlign w:val="center"/>
          </w:tcPr>
          <w:p w:rsidR="00582386" w:rsidRDefault="00582386" w:rsidP="00FC0745">
            <w:pPr>
              <w:spacing w:before="120" w:after="120"/>
              <w:jc w:val="center"/>
            </w:pPr>
            <w:r w:rsidRPr="00F302D2">
              <w:lastRenderedPageBreak/>
              <w:t>33 000.00 zł</w:t>
            </w:r>
          </w:p>
          <w:p w:rsidR="00582386" w:rsidRPr="00797977" w:rsidRDefault="00582386" w:rsidP="00FC0745">
            <w:pPr>
              <w:spacing w:before="120" w:after="120"/>
              <w:jc w:val="center"/>
            </w:pPr>
            <w:r w:rsidRPr="00797977">
              <w:lastRenderedPageBreak/>
              <w:t xml:space="preserve">Wynagrodzenie za przejechanie 1 km: </w:t>
            </w:r>
            <w:r w:rsidRPr="00797977">
              <w:rPr>
                <w:b/>
                <w:bCs/>
              </w:rPr>
              <w:t xml:space="preserve">15,00 </w:t>
            </w:r>
            <w:r w:rsidRPr="00797977">
              <w:t>zł brutto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 w:rsidRPr="00F302D2">
              <w:lastRenderedPageBreak/>
              <w:t xml:space="preserve">12 miesięcy </w:t>
            </w:r>
            <w:r w:rsidRPr="00F302D2">
              <w:lastRenderedPageBreak/>
              <w:t>od daty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 w:rsidRPr="00F302D2">
              <w:lastRenderedPageBreak/>
              <w:t xml:space="preserve">zgodnie z zapisami w </w:t>
            </w:r>
            <w:r w:rsidRPr="00F302D2">
              <w:lastRenderedPageBreak/>
              <w:t>umowie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 w:rsidRPr="00F302D2">
              <w:lastRenderedPageBreak/>
              <w:t>60 dni</w:t>
            </w:r>
          </w:p>
        </w:tc>
        <w:tc>
          <w:tcPr>
            <w:tcW w:w="1078" w:type="dxa"/>
            <w:vAlign w:val="center"/>
          </w:tcPr>
          <w:p w:rsidR="00582386" w:rsidRPr="00F302D2" w:rsidRDefault="00582386" w:rsidP="00FC0745">
            <w:pPr>
              <w:spacing w:before="120" w:after="120"/>
              <w:jc w:val="center"/>
            </w:pPr>
            <w:r>
              <w:t xml:space="preserve">Nie </w:t>
            </w:r>
            <w:r>
              <w:lastRenderedPageBreak/>
              <w:t>dotyczy</w:t>
            </w:r>
          </w:p>
        </w:tc>
        <w:tc>
          <w:tcPr>
            <w:tcW w:w="1593" w:type="dxa"/>
            <w:vAlign w:val="center"/>
          </w:tcPr>
          <w:p w:rsidR="00582386" w:rsidRPr="00F302D2" w:rsidRDefault="00582386" w:rsidP="00FC0745">
            <w:pPr>
              <w:spacing w:before="120" w:after="120"/>
              <w:jc w:val="center"/>
            </w:pPr>
            <w:r>
              <w:lastRenderedPageBreak/>
              <w:t>Nie dotyczy</w:t>
            </w:r>
          </w:p>
        </w:tc>
        <w:tc>
          <w:tcPr>
            <w:tcW w:w="1559" w:type="dxa"/>
            <w:vAlign w:val="center"/>
          </w:tcPr>
          <w:p w:rsidR="00582386" w:rsidRPr="00F302D2" w:rsidRDefault="00582386" w:rsidP="00FC0745">
            <w:pPr>
              <w:spacing w:before="120" w:after="120"/>
              <w:jc w:val="center"/>
            </w:pPr>
            <w:r>
              <w:t>59 minut</w:t>
            </w:r>
          </w:p>
        </w:tc>
      </w:tr>
      <w:tr w:rsidR="00582386" w:rsidRPr="00493F8C" w:rsidTr="00FC0745">
        <w:tc>
          <w:tcPr>
            <w:tcW w:w="817" w:type="dxa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 w:rsidRPr="00F302D2"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 w:rsidRPr="00F302D2">
              <w:t>2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40"/>
              <w:jc w:val="center"/>
            </w:pPr>
            <w:r w:rsidRPr="00F302D2">
              <w:t>Wojewódzka Stacja Pogotowia Ratunkowego w Poznaniu</w:t>
            </w:r>
          </w:p>
          <w:p w:rsidR="00582386" w:rsidRPr="00490DC0" w:rsidRDefault="00582386" w:rsidP="00FC0745">
            <w:pPr>
              <w:jc w:val="center"/>
            </w:pPr>
            <w:r w:rsidRPr="00F302D2">
              <w:t>ul. Rycerska</w:t>
            </w:r>
            <w:r w:rsidRPr="00490DC0">
              <w:t xml:space="preserve"> </w:t>
            </w:r>
            <w:r w:rsidRPr="00F302D2">
              <w:t>10</w:t>
            </w:r>
          </w:p>
          <w:p w:rsidR="00582386" w:rsidRPr="00490DC0" w:rsidRDefault="00582386" w:rsidP="00FC0745">
            <w:pPr>
              <w:spacing w:after="40"/>
              <w:jc w:val="center"/>
            </w:pPr>
            <w:r w:rsidRPr="00F302D2">
              <w:t>60-346</w:t>
            </w:r>
            <w:r w:rsidRPr="00490DC0">
              <w:t xml:space="preserve"> </w:t>
            </w:r>
            <w:r w:rsidRPr="00F302D2">
              <w:t>Poznań</w:t>
            </w:r>
          </w:p>
        </w:tc>
        <w:tc>
          <w:tcPr>
            <w:tcW w:w="2161" w:type="dxa"/>
            <w:shd w:val="clear" w:color="auto" w:fill="auto"/>
            <w:vAlign w:val="center"/>
          </w:tcPr>
          <w:p w:rsidR="00582386" w:rsidRDefault="00582386" w:rsidP="00FC0745">
            <w:pPr>
              <w:spacing w:before="120" w:after="120"/>
              <w:jc w:val="center"/>
            </w:pPr>
            <w:r w:rsidRPr="00F302D2">
              <w:t>95 000.00 zł</w:t>
            </w:r>
          </w:p>
          <w:p w:rsidR="00582386" w:rsidRPr="00490DC0" w:rsidRDefault="00582386" w:rsidP="00FC0745">
            <w:pPr>
              <w:spacing w:before="120" w:after="120"/>
              <w:jc w:val="center"/>
            </w:pPr>
            <w:r w:rsidRPr="00495F95">
              <w:rPr>
                <w:szCs w:val="23"/>
              </w:rPr>
              <w:t xml:space="preserve">Poza granicami miasta Poznania </w:t>
            </w:r>
            <w:r w:rsidRPr="00495F95">
              <w:rPr>
                <w:b/>
                <w:bCs/>
                <w:szCs w:val="23"/>
              </w:rPr>
              <w:t xml:space="preserve">12,00 zł </w:t>
            </w:r>
            <w:r w:rsidRPr="00495F95">
              <w:rPr>
                <w:szCs w:val="23"/>
              </w:rPr>
              <w:t>brutto za każdy przejechany kilometr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 w:rsidRPr="00F302D2">
              <w:t>12 miesięcy od daty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 w:rsidRPr="00F302D2">
              <w:t>zgodnie z zapisami w umowie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 w:rsidRPr="00F302D2">
              <w:t>60 dni</w:t>
            </w:r>
          </w:p>
        </w:tc>
        <w:tc>
          <w:tcPr>
            <w:tcW w:w="1078" w:type="dxa"/>
            <w:vAlign w:val="center"/>
          </w:tcPr>
          <w:p w:rsidR="00582386" w:rsidRPr="00F302D2" w:rsidRDefault="00582386" w:rsidP="00FC0745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1593" w:type="dxa"/>
            <w:vAlign w:val="center"/>
          </w:tcPr>
          <w:p w:rsidR="00582386" w:rsidRPr="00495F95" w:rsidRDefault="00582386" w:rsidP="00FC0745">
            <w:pPr>
              <w:pStyle w:val="Default"/>
              <w:jc w:val="center"/>
              <w:rPr>
                <w:sz w:val="20"/>
                <w:szCs w:val="23"/>
              </w:rPr>
            </w:pPr>
            <w:r w:rsidRPr="00495F95">
              <w:rPr>
                <w:sz w:val="20"/>
                <w:szCs w:val="23"/>
              </w:rPr>
              <w:t xml:space="preserve">I osoba: </w:t>
            </w:r>
            <w:r w:rsidRPr="00495F95">
              <w:rPr>
                <w:b/>
                <w:bCs/>
                <w:sz w:val="20"/>
                <w:szCs w:val="23"/>
              </w:rPr>
              <w:t>20 lat</w:t>
            </w:r>
          </w:p>
          <w:p w:rsidR="00582386" w:rsidRPr="00495F95" w:rsidRDefault="00582386" w:rsidP="00FC0745">
            <w:pPr>
              <w:pStyle w:val="Default"/>
              <w:jc w:val="center"/>
              <w:rPr>
                <w:sz w:val="20"/>
                <w:szCs w:val="23"/>
              </w:rPr>
            </w:pPr>
            <w:r w:rsidRPr="00495F95">
              <w:rPr>
                <w:sz w:val="20"/>
                <w:szCs w:val="23"/>
              </w:rPr>
              <w:t xml:space="preserve">II osoba: </w:t>
            </w:r>
            <w:r w:rsidRPr="00495F95">
              <w:rPr>
                <w:b/>
                <w:bCs/>
                <w:sz w:val="20"/>
                <w:szCs w:val="23"/>
              </w:rPr>
              <w:t>20 lat</w:t>
            </w:r>
          </w:p>
          <w:p w:rsidR="00582386" w:rsidRPr="00495F95" w:rsidRDefault="00582386" w:rsidP="00FC0745">
            <w:pPr>
              <w:pStyle w:val="Default"/>
              <w:jc w:val="center"/>
              <w:rPr>
                <w:sz w:val="20"/>
                <w:szCs w:val="23"/>
              </w:rPr>
            </w:pPr>
            <w:r w:rsidRPr="00495F95">
              <w:rPr>
                <w:sz w:val="20"/>
                <w:szCs w:val="23"/>
              </w:rPr>
              <w:t xml:space="preserve">III osoba: </w:t>
            </w:r>
            <w:r w:rsidRPr="00495F95">
              <w:rPr>
                <w:b/>
                <w:bCs/>
                <w:sz w:val="20"/>
                <w:szCs w:val="23"/>
              </w:rPr>
              <w:t xml:space="preserve">20 lat </w:t>
            </w:r>
            <w:r w:rsidRPr="00495F95">
              <w:rPr>
                <w:sz w:val="20"/>
                <w:szCs w:val="23"/>
              </w:rPr>
              <w:t xml:space="preserve">IV osoba: </w:t>
            </w:r>
            <w:r w:rsidRPr="00495F95">
              <w:rPr>
                <w:b/>
                <w:bCs/>
                <w:sz w:val="20"/>
                <w:szCs w:val="23"/>
              </w:rPr>
              <w:t>1 rok.</w:t>
            </w:r>
          </w:p>
        </w:tc>
        <w:tc>
          <w:tcPr>
            <w:tcW w:w="1559" w:type="dxa"/>
            <w:vAlign w:val="center"/>
          </w:tcPr>
          <w:p w:rsidR="00582386" w:rsidRPr="00F302D2" w:rsidRDefault="00582386" w:rsidP="00FC0745">
            <w:pPr>
              <w:spacing w:before="120" w:after="120"/>
              <w:jc w:val="center"/>
            </w:pPr>
            <w:r>
              <w:t>Nie dotyczy</w:t>
            </w:r>
          </w:p>
        </w:tc>
      </w:tr>
      <w:tr w:rsidR="00582386" w:rsidRPr="00493F8C" w:rsidTr="00FC0745">
        <w:tc>
          <w:tcPr>
            <w:tcW w:w="817" w:type="dxa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 w:rsidRPr="00F302D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40"/>
              <w:jc w:val="center"/>
            </w:pPr>
            <w:r w:rsidRPr="00F302D2">
              <w:t>Wojewódzka Stacja Pogotowia Ratunkowego w Poznaniu</w:t>
            </w:r>
          </w:p>
          <w:p w:rsidR="00582386" w:rsidRPr="00490DC0" w:rsidRDefault="00582386" w:rsidP="00FC0745">
            <w:pPr>
              <w:jc w:val="center"/>
            </w:pPr>
            <w:r w:rsidRPr="00F302D2">
              <w:t>ul. Rycerska</w:t>
            </w:r>
            <w:r w:rsidRPr="00490DC0">
              <w:t xml:space="preserve"> </w:t>
            </w:r>
            <w:r w:rsidRPr="00F302D2">
              <w:t>10</w:t>
            </w:r>
          </w:p>
          <w:p w:rsidR="00582386" w:rsidRPr="00490DC0" w:rsidRDefault="00582386" w:rsidP="00FC0745">
            <w:pPr>
              <w:spacing w:after="40"/>
              <w:jc w:val="center"/>
            </w:pPr>
            <w:r w:rsidRPr="00F302D2">
              <w:t>60-346</w:t>
            </w:r>
            <w:r w:rsidRPr="00490DC0">
              <w:t xml:space="preserve"> </w:t>
            </w:r>
            <w:r w:rsidRPr="00F302D2">
              <w:t>Poznań</w:t>
            </w:r>
          </w:p>
        </w:tc>
        <w:tc>
          <w:tcPr>
            <w:tcW w:w="2161" w:type="dxa"/>
            <w:shd w:val="clear" w:color="auto" w:fill="auto"/>
            <w:vAlign w:val="center"/>
          </w:tcPr>
          <w:p w:rsidR="00582386" w:rsidRDefault="00582386" w:rsidP="00FC0745">
            <w:pPr>
              <w:spacing w:before="120" w:after="120"/>
              <w:jc w:val="center"/>
            </w:pPr>
            <w:r w:rsidRPr="00F302D2">
              <w:t>85 600.00 zł</w:t>
            </w:r>
          </w:p>
          <w:p w:rsidR="00582386" w:rsidRPr="00490DC0" w:rsidRDefault="00582386" w:rsidP="00FC0745">
            <w:pPr>
              <w:spacing w:before="120" w:after="120"/>
              <w:jc w:val="center"/>
            </w:pPr>
            <w:r w:rsidRPr="00495F95">
              <w:rPr>
                <w:szCs w:val="23"/>
              </w:rPr>
              <w:t xml:space="preserve">Wynagrodzenie za przejechanie 1 km poza obrębem miasta Oborniki: </w:t>
            </w:r>
            <w:r w:rsidRPr="00495F95">
              <w:rPr>
                <w:b/>
                <w:bCs/>
                <w:szCs w:val="23"/>
              </w:rPr>
              <w:t xml:space="preserve">12,00 </w:t>
            </w:r>
            <w:r w:rsidRPr="00495F95">
              <w:rPr>
                <w:szCs w:val="23"/>
              </w:rPr>
              <w:t>zł brutto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 w:rsidRPr="00F302D2">
              <w:t>12 miesięcy od daty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 w:rsidRPr="00F302D2">
              <w:t>zgodnie z zapisami w umowie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 w:rsidRPr="00F302D2">
              <w:t>60 dni</w:t>
            </w:r>
          </w:p>
        </w:tc>
        <w:tc>
          <w:tcPr>
            <w:tcW w:w="1078" w:type="dxa"/>
            <w:vAlign w:val="center"/>
          </w:tcPr>
          <w:p w:rsidR="00582386" w:rsidRPr="00F302D2" w:rsidRDefault="00582386" w:rsidP="00FC0745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593" w:type="dxa"/>
            <w:vAlign w:val="center"/>
          </w:tcPr>
          <w:p w:rsidR="00582386" w:rsidRPr="00F302D2" w:rsidRDefault="00582386" w:rsidP="00FC0745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559" w:type="dxa"/>
            <w:vAlign w:val="center"/>
          </w:tcPr>
          <w:p w:rsidR="00582386" w:rsidRPr="00F302D2" w:rsidRDefault="00582386" w:rsidP="00FC0745">
            <w:pPr>
              <w:spacing w:before="120" w:after="120"/>
              <w:jc w:val="center"/>
            </w:pPr>
            <w:r>
              <w:t>59 minut</w:t>
            </w:r>
          </w:p>
        </w:tc>
      </w:tr>
      <w:tr w:rsidR="00582386" w:rsidRPr="00493F8C" w:rsidTr="00FC0745">
        <w:tc>
          <w:tcPr>
            <w:tcW w:w="817" w:type="dxa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 w:rsidRPr="00F302D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40"/>
              <w:jc w:val="center"/>
            </w:pPr>
            <w:r w:rsidRPr="00F302D2">
              <w:t>Wojewódzka Stacja Pogotowia Ratunkowego w Poznaniu</w:t>
            </w:r>
          </w:p>
          <w:p w:rsidR="00582386" w:rsidRPr="00490DC0" w:rsidRDefault="00582386" w:rsidP="00FC0745">
            <w:pPr>
              <w:jc w:val="center"/>
            </w:pPr>
            <w:r w:rsidRPr="00F302D2">
              <w:t>ul. Rycerska</w:t>
            </w:r>
            <w:r w:rsidRPr="00490DC0">
              <w:t xml:space="preserve"> </w:t>
            </w:r>
            <w:r w:rsidRPr="00F302D2">
              <w:t>10</w:t>
            </w:r>
          </w:p>
          <w:p w:rsidR="00582386" w:rsidRPr="00490DC0" w:rsidRDefault="00582386" w:rsidP="00FC0745">
            <w:pPr>
              <w:spacing w:after="40"/>
              <w:jc w:val="center"/>
            </w:pPr>
            <w:r w:rsidRPr="00F302D2">
              <w:t>60-346</w:t>
            </w:r>
            <w:r w:rsidRPr="00490DC0">
              <w:t xml:space="preserve"> </w:t>
            </w:r>
            <w:r w:rsidRPr="00F302D2">
              <w:t>Poznań</w:t>
            </w:r>
          </w:p>
        </w:tc>
        <w:tc>
          <w:tcPr>
            <w:tcW w:w="2161" w:type="dxa"/>
            <w:shd w:val="clear" w:color="auto" w:fill="auto"/>
            <w:vAlign w:val="center"/>
          </w:tcPr>
          <w:p w:rsidR="00582386" w:rsidRDefault="00582386" w:rsidP="00FC0745">
            <w:pPr>
              <w:spacing w:before="120" w:after="120"/>
              <w:jc w:val="center"/>
            </w:pPr>
            <w:r w:rsidRPr="00F302D2">
              <w:t>100 000.00 zł</w:t>
            </w:r>
          </w:p>
          <w:p w:rsidR="00582386" w:rsidRPr="00490DC0" w:rsidRDefault="00582386" w:rsidP="00FC0745">
            <w:pPr>
              <w:spacing w:before="120" w:after="120"/>
              <w:jc w:val="center"/>
            </w:pPr>
            <w:r w:rsidRPr="00495F95">
              <w:rPr>
                <w:szCs w:val="23"/>
              </w:rPr>
              <w:t xml:space="preserve">W granicach administracyjnych miasta Poznania </w:t>
            </w:r>
            <w:r w:rsidRPr="00495F95">
              <w:rPr>
                <w:b/>
                <w:bCs/>
                <w:szCs w:val="23"/>
              </w:rPr>
              <w:t xml:space="preserve">200,00 zł </w:t>
            </w:r>
            <w:r w:rsidRPr="00495F95">
              <w:rPr>
                <w:szCs w:val="23"/>
              </w:rPr>
              <w:t>brutto/1 zlecenie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 w:rsidRPr="00F302D2">
              <w:t>12 miesięcy od daty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 w:rsidRPr="00F302D2">
              <w:t>zgodnie z zapisami w umowie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 w:rsidRPr="00F302D2">
              <w:t>60 dni</w:t>
            </w:r>
          </w:p>
        </w:tc>
        <w:tc>
          <w:tcPr>
            <w:tcW w:w="1078" w:type="dxa"/>
            <w:vAlign w:val="center"/>
          </w:tcPr>
          <w:p w:rsidR="00582386" w:rsidRPr="00F302D2" w:rsidRDefault="00582386" w:rsidP="00FC0745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1593" w:type="dxa"/>
            <w:vAlign w:val="center"/>
          </w:tcPr>
          <w:p w:rsidR="00582386" w:rsidRPr="00495F95" w:rsidRDefault="00582386" w:rsidP="00FC0745">
            <w:pPr>
              <w:pStyle w:val="Default"/>
              <w:jc w:val="center"/>
              <w:rPr>
                <w:sz w:val="20"/>
                <w:szCs w:val="23"/>
              </w:rPr>
            </w:pPr>
            <w:r w:rsidRPr="00495F95">
              <w:rPr>
                <w:sz w:val="20"/>
                <w:szCs w:val="23"/>
              </w:rPr>
              <w:t xml:space="preserve">I osoba: </w:t>
            </w:r>
            <w:r w:rsidRPr="00495F95">
              <w:rPr>
                <w:b/>
                <w:bCs/>
                <w:sz w:val="20"/>
                <w:szCs w:val="23"/>
              </w:rPr>
              <w:t>15 lat</w:t>
            </w:r>
          </w:p>
          <w:p w:rsidR="00582386" w:rsidRPr="00495F95" w:rsidRDefault="00582386" w:rsidP="00FC0745">
            <w:pPr>
              <w:pStyle w:val="Default"/>
              <w:jc w:val="center"/>
              <w:rPr>
                <w:sz w:val="20"/>
                <w:szCs w:val="23"/>
              </w:rPr>
            </w:pPr>
            <w:r w:rsidRPr="00495F95">
              <w:rPr>
                <w:sz w:val="20"/>
                <w:szCs w:val="23"/>
              </w:rPr>
              <w:t xml:space="preserve">II osoba: </w:t>
            </w:r>
            <w:r w:rsidRPr="00495F95">
              <w:rPr>
                <w:b/>
                <w:bCs/>
                <w:sz w:val="20"/>
                <w:szCs w:val="23"/>
              </w:rPr>
              <w:t>15 lat</w:t>
            </w:r>
          </w:p>
          <w:p w:rsidR="00582386" w:rsidRPr="00495F95" w:rsidRDefault="00582386" w:rsidP="00FC0745">
            <w:pPr>
              <w:pStyle w:val="Default"/>
              <w:jc w:val="center"/>
              <w:rPr>
                <w:sz w:val="20"/>
                <w:szCs w:val="23"/>
              </w:rPr>
            </w:pPr>
            <w:r w:rsidRPr="00495F95">
              <w:rPr>
                <w:sz w:val="20"/>
                <w:szCs w:val="23"/>
              </w:rPr>
              <w:t xml:space="preserve">III osoba: </w:t>
            </w:r>
            <w:r w:rsidRPr="00495F95">
              <w:rPr>
                <w:b/>
                <w:bCs/>
                <w:sz w:val="20"/>
                <w:szCs w:val="23"/>
              </w:rPr>
              <w:t xml:space="preserve">12 lat </w:t>
            </w:r>
            <w:r w:rsidRPr="00495F95">
              <w:rPr>
                <w:sz w:val="20"/>
                <w:szCs w:val="23"/>
              </w:rPr>
              <w:t xml:space="preserve">IV osoba: </w:t>
            </w:r>
            <w:r w:rsidRPr="00495F95">
              <w:rPr>
                <w:b/>
                <w:bCs/>
                <w:sz w:val="20"/>
                <w:szCs w:val="23"/>
              </w:rPr>
              <w:t>19 lat</w:t>
            </w:r>
          </w:p>
        </w:tc>
        <w:tc>
          <w:tcPr>
            <w:tcW w:w="1559" w:type="dxa"/>
            <w:vAlign w:val="center"/>
          </w:tcPr>
          <w:p w:rsidR="00582386" w:rsidRPr="00F302D2" w:rsidRDefault="00582386" w:rsidP="00FC0745">
            <w:pPr>
              <w:spacing w:before="120" w:after="120"/>
              <w:jc w:val="center"/>
            </w:pPr>
            <w:r>
              <w:t>Nie dotyczy</w:t>
            </w:r>
          </w:p>
        </w:tc>
      </w:tr>
      <w:tr w:rsidR="00582386" w:rsidRPr="00493F8C" w:rsidTr="00FC0745">
        <w:tc>
          <w:tcPr>
            <w:tcW w:w="817" w:type="dxa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 w:rsidRPr="00F302D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40"/>
              <w:jc w:val="center"/>
            </w:pPr>
            <w:r w:rsidRPr="00F302D2">
              <w:t>Wojewódzka Stacja Pogotowia Ratunkowego w Poznaniu</w:t>
            </w:r>
          </w:p>
          <w:p w:rsidR="00582386" w:rsidRPr="00490DC0" w:rsidRDefault="00582386" w:rsidP="00FC0745">
            <w:pPr>
              <w:jc w:val="center"/>
            </w:pPr>
            <w:r w:rsidRPr="00F302D2">
              <w:t>ul. Rycerska</w:t>
            </w:r>
            <w:r w:rsidRPr="00490DC0">
              <w:t xml:space="preserve"> </w:t>
            </w:r>
            <w:r w:rsidRPr="00F302D2">
              <w:t>10</w:t>
            </w:r>
          </w:p>
          <w:p w:rsidR="00582386" w:rsidRPr="00490DC0" w:rsidRDefault="00582386" w:rsidP="00FC0745">
            <w:pPr>
              <w:spacing w:after="40"/>
              <w:jc w:val="center"/>
            </w:pPr>
            <w:r w:rsidRPr="00F302D2">
              <w:t>60-346</w:t>
            </w:r>
            <w:r w:rsidRPr="00490DC0">
              <w:t xml:space="preserve"> </w:t>
            </w:r>
            <w:r w:rsidRPr="00F302D2">
              <w:t>Poznań</w:t>
            </w:r>
          </w:p>
        </w:tc>
        <w:tc>
          <w:tcPr>
            <w:tcW w:w="2161" w:type="dxa"/>
            <w:shd w:val="clear" w:color="auto" w:fill="auto"/>
            <w:vAlign w:val="center"/>
          </w:tcPr>
          <w:p w:rsidR="00582386" w:rsidRDefault="00582386" w:rsidP="00FC0745">
            <w:pPr>
              <w:spacing w:before="120" w:after="120"/>
              <w:jc w:val="center"/>
            </w:pPr>
            <w:r w:rsidRPr="00F302D2">
              <w:t>900 000.00 zł</w:t>
            </w:r>
          </w:p>
          <w:p w:rsidR="00582386" w:rsidRPr="00490DC0" w:rsidRDefault="00582386" w:rsidP="00FC0745">
            <w:pPr>
              <w:spacing w:before="120" w:after="120"/>
              <w:jc w:val="center"/>
            </w:pPr>
            <w:r w:rsidRPr="00495F95">
              <w:rPr>
                <w:szCs w:val="23"/>
              </w:rPr>
              <w:t xml:space="preserve">Stawka za 1 km: </w:t>
            </w:r>
            <w:r w:rsidRPr="00495F95">
              <w:rPr>
                <w:b/>
                <w:bCs/>
                <w:szCs w:val="23"/>
              </w:rPr>
              <w:t xml:space="preserve">6,00 </w:t>
            </w:r>
            <w:r w:rsidRPr="00495F95">
              <w:rPr>
                <w:szCs w:val="23"/>
              </w:rPr>
              <w:t>zł brutto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 w:rsidRPr="00F302D2">
              <w:t>12 miesięcy od daty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 w:rsidRPr="00F302D2">
              <w:t>zgodnie z zapisami w umowie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2386" w:rsidRPr="00490DC0" w:rsidRDefault="00582386" w:rsidP="00FC0745">
            <w:pPr>
              <w:spacing w:before="120" w:after="120"/>
              <w:jc w:val="center"/>
            </w:pPr>
            <w:r w:rsidRPr="00F302D2">
              <w:t>60 dni</w:t>
            </w:r>
          </w:p>
        </w:tc>
        <w:tc>
          <w:tcPr>
            <w:tcW w:w="1078" w:type="dxa"/>
            <w:vAlign w:val="center"/>
          </w:tcPr>
          <w:p w:rsidR="00582386" w:rsidRPr="00F302D2" w:rsidRDefault="00582386" w:rsidP="00FC0745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1593" w:type="dxa"/>
            <w:vAlign w:val="center"/>
          </w:tcPr>
          <w:p w:rsidR="00582386" w:rsidRPr="00495F95" w:rsidRDefault="00582386" w:rsidP="00FC0745">
            <w:pPr>
              <w:pStyle w:val="Default"/>
              <w:jc w:val="center"/>
              <w:rPr>
                <w:sz w:val="20"/>
                <w:szCs w:val="23"/>
              </w:rPr>
            </w:pPr>
            <w:r w:rsidRPr="00495F95">
              <w:rPr>
                <w:sz w:val="20"/>
                <w:szCs w:val="23"/>
              </w:rPr>
              <w:t xml:space="preserve">I osoba: </w:t>
            </w:r>
            <w:r w:rsidRPr="00495F95">
              <w:rPr>
                <w:b/>
                <w:bCs/>
                <w:sz w:val="20"/>
                <w:szCs w:val="23"/>
              </w:rPr>
              <w:t>20 lat</w:t>
            </w:r>
          </w:p>
          <w:p w:rsidR="00582386" w:rsidRPr="00495F95" w:rsidRDefault="00582386" w:rsidP="00FC0745">
            <w:pPr>
              <w:pStyle w:val="Default"/>
              <w:jc w:val="center"/>
              <w:rPr>
                <w:sz w:val="20"/>
                <w:szCs w:val="23"/>
              </w:rPr>
            </w:pPr>
            <w:r w:rsidRPr="00495F95">
              <w:rPr>
                <w:sz w:val="20"/>
                <w:szCs w:val="23"/>
              </w:rPr>
              <w:t xml:space="preserve">II osoba: </w:t>
            </w:r>
            <w:r w:rsidRPr="00495F95">
              <w:rPr>
                <w:b/>
                <w:bCs/>
                <w:sz w:val="20"/>
                <w:szCs w:val="23"/>
              </w:rPr>
              <w:t>20 lat</w:t>
            </w:r>
          </w:p>
          <w:p w:rsidR="00582386" w:rsidRPr="00495F95" w:rsidRDefault="00582386" w:rsidP="00FC0745">
            <w:pPr>
              <w:pStyle w:val="Default"/>
              <w:jc w:val="center"/>
              <w:rPr>
                <w:sz w:val="23"/>
                <w:szCs w:val="23"/>
              </w:rPr>
            </w:pPr>
            <w:r w:rsidRPr="00495F95">
              <w:rPr>
                <w:sz w:val="20"/>
                <w:szCs w:val="23"/>
              </w:rPr>
              <w:t xml:space="preserve">III osoba: </w:t>
            </w:r>
            <w:r w:rsidRPr="00495F95">
              <w:rPr>
                <w:b/>
                <w:bCs/>
                <w:sz w:val="20"/>
                <w:szCs w:val="23"/>
              </w:rPr>
              <w:t xml:space="preserve">20 lat </w:t>
            </w:r>
            <w:r w:rsidRPr="00495F95">
              <w:rPr>
                <w:sz w:val="20"/>
                <w:szCs w:val="23"/>
              </w:rPr>
              <w:t xml:space="preserve">IV osoba: </w:t>
            </w:r>
            <w:r w:rsidRPr="00495F95">
              <w:rPr>
                <w:b/>
                <w:bCs/>
                <w:sz w:val="20"/>
                <w:szCs w:val="23"/>
              </w:rPr>
              <w:t>20 lat</w:t>
            </w:r>
          </w:p>
        </w:tc>
        <w:tc>
          <w:tcPr>
            <w:tcW w:w="1559" w:type="dxa"/>
            <w:vAlign w:val="center"/>
          </w:tcPr>
          <w:p w:rsidR="00582386" w:rsidRPr="00F302D2" w:rsidRDefault="00582386" w:rsidP="00FC0745">
            <w:pPr>
              <w:spacing w:before="120" w:after="120"/>
              <w:jc w:val="center"/>
            </w:pPr>
            <w:r>
              <w:t>Nie dotyczy</w:t>
            </w:r>
          </w:p>
        </w:tc>
      </w:tr>
    </w:tbl>
    <w:p w:rsidR="00582386" w:rsidRDefault="00582386" w:rsidP="00A80738">
      <w:pPr>
        <w:spacing w:before="120" w:after="120"/>
        <w:jc w:val="both"/>
        <w:rPr>
          <w:sz w:val="24"/>
        </w:rPr>
      </w:pPr>
    </w:p>
    <w:p w:rsidR="0069085C" w:rsidRDefault="00805F26" w:rsidP="00805F26">
      <w:pPr>
        <w:spacing w:before="120" w:after="120"/>
        <w:jc w:val="right"/>
        <w:rPr>
          <w:sz w:val="24"/>
        </w:rPr>
      </w:pPr>
      <w:r>
        <w:rPr>
          <w:sz w:val="24"/>
        </w:rPr>
        <w:t>Z poważaniem</w:t>
      </w:r>
    </w:p>
    <w:p w:rsidR="00C236D3" w:rsidRDefault="00C236D3" w:rsidP="00173B20">
      <w:pPr>
        <w:jc w:val="right"/>
      </w:pPr>
    </w:p>
    <w:sectPr w:rsidR="00C236D3" w:rsidSect="0079797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8B7" w:rsidRDefault="00C608B7">
      <w:r>
        <w:separator/>
      </w:r>
    </w:p>
  </w:endnote>
  <w:endnote w:type="continuationSeparator" w:id="0">
    <w:p w:rsidR="00C608B7" w:rsidRDefault="00C60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74750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A515F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4750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4750A">
      <w:rPr>
        <w:rStyle w:val="Numerstrony"/>
        <w:rFonts w:ascii="Arial" w:hAnsi="Arial"/>
        <w:sz w:val="18"/>
        <w:szCs w:val="18"/>
      </w:rPr>
      <w:fldChar w:fldCharType="separate"/>
    </w:r>
    <w:r w:rsidR="00A515F5">
      <w:rPr>
        <w:rStyle w:val="Numerstrony"/>
        <w:rFonts w:ascii="Arial" w:hAnsi="Arial"/>
        <w:noProof/>
        <w:sz w:val="18"/>
        <w:szCs w:val="18"/>
      </w:rPr>
      <w:t>1</w:t>
    </w:r>
    <w:r w:rsidR="0074750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4750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4750A">
      <w:rPr>
        <w:rStyle w:val="Numerstrony"/>
        <w:rFonts w:ascii="Arial" w:hAnsi="Arial"/>
        <w:sz w:val="18"/>
        <w:szCs w:val="18"/>
      </w:rPr>
      <w:fldChar w:fldCharType="separate"/>
    </w:r>
    <w:r w:rsidR="00A515F5">
      <w:rPr>
        <w:rStyle w:val="Numerstrony"/>
        <w:rFonts w:ascii="Arial" w:hAnsi="Arial"/>
        <w:noProof/>
        <w:sz w:val="18"/>
        <w:szCs w:val="18"/>
      </w:rPr>
      <w:t>4</w:t>
    </w:r>
    <w:r w:rsidR="0074750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74750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4750A">
      <w:rPr>
        <w:rStyle w:val="Numerstrony"/>
      </w:rPr>
      <w:fldChar w:fldCharType="separate"/>
    </w:r>
    <w:r>
      <w:rPr>
        <w:rStyle w:val="Numerstrony"/>
        <w:noProof/>
      </w:rPr>
      <w:t>1</w:t>
    </w:r>
    <w:r w:rsidR="0074750A">
      <w:rPr>
        <w:rStyle w:val="Numerstrony"/>
      </w:rPr>
      <w:fldChar w:fldCharType="end"/>
    </w:r>
    <w:r>
      <w:rPr>
        <w:rStyle w:val="Numerstrony"/>
      </w:rPr>
      <w:t>/</w:t>
    </w:r>
    <w:r w:rsidR="0074750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4750A">
      <w:rPr>
        <w:rStyle w:val="Numerstrony"/>
      </w:rPr>
      <w:fldChar w:fldCharType="separate"/>
    </w:r>
    <w:r w:rsidR="00502018">
      <w:rPr>
        <w:rStyle w:val="Numerstrony"/>
        <w:noProof/>
      </w:rPr>
      <w:t>4</w:t>
    </w:r>
    <w:r w:rsidR="0074750A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8B7" w:rsidRDefault="00C608B7">
      <w:r>
        <w:separator/>
      </w:r>
    </w:p>
  </w:footnote>
  <w:footnote w:type="continuationSeparator" w:id="0">
    <w:p w:rsidR="00C608B7" w:rsidRDefault="00C60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2D2" w:rsidRDefault="00F302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2D2" w:rsidRDefault="00F302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2D2" w:rsidRDefault="00F302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08B7"/>
    <w:rsid w:val="00007727"/>
    <w:rsid w:val="00017720"/>
    <w:rsid w:val="00035488"/>
    <w:rsid w:val="000D18D8"/>
    <w:rsid w:val="000D7F25"/>
    <w:rsid w:val="000E00E5"/>
    <w:rsid w:val="00173B20"/>
    <w:rsid w:val="001C69FF"/>
    <w:rsid w:val="001F263B"/>
    <w:rsid w:val="0023318D"/>
    <w:rsid w:val="003D72FD"/>
    <w:rsid w:val="00423179"/>
    <w:rsid w:val="00490DC0"/>
    <w:rsid w:val="00493F8C"/>
    <w:rsid w:val="00495F95"/>
    <w:rsid w:val="004C7E9B"/>
    <w:rsid w:val="00502018"/>
    <w:rsid w:val="00582386"/>
    <w:rsid w:val="00600C14"/>
    <w:rsid w:val="0069085C"/>
    <w:rsid w:val="0074750A"/>
    <w:rsid w:val="00797977"/>
    <w:rsid w:val="00805F26"/>
    <w:rsid w:val="00843263"/>
    <w:rsid w:val="00861E75"/>
    <w:rsid w:val="009D19BD"/>
    <w:rsid w:val="009F189D"/>
    <w:rsid w:val="00A14FB3"/>
    <w:rsid w:val="00A515F5"/>
    <w:rsid w:val="00A80738"/>
    <w:rsid w:val="00AA05B2"/>
    <w:rsid w:val="00C236D3"/>
    <w:rsid w:val="00C608B7"/>
    <w:rsid w:val="00C659E2"/>
    <w:rsid w:val="00CB0802"/>
    <w:rsid w:val="00D7128F"/>
    <w:rsid w:val="00EA3476"/>
    <w:rsid w:val="00F302D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797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704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2020-07-02T07:27:00Z</cp:lastPrinted>
  <dcterms:created xsi:type="dcterms:W3CDTF">2020-07-03T08:57:00Z</dcterms:created>
  <dcterms:modified xsi:type="dcterms:W3CDTF">2020-07-03T08:57:00Z</dcterms:modified>
</cp:coreProperties>
</file>