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177" w:rsidRDefault="000D3177" w:rsidP="000D317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540118646-N-2020 z dnia 03-07-2020 r.</w:t>
      </w:r>
    </w:p>
    <w:p w:rsidR="000D3177" w:rsidRDefault="000D3177" w:rsidP="000D3177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0D3177" w:rsidRDefault="000D3177" w:rsidP="000D317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0D3177" w:rsidRDefault="000D3177" w:rsidP="000D317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0D3177" w:rsidRDefault="000D3177" w:rsidP="000D317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0D3177" w:rsidRDefault="000D3177" w:rsidP="000D317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553585-N-2020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23/06/2020</w:t>
      </w:r>
    </w:p>
    <w:p w:rsidR="000D3177" w:rsidRDefault="000D3177" w:rsidP="000D317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0D3177" w:rsidRDefault="000D3177" w:rsidP="000D317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</w:t>
      </w:r>
    </w:p>
    <w:p w:rsidR="000D3177" w:rsidRDefault="000D3177" w:rsidP="000D317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0D3177" w:rsidRDefault="000D3177" w:rsidP="000D317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0D3177" w:rsidRDefault="000D3177" w:rsidP="000D317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Staszica: przebudowa lokali mieszkalnych przy ul. Gramatyka 7 wraz z adaptacją pomieszczeń poddasza na cele mieszkaniowe - KC-zp.272-262/20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Staszica: przebudowa i podział mieszkania nr 7 przy ul. Gramatyka 7 w Krakowie wraz z dostosowaniem budynku do wymagań ppoż., w ramach zadania pn.: „Przebudowa lokali mieszkalnych przy ul. Gramatyka 7 wraz z adaptacją pomieszczeń poddasza na cele mieszkaniowe - KC-zp.272-262/20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II.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1)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Nazwa nadana zamówieniu przez zamawiającego: przebudowa lokali mieszkalnych przy ul. Gramatyka 7 wraz z adaptacją pomieszczeń poddasza na cele mieszkaniowe - KC-zp.272-262/20 Numer referencyjny: KC-zp.272-262/20 Przed wszczęciem postępowania o udzielenie zamówienia przeprowadzono dialog techniczny Nie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Nazwa nadana zamówieniu przez zamawiającego: Przebudowa i podział mieszkania nr 7 przy ul. Gramatyka 7 w Krakowie wraz z dostosowaniem budynku do wymagań ppoż., w ramach zadania pn.: „Przebudowa lokali mieszkalnych przy ul. Gramatyka 7 wraz z adaptacją pomieszczeń poddasza na cele mieszkaniowe - KC-zp.272-262/20, Numer referencyjny: KC-zp.272-262/20 Przed wszczęciem postępowania o udzielenie zamówienia przeprowadzono dialog techniczny Nie</w:t>
      </w:r>
    </w:p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>
      <w:bookmarkStart w:id="0" w:name="_GoBack"/>
      <w:bookmarkEnd w:id="0"/>
    </w:p>
    <w:sectPr w:rsidR="00BD2553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5C1" w:rsidRDefault="000045C1">
      <w:r>
        <w:separator/>
      </w:r>
    </w:p>
  </w:endnote>
  <w:endnote w:type="continuationSeparator" w:id="0">
    <w:p w:rsidR="000045C1" w:rsidRDefault="00004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5C1" w:rsidRDefault="000045C1">
      <w:r>
        <w:separator/>
      </w:r>
    </w:p>
  </w:footnote>
  <w:footnote w:type="continuationSeparator" w:id="0">
    <w:p w:rsidR="000045C1" w:rsidRDefault="00004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0D317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rPr>
        <w:rFonts w:ascii="Verdana" w:hAnsi="Verdana"/>
        <w:noProof/>
        <w:sz w:val="26"/>
        <w:szCs w:val="26"/>
      </w:rPr>
    </w:pPr>
  </w:p>
  <w:p w:rsidR="000D3177" w:rsidRDefault="000D3177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5C1"/>
    <w:rsid w:val="000045C1"/>
    <w:rsid w:val="000D3177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61DFC39C"/>
  <w15:chartTrackingRefBased/>
  <w15:docId w15:val="{D06557A0-478C-4BFE-A6E6-D1A289AC9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2020-07-02T08:56:00Z</dcterms:created>
  <dcterms:modified xsi:type="dcterms:W3CDTF">2020-07-03T08:39:00Z</dcterms:modified>
</cp:coreProperties>
</file>