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A597F" w14:textId="77777777"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33C38C" wp14:editId="27E1BBB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9AE5D" w14:textId="77777777" w:rsidR="00025386" w:rsidRDefault="00025386" w:rsidP="00025386"/>
                          <w:p w14:paraId="7102F35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3E040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2C8B94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F39836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7A233B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B79FB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376480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33C38C"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" filled="f" strokeweight=".25pt">
                <v:textbox inset="1pt,1pt,1pt,1pt">
                  <w:txbxContent>
                    <w:p w14:paraId="23D9AE5D" w14:textId="77777777" w:rsidR="00025386" w:rsidRDefault="00025386" w:rsidP="00025386"/>
                    <w:p w14:paraId="7102F35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93E040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2C8B94" w14:textId="77777777"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F39836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7A233B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4B79FB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376480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05769">
        <w:rPr>
          <w:b/>
          <w:i w:val="0"/>
        </w:rPr>
        <w:t>8</w:t>
      </w:r>
    </w:p>
    <w:p w14:paraId="7F380D76" w14:textId="77777777" w:rsidR="00025386" w:rsidRDefault="00025386"/>
    <w:p w14:paraId="24696E24" w14:textId="77777777" w:rsidR="00025386" w:rsidRPr="00025386" w:rsidRDefault="00025386" w:rsidP="00025386"/>
    <w:p w14:paraId="7BB32D45" w14:textId="51A081D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15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23DCBA3C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65E1678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34DE78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EB73FE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1BDE1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32493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D39238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414C4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D03B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E7479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5564BD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4D3EB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109D345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0FAAF9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C2F368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A4BD0D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998261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2CFB2E7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B32050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F05AC9C" w14:textId="77777777" w:rsidR="00A76A0C" w:rsidRDefault="00A76A0C" w:rsidP="00A76A0C">
      <w:pPr>
        <w:pStyle w:val="Nagwek"/>
        <w:rPr>
          <w:sz w:val="20"/>
          <w:szCs w:val="20"/>
          <w:lang w:eastAsia="zh-CN"/>
        </w:rPr>
      </w:pPr>
      <w:r>
        <w:rPr>
          <w:b/>
          <w:sz w:val="20"/>
          <w:szCs w:val="20"/>
        </w:rPr>
        <w:t>Zakup, dostawa i uruchomienie lub montaż i uruchomienie sprzętu medycznego wraz z przeszkoleniem pracowników w ramach projektu pn. Zakup sprzętu medycznego dla Szpitala Specjalistycznego im. Stefana Żeromskiego SP ZOZ w Krakowie</w:t>
      </w:r>
    </w:p>
    <w:p w14:paraId="0AD3E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ECBA100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64EC8957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15DB0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5020DC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09785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5B0C2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CED3C5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315E4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4F9B7E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B0FB67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4D8900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31A6C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7CC01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85DE6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55E4E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DFEE8B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54BB3" w14:textId="77777777" w:rsidR="00A8128D" w:rsidRDefault="00A8128D" w:rsidP="00025386">
      <w:pPr>
        <w:spacing w:after="0" w:line="240" w:lineRule="auto"/>
      </w:pPr>
      <w:r>
        <w:separator/>
      </w:r>
    </w:p>
  </w:endnote>
  <w:endnote w:type="continuationSeparator" w:id="0">
    <w:p w14:paraId="070A0DA3" w14:textId="77777777" w:rsidR="00A8128D" w:rsidRDefault="00A812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30B13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E26B3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17E16EC" wp14:editId="6D424E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93F65B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2ECC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A08E9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BE807" w14:textId="77777777" w:rsidR="00A8128D" w:rsidRDefault="00A8128D" w:rsidP="00025386">
      <w:pPr>
        <w:spacing w:after="0" w:line="240" w:lineRule="auto"/>
      </w:pPr>
      <w:r>
        <w:separator/>
      </w:r>
    </w:p>
  </w:footnote>
  <w:footnote w:type="continuationSeparator" w:id="0">
    <w:p w14:paraId="160D797E" w14:textId="77777777" w:rsidR="00A8128D" w:rsidRDefault="00A812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F60D1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9371E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1B8C1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F7739"/>
    <w:rsid w:val="001C2314"/>
    <w:rsid w:val="00273B02"/>
    <w:rsid w:val="004374F2"/>
    <w:rsid w:val="00460705"/>
    <w:rsid w:val="00485239"/>
    <w:rsid w:val="0053586C"/>
    <w:rsid w:val="0055145C"/>
    <w:rsid w:val="005624D8"/>
    <w:rsid w:val="00600A2C"/>
    <w:rsid w:val="00657A47"/>
    <w:rsid w:val="00745A44"/>
    <w:rsid w:val="00805769"/>
    <w:rsid w:val="008B797E"/>
    <w:rsid w:val="008F2498"/>
    <w:rsid w:val="00A56A6F"/>
    <w:rsid w:val="00A76A0C"/>
    <w:rsid w:val="00A8128D"/>
    <w:rsid w:val="00AE17AC"/>
    <w:rsid w:val="00B33B31"/>
    <w:rsid w:val="00B77707"/>
    <w:rsid w:val="00BE3BCE"/>
    <w:rsid w:val="00C76A13"/>
    <w:rsid w:val="00D1017B"/>
    <w:rsid w:val="00D55FC4"/>
    <w:rsid w:val="00DC587A"/>
    <w:rsid w:val="00DE73DD"/>
    <w:rsid w:val="00E27ABB"/>
    <w:rsid w:val="00E810A0"/>
    <w:rsid w:val="00E86D3B"/>
    <w:rsid w:val="00EA034B"/>
    <w:rsid w:val="00EA4C74"/>
    <w:rsid w:val="00EB63C5"/>
    <w:rsid w:val="00EF387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8B4482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2020-07-28T11:54:00Z</dcterms:created>
  <dcterms:modified xsi:type="dcterms:W3CDTF">2020-07-28T11:54:00Z</dcterms:modified>
</cp:coreProperties>
</file>